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243F1A" w14:textId="77777777" w:rsidR="00C72EFE" w:rsidRPr="003652E1" w:rsidRDefault="007A2E88" w:rsidP="00C57CBC">
      <w:pPr>
        <w:pStyle w:val="Heading1"/>
        <w:spacing w:before="0" w:line="360" w:lineRule="auto"/>
        <w:jc w:val="center"/>
        <w:rPr>
          <w:rFonts w:ascii="Copperplate Gothic Bold" w:hAnsi="Copperplate Gothic Bold"/>
          <w:color w:val="auto"/>
          <w:sz w:val="44"/>
          <w:szCs w:val="44"/>
          <w:u w:val="single"/>
        </w:rPr>
      </w:pPr>
      <w:r w:rsidRPr="003652E1">
        <w:rPr>
          <w:rFonts w:ascii="Copperplate Gothic Bold" w:hAnsi="Copperplate Gothic Bold"/>
          <w:color w:val="auto"/>
          <w:sz w:val="44"/>
          <w:szCs w:val="44"/>
          <w:u w:val="single"/>
        </w:rPr>
        <w:t>Habit # 7</w:t>
      </w:r>
      <w:r w:rsidR="002159DA" w:rsidRPr="003652E1">
        <w:rPr>
          <w:rFonts w:ascii="Copperplate Gothic Bold" w:hAnsi="Copperplate Gothic Bold"/>
          <w:color w:val="auto"/>
          <w:sz w:val="44"/>
          <w:szCs w:val="44"/>
          <w:u w:val="single"/>
        </w:rPr>
        <w:t>: Trust, Submission, and Obedience</w:t>
      </w:r>
    </w:p>
    <w:p w14:paraId="16FEAFBA" w14:textId="77777777" w:rsidR="00180C42" w:rsidRPr="003652E1" w:rsidRDefault="00180C42" w:rsidP="00C57CBC">
      <w:pPr>
        <w:spacing w:line="360" w:lineRule="auto"/>
        <w:rPr>
          <w:b/>
          <w:sz w:val="44"/>
          <w:szCs w:val="44"/>
          <w:u w:val="single"/>
        </w:rPr>
      </w:pPr>
    </w:p>
    <w:p w14:paraId="2934F914" w14:textId="77777777" w:rsidR="00560F7E" w:rsidRPr="003652E1" w:rsidRDefault="001E02DB" w:rsidP="004F0015">
      <w:pPr>
        <w:pStyle w:val="Subtitle"/>
        <w:spacing w:after="240" w:line="360" w:lineRule="auto"/>
        <w:rPr>
          <w:sz w:val="44"/>
          <w:szCs w:val="44"/>
        </w:rPr>
      </w:pPr>
      <w:r w:rsidRPr="003652E1">
        <w:rPr>
          <w:sz w:val="44"/>
          <w:szCs w:val="44"/>
        </w:rPr>
        <w:t>Part 2: Submission</w:t>
      </w:r>
    </w:p>
    <w:p w14:paraId="70444137" w14:textId="77777777" w:rsidR="00FC2E9D" w:rsidRPr="003652E1" w:rsidRDefault="00560F7E" w:rsidP="00C57CBC">
      <w:pPr>
        <w:pStyle w:val="ListParagraph"/>
        <w:numPr>
          <w:ilvl w:val="0"/>
          <w:numId w:val="21"/>
        </w:numPr>
        <w:spacing w:line="360" w:lineRule="auto"/>
        <w:rPr>
          <w:b/>
          <w:sz w:val="44"/>
          <w:szCs w:val="44"/>
          <w:u w:val="single"/>
        </w:rPr>
      </w:pPr>
      <w:r w:rsidRPr="003652E1">
        <w:rPr>
          <w:b/>
          <w:sz w:val="44"/>
          <w:szCs w:val="44"/>
          <w:u w:val="single"/>
        </w:rPr>
        <w:t xml:space="preserve">Through faith, </w:t>
      </w:r>
      <w:r w:rsidR="00CC19C0" w:rsidRPr="003652E1">
        <w:rPr>
          <w:b/>
          <w:sz w:val="44"/>
          <w:szCs w:val="44"/>
          <w:u w:val="single"/>
        </w:rPr>
        <w:t>an individual committed to God</w:t>
      </w:r>
      <w:r w:rsidRPr="003652E1">
        <w:rPr>
          <w:b/>
          <w:sz w:val="44"/>
          <w:szCs w:val="44"/>
          <w:u w:val="single"/>
        </w:rPr>
        <w:t xml:space="preserve"> can trust.  </w:t>
      </w:r>
    </w:p>
    <w:p w14:paraId="0586C9BA" w14:textId="77777777" w:rsidR="00560F7E" w:rsidRPr="003652E1" w:rsidRDefault="00560F7E" w:rsidP="00C57CBC">
      <w:pPr>
        <w:pStyle w:val="ListParagraph"/>
        <w:numPr>
          <w:ilvl w:val="1"/>
          <w:numId w:val="22"/>
        </w:numPr>
        <w:spacing w:line="360" w:lineRule="auto"/>
        <w:rPr>
          <w:sz w:val="44"/>
          <w:szCs w:val="44"/>
        </w:rPr>
      </w:pPr>
      <w:r w:rsidRPr="003652E1">
        <w:rPr>
          <w:sz w:val="44"/>
          <w:szCs w:val="44"/>
        </w:rPr>
        <w:t>Faith and trust, however, can a</w:t>
      </w:r>
      <w:r w:rsidR="00CC19C0" w:rsidRPr="003652E1">
        <w:rPr>
          <w:sz w:val="44"/>
          <w:szCs w:val="44"/>
        </w:rPr>
        <w:t>ccomplish little unless a person</w:t>
      </w:r>
      <w:r w:rsidRPr="003652E1">
        <w:rPr>
          <w:sz w:val="44"/>
          <w:szCs w:val="44"/>
        </w:rPr>
        <w:t xml:space="preserve"> also submits to God and to God’s direction.  </w:t>
      </w:r>
    </w:p>
    <w:p w14:paraId="1EF5AA08" w14:textId="77777777" w:rsidR="002E4781" w:rsidRPr="003652E1" w:rsidRDefault="00560F7E" w:rsidP="00C57CBC">
      <w:pPr>
        <w:pStyle w:val="ListParagraph"/>
        <w:numPr>
          <w:ilvl w:val="1"/>
          <w:numId w:val="22"/>
        </w:numPr>
        <w:spacing w:line="360" w:lineRule="auto"/>
        <w:rPr>
          <w:sz w:val="44"/>
          <w:szCs w:val="44"/>
        </w:rPr>
      </w:pPr>
      <w:r w:rsidRPr="003652E1">
        <w:rPr>
          <w:sz w:val="44"/>
          <w:szCs w:val="44"/>
        </w:rPr>
        <w:t xml:space="preserve">Submission is a spiritual foundation.  </w:t>
      </w:r>
    </w:p>
    <w:p w14:paraId="5188B6FE" w14:textId="77777777" w:rsidR="00831757" w:rsidRPr="003652E1" w:rsidRDefault="00560F7E" w:rsidP="00C57CBC">
      <w:pPr>
        <w:pStyle w:val="ListParagraph"/>
        <w:numPr>
          <w:ilvl w:val="2"/>
          <w:numId w:val="22"/>
        </w:numPr>
        <w:spacing w:line="360" w:lineRule="auto"/>
        <w:rPr>
          <w:sz w:val="44"/>
          <w:szCs w:val="44"/>
        </w:rPr>
      </w:pPr>
      <w:r w:rsidRPr="003652E1">
        <w:rPr>
          <w:sz w:val="44"/>
          <w:szCs w:val="44"/>
        </w:rPr>
        <w:t xml:space="preserve">Underlying the spiritual values and spiritual habits of </w:t>
      </w:r>
      <w:r w:rsidR="00632BEF" w:rsidRPr="003652E1">
        <w:rPr>
          <w:sz w:val="44"/>
          <w:szCs w:val="44"/>
        </w:rPr>
        <w:t>a</w:t>
      </w:r>
      <w:r w:rsidR="00CC19C0" w:rsidRPr="003652E1">
        <w:rPr>
          <w:sz w:val="44"/>
          <w:szCs w:val="44"/>
        </w:rPr>
        <w:t xml:space="preserve">n individual committed to </w:t>
      </w:r>
      <w:r w:rsidR="00632BEF" w:rsidRPr="003652E1">
        <w:rPr>
          <w:sz w:val="44"/>
          <w:szCs w:val="44"/>
        </w:rPr>
        <w:t>God</w:t>
      </w:r>
      <w:r w:rsidRPr="003652E1">
        <w:rPr>
          <w:sz w:val="44"/>
          <w:szCs w:val="44"/>
        </w:rPr>
        <w:t xml:space="preserve"> is submission to God.  </w:t>
      </w:r>
    </w:p>
    <w:p w14:paraId="04E1100F" w14:textId="77777777" w:rsidR="00831757" w:rsidRPr="003652E1" w:rsidRDefault="00560F7E" w:rsidP="00C57CBC">
      <w:pPr>
        <w:pStyle w:val="ListParagraph"/>
        <w:numPr>
          <w:ilvl w:val="1"/>
          <w:numId w:val="22"/>
        </w:numPr>
        <w:spacing w:line="360" w:lineRule="auto"/>
        <w:rPr>
          <w:sz w:val="44"/>
          <w:szCs w:val="44"/>
        </w:rPr>
      </w:pPr>
      <w:r w:rsidRPr="003652E1">
        <w:rPr>
          <w:sz w:val="44"/>
          <w:szCs w:val="44"/>
        </w:rPr>
        <w:t xml:space="preserve">To be </w:t>
      </w:r>
      <w:r w:rsidR="00632BEF" w:rsidRPr="003652E1">
        <w:rPr>
          <w:sz w:val="44"/>
          <w:szCs w:val="44"/>
        </w:rPr>
        <w:t>a</w:t>
      </w:r>
      <w:r w:rsidR="00CC19C0" w:rsidRPr="003652E1">
        <w:rPr>
          <w:sz w:val="44"/>
          <w:szCs w:val="44"/>
        </w:rPr>
        <w:t xml:space="preserve">n individual committed to </w:t>
      </w:r>
      <w:r w:rsidR="00632BEF" w:rsidRPr="003652E1">
        <w:rPr>
          <w:sz w:val="44"/>
          <w:szCs w:val="44"/>
        </w:rPr>
        <w:t>God, a person</w:t>
      </w:r>
      <w:r w:rsidRPr="003652E1">
        <w:rPr>
          <w:sz w:val="44"/>
          <w:szCs w:val="44"/>
        </w:rPr>
        <w:t xml:space="preserve"> must submit his life to God and to godly principles</w:t>
      </w:r>
      <w:r w:rsidR="00632BEF" w:rsidRPr="003652E1">
        <w:rPr>
          <w:sz w:val="44"/>
          <w:szCs w:val="44"/>
        </w:rPr>
        <w:t xml:space="preserve">.  </w:t>
      </w:r>
    </w:p>
    <w:p w14:paraId="4931C480" w14:textId="77777777" w:rsidR="00831757" w:rsidRPr="003652E1" w:rsidRDefault="00632BEF" w:rsidP="00C57CBC">
      <w:pPr>
        <w:pStyle w:val="ListParagraph"/>
        <w:numPr>
          <w:ilvl w:val="2"/>
          <w:numId w:val="22"/>
        </w:numPr>
        <w:spacing w:line="360" w:lineRule="auto"/>
        <w:rPr>
          <w:sz w:val="44"/>
          <w:szCs w:val="44"/>
        </w:rPr>
      </w:pPr>
      <w:r w:rsidRPr="003652E1">
        <w:rPr>
          <w:sz w:val="44"/>
          <w:szCs w:val="44"/>
        </w:rPr>
        <w:lastRenderedPageBreak/>
        <w:t>Submission begins as an individual</w:t>
      </w:r>
      <w:r w:rsidR="00560F7E" w:rsidRPr="003652E1">
        <w:rPr>
          <w:sz w:val="44"/>
          <w:szCs w:val="44"/>
        </w:rPr>
        <w:t xml:space="preserve"> consciously sacrifices his self-interests for the interests of others or other causes, most notably the interests and causes of God.  </w:t>
      </w:r>
    </w:p>
    <w:p w14:paraId="154C2D0E" w14:textId="77777777" w:rsidR="00831757" w:rsidRPr="003652E1" w:rsidRDefault="00C46F2D" w:rsidP="00C57CBC">
      <w:pPr>
        <w:pStyle w:val="ListParagraph"/>
        <w:numPr>
          <w:ilvl w:val="2"/>
          <w:numId w:val="22"/>
        </w:numPr>
        <w:spacing w:line="360" w:lineRule="auto"/>
        <w:rPr>
          <w:sz w:val="44"/>
          <w:szCs w:val="44"/>
        </w:rPr>
      </w:pPr>
      <w:r w:rsidRPr="003652E1">
        <w:rPr>
          <w:sz w:val="44"/>
          <w:szCs w:val="44"/>
        </w:rPr>
        <w:t>S</w:t>
      </w:r>
      <w:r w:rsidR="00560F7E" w:rsidRPr="003652E1">
        <w:rPr>
          <w:sz w:val="44"/>
          <w:szCs w:val="44"/>
        </w:rPr>
        <w:t>u</w:t>
      </w:r>
      <w:r w:rsidR="00632BEF" w:rsidRPr="003652E1">
        <w:rPr>
          <w:sz w:val="44"/>
          <w:szCs w:val="44"/>
        </w:rPr>
        <w:t>bmission to God affects a person</w:t>
      </w:r>
      <w:r w:rsidR="00560F7E" w:rsidRPr="003652E1">
        <w:rPr>
          <w:sz w:val="44"/>
          <w:szCs w:val="44"/>
        </w:rPr>
        <w:t>’s governing principles and it affects the manner in which he c</w:t>
      </w:r>
      <w:r w:rsidR="00632BEF" w:rsidRPr="003652E1">
        <w:rPr>
          <w:sz w:val="44"/>
          <w:szCs w:val="44"/>
        </w:rPr>
        <w:t xml:space="preserve">onducts his life. </w:t>
      </w:r>
    </w:p>
    <w:p w14:paraId="266941A9" w14:textId="77777777" w:rsidR="00560F7E" w:rsidRPr="003652E1" w:rsidRDefault="00632BEF" w:rsidP="00C57CBC">
      <w:pPr>
        <w:pStyle w:val="ListParagraph"/>
        <w:numPr>
          <w:ilvl w:val="2"/>
          <w:numId w:val="22"/>
        </w:numPr>
        <w:spacing w:line="360" w:lineRule="auto"/>
        <w:rPr>
          <w:sz w:val="44"/>
          <w:szCs w:val="44"/>
        </w:rPr>
      </w:pPr>
      <w:r w:rsidRPr="003652E1">
        <w:rPr>
          <w:sz w:val="44"/>
          <w:szCs w:val="44"/>
        </w:rPr>
        <w:t xml:space="preserve"> Once a person</w:t>
      </w:r>
      <w:r w:rsidR="00560F7E" w:rsidRPr="003652E1">
        <w:rPr>
          <w:sz w:val="44"/>
          <w:szCs w:val="44"/>
        </w:rPr>
        <w:t xml:space="preserve"> has submitted his will to God, his practices, activities, and actions will be submitted to the practices, actions, and activities in accordance wit</w:t>
      </w:r>
      <w:r w:rsidRPr="003652E1">
        <w:rPr>
          <w:sz w:val="44"/>
          <w:szCs w:val="44"/>
        </w:rPr>
        <w:t>h God’s direction for the individual</w:t>
      </w:r>
      <w:r w:rsidR="00560F7E" w:rsidRPr="003652E1">
        <w:rPr>
          <w:sz w:val="44"/>
          <w:szCs w:val="44"/>
        </w:rPr>
        <w:t xml:space="preserve">’s practices, actions, and activities.  </w:t>
      </w:r>
    </w:p>
    <w:p w14:paraId="2F08C67D" w14:textId="77777777" w:rsidR="00831757" w:rsidRPr="003652E1" w:rsidRDefault="00560F7E" w:rsidP="00C57CBC">
      <w:pPr>
        <w:pStyle w:val="ListParagraph"/>
        <w:numPr>
          <w:ilvl w:val="1"/>
          <w:numId w:val="22"/>
        </w:numPr>
        <w:spacing w:line="360" w:lineRule="auto"/>
        <w:rPr>
          <w:sz w:val="44"/>
          <w:szCs w:val="44"/>
        </w:rPr>
      </w:pPr>
      <w:r w:rsidRPr="003652E1">
        <w:rPr>
          <w:sz w:val="44"/>
          <w:szCs w:val="44"/>
        </w:rPr>
        <w:t xml:space="preserve">Submission to God is not based on culture and it does not change from situation to situation.  </w:t>
      </w:r>
    </w:p>
    <w:p w14:paraId="7EB377EE" w14:textId="77777777" w:rsidR="00560F7E" w:rsidRPr="003652E1" w:rsidRDefault="00560F7E" w:rsidP="00C57CBC">
      <w:pPr>
        <w:pStyle w:val="ListParagraph"/>
        <w:numPr>
          <w:ilvl w:val="2"/>
          <w:numId w:val="22"/>
        </w:numPr>
        <w:spacing w:line="360" w:lineRule="auto"/>
        <w:rPr>
          <w:sz w:val="44"/>
          <w:szCs w:val="44"/>
        </w:rPr>
      </w:pPr>
      <w:r w:rsidRPr="003652E1">
        <w:rPr>
          <w:sz w:val="44"/>
          <w:szCs w:val="44"/>
        </w:rPr>
        <w:lastRenderedPageBreak/>
        <w:t>Its application is always the same because God is always the same.</w:t>
      </w:r>
    </w:p>
    <w:p w14:paraId="460CF373" w14:textId="77777777" w:rsidR="004C6CDB" w:rsidRPr="003652E1" w:rsidRDefault="00560F7E" w:rsidP="00C57CBC">
      <w:pPr>
        <w:pStyle w:val="ListParagraph"/>
        <w:numPr>
          <w:ilvl w:val="2"/>
          <w:numId w:val="22"/>
        </w:numPr>
        <w:spacing w:line="360" w:lineRule="auto"/>
        <w:rPr>
          <w:sz w:val="44"/>
          <w:szCs w:val="44"/>
        </w:rPr>
      </w:pPr>
      <w:r w:rsidRPr="003652E1">
        <w:rPr>
          <w:sz w:val="44"/>
          <w:szCs w:val="44"/>
        </w:rPr>
        <w:t xml:space="preserve">In </w:t>
      </w:r>
      <w:r w:rsidRPr="003652E1">
        <w:rPr>
          <w:b/>
          <w:i/>
          <w:sz w:val="44"/>
          <w:szCs w:val="44"/>
        </w:rPr>
        <w:t>Proverbs 16:3</w:t>
      </w:r>
      <w:r w:rsidRPr="003652E1">
        <w:rPr>
          <w:sz w:val="44"/>
          <w:szCs w:val="44"/>
        </w:rPr>
        <w:t>, we are directed to:</w:t>
      </w:r>
    </w:p>
    <w:p w14:paraId="79E464B5" w14:textId="77777777" w:rsidR="004C6CDB" w:rsidRPr="003652E1" w:rsidRDefault="004C6CDB" w:rsidP="00C57CBC">
      <w:pPr>
        <w:spacing w:line="360" w:lineRule="auto"/>
        <w:ind w:left="1440" w:right="720"/>
        <w:rPr>
          <w:rFonts w:eastAsia="Times New Roman"/>
          <w:color w:val="auto"/>
          <w:sz w:val="44"/>
          <w:szCs w:val="44"/>
        </w:rPr>
      </w:pPr>
      <w:r w:rsidRPr="003652E1">
        <w:rPr>
          <w:rFonts w:eastAsia="Times New Roman"/>
          <w:color w:val="auto"/>
          <w:sz w:val="44"/>
          <w:szCs w:val="44"/>
        </w:rPr>
        <w:br/>
      </w:r>
      <w:proofErr w:type="gramStart"/>
      <w:r w:rsidRPr="003652E1">
        <w:rPr>
          <w:rFonts w:eastAsia="Times New Roman"/>
          <w:b/>
          <w:i/>
          <w:sz w:val="44"/>
          <w:szCs w:val="44"/>
          <w:vertAlign w:val="superscript"/>
        </w:rPr>
        <w:t xml:space="preserve">3 </w:t>
      </w:r>
      <w:r w:rsidRPr="003652E1">
        <w:rPr>
          <w:rFonts w:eastAsia="Times New Roman"/>
          <w:b/>
          <w:i/>
          <w:color w:val="auto"/>
          <w:sz w:val="44"/>
          <w:szCs w:val="44"/>
        </w:rPr>
        <w:t> Commit</w:t>
      </w:r>
      <w:proofErr w:type="gramEnd"/>
      <w:r w:rsidRPr="003652E1">
        <w:rPr>
          <w:rFonts w:eastAsia="Times New Roman"/>
          <w:b/>
          <w:i/>
          <w:color w:val="auto"/>
          <w:sz w:val="44"/>
          <w:szCs w:val="44"/>
        </w:rPr>
        <w:t xml:space="preserve"> your works to the </w:t>
      </w:r>
      <w:r w:rsidRPr="003652E1">
        <w:rPr>
          <w:rFonts w:eastAsia="Times New Roman"/>
          <w:b/>
          <w:i/>
          <w:smallCaps/>
          <w:color w:val="auto"/>
          <w:sz w:val="44"/>
          <w:szCs w:val="44"/>
        </w:rPr>
        <w:t>LORD</w:t>
      </w:r>
      <w:r w:rsidRPr="003652E1">
        <w:rPr>
          <w:rFonts w:eastAsia="Times New Roman"/>
          <w:b/>
          <w:i/>
          <w:color w:val="auto"/>
          <w:sz w:val="44"/>
          <w:szCs w:val="44"/>
        </w:rPr>
        <w:t>, And your thoughts will be established.</w:t>
      </w:r>
      <w:r w:rsidRPr="003652E1">
        <w:rPr>
          <w:rFonts w:eastAsia="Times New Roman"/>
          <w:color w:val="auto"/>
          <w:sz w:val="44"/>
          <w:szCs w:val="44"/>
        </w:rPr>
        <w:t xml:space="preserve"> </w:t>
      </w:r>
      <w:r w:rsidRPr="003652E1">
        <w:rPr>
          <w:rFonts w:eastAsia="Times New Roman"/>
          <w:b/>
          <w:bCs/>
          <w:color w:val="auto"/>
          <w:sz w:val="44"/>
          <w:szCs w:val="44"/>
        </w:rPr>
        <w:t>Proverbs 16:3 (NKJV)</w:t>
      </w:r>
    </w:p>
    <w:p w14:paraId="49F85D1A" w14:textId="77777777" w:rsidR="004C6CDB" w:rsidRPr="003652E1" w:rsidRDefault="004C6CDB" w:rsidP="00C57CBC">
      <w:pPr>
        <w:spacing w:line="360" w:lineRule="auto"/>
        <w:rPr>
          <w:sz w:val="44"/>
          <w:szCs w:val="44"/>
        </w:rPr>
      </w:pPr>
    </w:p>
    <w:p w14:paraId="58189745" w14:textId="77777777" w:rsidR="00742D4E" w:rsidRPr="003652E1" w:rsidRDefault="00560F7E" w:rsidP="00C57CBC">
      <w:pPr>
        <w:pStyle w:val="ListParagraph"/>
        <w:numPr>
          <w:ilvl w:val="1"/>
          <w:numId w:val="22"/>
        </w:numPr>
        <w:spacing w:line="360" w:lineRule="auto"/>
        <w:rPr>
          <w:sz w:val="44"/>
          <w:szCs w:val="44"/>
        </w:rPr>
      </w:pPr>
      <w:r w:rsidRPr="003652E1">
        <w:rPr>
          <w:sz w:val="44"/>
          <w:szCs w:val="44"/>
        </w:rPr>
        <w:t>Even the best o</w:t>
      </w:r>
      <w:r w:rsidR="00B02048" w:rsidRPr="003652E1">
        <w:rPr>
          <w:sz w:val="44"/>
          <w:szCs w:val="44"/>
        </w:rPr>
        <w:t>f mankind’s plans is</w:t>
      </w:r>
      <w:r w:rsidRPr="003652E1">
        <w:rPr>
          <w:sz w:val="44"/>
          <w:szCs w:val="44"/>
        </w:rPr>
        <w:t xml:space="preserve"> uncertain.  </w:t>
      </w:r>
    </w:p>
    <w:p w14:paraId="42701054" w14:textId="77777777" w:rsidR="00742D4E" w:rsidRPr="003652E1" w:rsidRDefault="00560F7E" w:rsidP="00C57CBC">
      <w:pPr>
        <w:pStyle w:val="ListParagraph"/>
        <w:numPr>
          <w:ilvl w:val="2"/>
          <w:numId w:val="22"/>
        </w:numPr>
        <w:spacing w:line="360" w:lineRule="auto"/>
        <w:rPr>
          <w:sz w:val="44"/>
          <w:szCs w:val="44"/>
        </w:rPr>
      </w:pPr>
      <w:r w:rsidRPr="003652E1">
        <w:rPr>
          <w:sz w:val="44"/>
          <w:szCs w:val="44"/>
        </w:rPr>
        <w:t>No matter how detailed, how precise, or how finite mankind’s plans may be, the Lord ultimately determines the steps of mankind:</w:t>
      </w:r>
    </w:p>
    <w:p w14:paraId="602F2D52" w14:textId="77777777" w:rsidR="00742D4E" w:rsidRPr="003652E1" w:rsidRDefault="00742D4E" w:rsidP="00C57CBC">
      <w:pPr>
        <w:spacing w:line="360" w:lineRule="auto"/>
        <w:ind w:left="1440" w:right="720"/>
        <w:rPr>
          <w:rFonts w:eastAsia="Times New Roman"/>
          <w:color w:val="auto"/>
          <w:sz w:val="44"/>
          <w:szCs w:val="44"/>
        </w:rPr>
      </w:pPr>
      <w:r w:rsidRPr="003652E1">
        <w:rPr>
          <w:rFonts w:eastAsia="Times New Roman"/>
          <w:color w:val="auto"/>
          <w:sz w:val="44"/>
          <w:szCs w:val="44"/>
        </w:rPr>
        <w:br/>
      </w:r>
      <w:proofErr w:type="gramStart"/>
      <w:r w:rsidRPr="003652E1">
        <w:rPr>
          <w:rFonts w:eastAsia="Times New Roman"/>
          <w:b/>
          <w:i/>
          <w:sz w:val="44"/>
          <w:szCs w:val="44"/>
          <w:vertAlign w:val="superscript"/>
        </w:rPr>
        <w:t xml:space="preserve">9 </w:t>
      </w:r>
      <w:r w:rsidRPr="003652E1">
        <w:rPr>
          <w:rFonts w:eastAsia="Times New Roman"/>
          <w:b/>
          <w:i/>
          <w:color w:val="auto"/>
          <w:sz w:val="44"/>
          <w:szCs w:val="44"/>
        </w:rPr>
        <w:t> A</w:t>
      </w:r>
      <w:proofErr w:type="gramEnd"/>
      <w:r w:rsidRPr="003652E1">
        <w:rPr>
          <w:rFonts w:eastAsia="Times New Roman"/>
          <w:b/>
          <w:i/>
          <w:color w:val="auto"/>
          <w:sz w:val="44"/>
          <w:szCs w:val="44"/>
        </w:rPr>
        <w:t xml:space="preserve"> man's heart plans his way, But the </w:t>
      </w:r>
      <w:r w:rsidRPr="003652E1">
        <w:rPr>
          <w:rFonts w:eastAsia="Times New Roman"/>
          <w:b/>
          <w:i/>
          <w:smallCaps/>
          <w:color w:val="auto"/>
          <w:sz w:val="44"/>
          <w:szCs w:val="44"/>
        </w:rPr>
        <w:lastRenderedPageBreak/>
        <w:t>LORD</w:t>
      </w:r>
      <w:r w:rsidRPr="003652E1">
        <w:rPr>
          <w:rFonts w:eastAsia="Times New Roman"/>
          <w:b/>
          <w:i/>
          <w:color w:val="auto"/>
          <w:sz w:val="44"/>
          <w:szCs w:val="44"/>
        </w:rPr>
        <w:t xml:space="preserve"> directs his steps.</w:t>
      </w:r>
      <w:r w:rsidRPr="003652E1">
        <w:rPr>
          <w:rFonts w:eastAsia="Times New Roman"/>
          <w:color w:val="auto"/>
          <w:sz w:val="44"/>
          <w:szCs w:val="44"/>
        </w:rPr>
        <w:t xml:space="preserve"> </w:t>
      </w:r>
      <w:r w:rsidRPr="003652E1">
        <w:rPr>
          <w:rFonts w:eastAsia="Times New Roman"/>
          <w:b/>
          <w:bCs/>
          <w:color w:val="auto"/>
          <w:sz w:val="44"/>
          <w:szCs w:val="44"/>
        </w:rPr>
        <w:t>Proverbs 16:9 (NKJV)</w:t>
      </w:r>
    </w:p>
    <w:p w14:paraId="0CEA9595" w14:textId="77777777" w:rsidR="00742D4E" w:rsidRPr="003652E1" w:rsidRDefault="00742D4E" w:rsidP="00C57CBC">
      <w:pPr>
        <w:spacing w:line="360" w:lineRule="auto"/>
        <w:rPr>
          <w:sz w:val="44"/>
          <w:szCs w:val="44"/>
        </w:rPr>
      </w:pPr>
    </w:p>
    <w:p w14:paraId="1E793319" w14:textId="77777777" w:rsidR="00742D4E" w:rsidRPr="003652E1" w:rsidRDefault="00560F7E" w:rsidP="00C57CBC">
      <w:pPr>
        <w:pStyle w:val="ListParagraph"/>
        <w:numPr>
          <w:ilvl w:val="1"/>
          <w:numId w:val="22"/>
        </w:numPr>
        <w:spacing w:line="360" w:lineRule="auto"/>
        <w:rPr>
          <w:sz w:val="44"/>
          <w:szCs w:val="44"/>
        </w:rPr>
      </w:pPr>
      <w:r w:rsidRPr="003652E1">
        <w:rPr>
          <w:sz w:val="44"/>
          <w:szCs w:val="44"/>
        </w:rPr>
        <w:t>We are directed to submit to God:</w:t>
      </w:r>
    </w:p>
    <w:p w14:paraId="2AAA01E0" w14:textId="77777777" w:rsidR="00742D4E" w:rsidRPr="003652E1" w:rsidRDefault="00742D4E" w:rsidP="00C57CBC">
      <w:pPr>
        <w:autoSpaceDE w:val="0"/>
        <w:autoSpaceDN w:val="0"/>
        <w:adjustRightInd w:val="0"/>
        <w:spacing w:line="360" w:lineRule="auto"/>
        <w:ind w:left="1440" w:right="720"/>
        <w:rPr>
          <w:sz w:val="44"/>
          <w:szCs w:val="44"/>
        </w:rPr>
      </w:pPr>
      <w:r w:rsidRPr="003652E1">
        <w:rPr>
          <w:sz w:val="44"/>
          <w:szCs w:val="44"/>
        </w:rPr>
        <w:br/>
      </w:r>
      <w:proofErr w:type="gramStart"/>
      <w:r w:rsidRPr="003652E1">
        <w:rPr>
          <w:b/>
          <w:i/>
          <w:sz w:val="44"/>
          <w:szCs w:val="44"/>
          <w:vertAlign w:val="superscript"/>
        </w:rPr>
        <w:t xml:space="preserve">7 </w:t>
      </w:r>
      <w:r w:rsidRPr="003652E1">
        <w:rPr>
          <w:b/>
          <w:i/>
          <w:sz w:val="44"/>
          <w:szCs w:val="44"/>
        </w:rPr>
        <w:t> Therefore</w:t>
      </w:r>
      <w:proofErr w:type="gramEnd"/>
      <w:r w:rsidRPr="003652E1">
        <w:rPr>
          <w:b/>
          <w:i/>
          <w:sz w:val="44"/>
          <w:szCs w:val="44"/>
        </w:rPr>
        <w:t xml:space="preserve"> submit to God. Resist the devil and he will flee from you.</w:t>
      </w:r>
      <w:r w:rsidRPr="003652E1">
        <w:rPr>
          <w:b/>
          <w:bCs/>
          <w:sz w:val="44"/>
          <w:szCs w:val="44"/>
        </w:rPr>
        <w:t xml:space="preserve"> James 4:7 (NKJV)</w:t>
      </w:r>
    </w:p>
    <w:p w14:paraId="5716C644" w14:textId="77777777" w:rsidR="00742D4E" w:rsidRPr="003652E1" w:rsidRDefault="00742D4E" w:rsidP="00C57CBC">
      <w:pPr>
        <w:spacing w:line="360" w:lineRule="auto"/>
        <w:rPr>
          <w:sz w:val="44"/>
          <w:szCs w:val="44"/>
        </w:rPr>
      </w:pPr>
    </w:p>
    <w:p w14:paraId="1FC0FB04" w14:textId="77777777" w:rsidR="00742D4E" w:rsidRPr="003652E1" w:rsidRDefault="00560F7E" w:rsidP="00C57CBC">
      <w:pPr>
        <w:pStyle w:val="ListParagraph"/>
        <w:numPr>
          <w:ilvl w:val="1"/>
          <w:numId w:val="22"/>
        </w:numPr>
        <w:spacing w:line="360" w:lineRule="auto"/>
        <w:rPr>
          <w:sz w:val="44"/>
          <w:szCs w:val="44"/>
        </w:rPr>
      </w:pPr>
      <w:r w:rsidRPr="003652E1">
        <w:rPr>
          <w:sz w:val="44"/>
          <w:szCs w:val="44"/>
        </w:rPr>
        <w:t>The good news is we can have confidence in God:</w:t>
      </w:r>
    </w:p>
    <w:p w14:paraId="496A99E6" w14:textId="77777777" w:rsidR="00742D4E" w:rsidRPr="003652E1" w:rsidRDefault="00742D4E" w:rsidP="00C57CBC">
      <w:pPr>
        <w:autoSpaceDE w:val="0"/>
        <w:autoSpaceDN w:val="0"/>
        <w:adjustRightInd w:val="0"/>
        <w:spacing w:line="360" w:lineRule="auto"/>
        <w:ind w:left="1440" w:right="720"/>
        <w:rPr>
          <w:sz w:val="44"/>
          <w:szCs w:val="44"/>
        </w:rPr>
      </w:pPr>
      <w:r w:rsidRPr="003652E1">
        <w:rPr>
          <w:sz w:val="44"/>
          <w:szCs w:val="44"/>
        </w:rPr>
        <w:br/>
      </w:r>
      <w:proofErr w:type="gramStart"/>
      <w:r w:rsidRPr="003652E1">
        <w:rPr>
          <w:b/>
          <w:i/>
          <w:sz w:val="44"/>
          <w:szCs w:val="44"/>
          <w:vertAlign w:val="superscript"/>
        </w:rPr>
        <w:t xml:space="preserve">17 </w:t>
      </w:r>
      <w:r w:rsidRPr="003652E1">
        <w:rPr>
          <w:b/>
          <w:i/>
          <w:sz w:val="44"/>
          <w:szCs w:val="44"/>
        </w:rPr>
        <w:t> But</w:t>
      </w:r>
      <w:proofErr w:type="gramEnd"/>
      <w:r w:rsidRPr="003652E1">
        <w:rPr>
          <w:b/>
          <w:i/>
          <w:sz w:val="44"/>
          <w:szCs w:val="44"/>
        </w:rPr>
        <w:t xml:space="preserve"> the wisdom that is from above is first pure, then peaceable, gentle, willing to yield, full of mercy and good </w:t>
      </w:r>
      <w:r w:rsidRPr="003652E1">
        <w:rPr>
          <w:b/>
          <w:i/>
          <w:sz w:val="44"/>
          <w:szCs w:val="44"/>
        </w:rPr>
        <w:lastRenderedPageBreak/>
        <w:t>fruits, without partiality and without hypocrisy.</w:t>
      </w:r>
      <w:r w:rsidRPr="003652E1">
        <w:rPr>
          <w:b/>
          <w:bCs/>
          <w:sz w:val="44"/>
          <w:szCs w:val="44"/>
        </w:rPr>
        <w:t xml:space="preserve"> James 3:17 (NKJV)</w:t>
      </w:r>
    </w:p>
    <w:p w14:paraId="0830C19B" w14:textId="0AA2BFF9" w:rsidR="00560F7E" w:rsidRPr="003652E1" w:rsidRDefault="00560F7E" w:rsidP="00C57CBC">
      <w:pPr>
        <w:spacing w:line="360" w:lineRule="auto"/>
        <w:ind w:right="720"/>
        <w:rPr>
          <w:b/>
          <w:sz w:val="44"/>
          <w:szCs w:val="44"/>
          <w:u w:val="single"/>
        </w:rPr>
      </w:pPr>
    </w:p>
    <w:sectPr w:rsidR="00560F7E" w:rsidRPr="003652E1" w:rsidSect="00C72EFE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6A4A3B" w14:textId="77777777" w:rsidR="00532F51" w:rsidRDefault="00532F51" w:rsidP="00AF754E">
      <w:r>
        <w:separator/>
      </w:r>
    </w:p>
  </w:endnote>
  <w:endnote w:type="continuationSeparator" w:id="0">
    <w:p w14:paraId="5C71A051" w14:textId="77777777" w:rsidR="00532F51" w:rsidRDefault="00532F51" w:rsidP="00AF75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Gothic Bold">
    <w:altName w:val="Copperplate Gothic Bold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D09299" w14:textId="624C273D" w:rsidR="003A5740" w:rsidRPr="00BD26FD" w:rsidRDefault="0064720C">
    <w:pPr>
      <w:pStyle w:val="Footer"/>
      <w:rPr>
        <w:sz w:val="18"/>
        <w:szCs w:val="18"/>
      </w:rPr>
    </w:pPr>
    <w:fldSimple w:instr=" FILENAME   \* MERGEFORMAT ">
      <w:r w:rsidR="009C5467" w:rsidRPr="009C5467">
        <w:rPr>
          <w:noProof/>
          <w:sz w:val="18"/>
          <w:szCs w:val="18"/>
        </w:rPr>
        <w:t>2-Submission01.docx</w:t>
      </w:r>
    </w:fldSimple>
  </w:p>
  <w:p w14:paraId="5C94AF2D" w14:textId="3A3BE9E8" w:rsidR="003A5740" w:rsidRPr="00BD26FD" w:rsidRDefault="00D8204C">
    <w:pPr>
      <w:pStyle w:val="Footer"/>
      <w:rPr>
        <w:sz w:val="18"/>
        <w:szCs w:val="18"/>
      </w:rPr>
    </w:pPr>
    <w:r>
      <w:rPr>
        <w:sz w:val="18"/>
        <w:szCs w:val="18"/>
      </w:rPr>
      <w:t xml:space="preserve">Revised: </w:t>
    </w:r>
    <w:r w:rsidR="009C5467">
      <w:rPr>
        <w:sz w:val="18"/>
        <w:szCs w:val="18"/>
      </w:rPr>
      <w:t>11/15</w:t>
    </w:r>
    <w:r w:rsidR="003A5740">
      <w:rPr>
        <w:sz w:val="18"/>
        <w:szCs w:val="18"/>
      </w:rPr>
      <w:t>/20</w:t>
    </w:r>
    <w:r w:rsidR="009C5467">
      <w:rPr>
        <w:sz w:val="18"/>
        <w:szCs w:val="18"/>
      </w:rPr>
      <w:t>21</w:t>
    </w:r>
    <w:r w:rsidR="003A5740" w:rsidRPr="00BD26FD">
      <w:rPr>
        <w:sz w:val="18"/>
        <w:szCs w:val="18"/>
      </w:rPr>
      <w:ptab w:relativeTo="margin" w:alignment="center" w:leader="none"/>
    </w:r>
    <w:r w:rsidR="003A5740" w:rsidRPr="00BD26FD">
      <w:rPr>
        <w:sz w:val="18"/>
        <w:szCs w:val="18"/>
      </w:rPr>
      <w:fldChar w:fldCharType="begin"/>
    </w:r>
    <w:r w:rsidR="003A5740" w:rsidRPr="00BD26FD">
      <w:rPr>
        <w:sz w:val="18"/>
        <w:szCs w:val="18"/>
      </w:rPr>
      <w:instrText xml:space="preserve"> PAGE  \* Arabic  \* MERGEFORMAT </w:instrText>
    </w:r>
    <w:r w:rsidR="003A5740" w:rsidRPr="00BD26FD">
      <w:rPr>
        <w:sz w:val="18"/>
        <w:szCs w:val="18"/>
      </w:rPr>
      <w:fldChar w:fldCharType="separate"/>
    </w:r>
    <w:r w:rsidR="00B05E09">
      <w:rPr>
        <w:noProof/>
        <w:sz w:val="18"/>
        <w:szCs w:val="18"/>
      </w:rPr>
      <w:t>24</w:t>
    </w:r>
    <w:r w:rsidR="003A5740" w:rsidRPr="00BD26FD">
      <w:rPr>
        <w:sz w:val="18"/>
        <w:szCs w:val="18"/>
      </w:rPr>
      <w:fldChar w:fldCharType="end"/>
    </w:r>
    <w:r w:rsidR="003A5740" w:rsidRPr="00BD26FD">
      <w:rPr>
        <w:sz w:val="18"/>
        <w:szCs w:val="18"/>
      </w:rPr>
      <w:ptab w:relativeTo="margin" w:alignment="right" w:leader="none"/>
    </w:r>
    <w:fldSimple w:instr=" DATE   \* MERGEFORMAT ">
      <w:r w:rsidR="003F7357" w:rsidRPr="003F7357">
        <w:rPr>
          <w:noProof/>
          <w:sz w:val="18"/>
          <w:szCs w:val="18"/>
        </w:rPr>
        <w:t>11/15/2021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6EEBE7" w14:textId="77777777" w:rsidR="00532F51" w:rsidRDefault="00532F51" w:rsidP="00AF754E">
      <w:r>
        <w:separator/>
      </w:r>
    </w:p>
  </w:footnote>
  <w:footnote w:type="continuationSeparator" w:id="0">
    <w:p w14:paraId="4222631D" w14:textId="77777777" w:rsidR="00532F51" w:rsidRDefault="00532F51" w:rsidP="00AF75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273D60" w14:textId="1ED6DFCE" w:rsidR="003A5740" w:rsidRPr="003F7357" w:rsidRDefault="003A5740">
    <w:pPr>
      <w:pStyle w:val="Header"/>
      <w:rPr>
        <w:sz w:val="18"/>
        <w:szCs w:val="18"/>
        <w:vertAlign w:val="superscript"/>
      </w:rPr>
    </w:pPr>
    <w:r w:rsidRPr="00AF754E">
      <w:rPr>
        <w:noProof/>
        <w:sz w:val="18"/>
        <w:szCs w:val="18"/>
      </w:rPr>
      <w:drawing>
        <wp:inline distT="0" distB="0" distL="0" distR="0" wp14:anchorId="33325242" wp14:editId="2C8A8D83">
          <wp:extent cx="712424" cy="534318"/>
          <wp:effectExtent l="19050" t="0" r="0" b="0"/>
          <wp:docPr id="2" name="Picture 1" descr="HabitsHeart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abitsHeart0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3276" cy="5349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sz w:val="18"/>
        <w:szCs w:val="18"/>
      </w:rPr>
      <w:tab/>
    </w:r>
    <w:r>
      <w:rPr>
        <w:sz w:val="18"/>
        <w:szCs w:val="18"/>
      </w:rPr>
      <w:tab/>
    </w:r>
    <w:r w:rsidR="003F7357">
      <w:rPr>
        <w:sz w:val="18"/>
        <w:szCs w:val="18"/>
      </w:rPr>
      <w:t>QC3</w:t>
    </w:r>
  </w:p>
  <w:p w14:paraId="7E6A7D17" w14:textId="77777777" w:rsidR="003A5740" w:rsidRDefault="003A574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9330F"/>
    <w:multiLevelType w:val="multilevel"/>
    <w:tmpl w:val="D28E0CD2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  <w:w w:val="100"/>
        <w:position w:val="0"/>
        <w:sz w:val="24"/>
      </w:rPr>
    </w:lvl>
    <w:lvl w:ilvl="1">
      <w:start w:val="1"/>
      <w:numFmt w:val="upp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108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  <w:color w:val="auto"/>
      </w:rPr>
    </w:lvl>
    <w:lvl w:ilvl="5">
      <w:start w:val="1"/>
      <w:numFmt w:val="bullet"/>
      <w:lvlText w:val=""/>
      <w:lvlJc w:val="left"/>
      <w:pPr>
        <w:ind w:left="2160" w:hanging="360"/>
      </w:pPr>
      <w:rPr>
        <w:rFonts w:ascii="Wingdings 3" w:hAnsi="Wingdings 3" w:hint="default"/>
        <w:color w:val="auto"/>
      </w:rPr>
    </w:lvl>
    <w:lvl w:ilvl="6">
      <w:start w:val="1"/>
      <w:numFmt w:val="bullet"/>
      <w:lvlText w:val=""/>
      <w:lvlJc w:val="left"/>
      <w:pPr>
        <w:ind w:left="4680" w:hanging="360"/>
      </w:pPr>
      <w:rPr>
        <w:rFonts w:ascii="Wingdings 2" w:hAnsi="Wingdings 2" w:hint="default"/>
        <w:color w:val="auto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940" w:hanging="180"/>
      </w:pPr>
      <w:rPr>
        <w:rFonts w:hint="default"/>
      </w:rPr>
    </w:lvl>
  </w:abstractNum>
  <w:abstractNum w:abstractNumId="1" w15:restartNumberingAfterBreak="0">
    <w:nsid w:val="0D867145"/>
    <w:multiLevelType w:val="hybridMultilevel"/>
    <w:tmpl w:val="69F0986C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" w15:restartNumberingAfterBreak="0">
    <w:nsid w:val="180416FB"/>
    <w:multiLevelType w:val="multilevel"/>
    <w:tmpl w:val="F656F0DC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  <w:w w:val="100"/>
        <w:position w:val="0"/>
        <w:sz w:val="24"/>
      </w:rPr>
    </w:lvl>
    <w:lvl w:ilvl="1">
      <w:start w:val="1"/>
      <w:numFmt w:val="upp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108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  <w:color w:val="auto"/>
      </w:rPr>
    </w:lvl>
    <w:lvl w:ilvl="5">
      <w:start w:val="1"/>
      <w:numFmt w:val="bullet"/>
      <w:lvlText w:val=""/>
      <w:lvlJc w:val="left"/>
      <w:pPr>
        <w:ind w:left="2160" w:hanging="360"/>
      </w:pPr>
      <w:rPr>
        <w:rFonts w:ascii="Wingdings 3" w:hAnsi="Wingdings 3" w:hint="default"/>
        <w:color w:val="auto"/>
      </w:rPr>
    </w:lvl>
    <w:lvl w:ilvl="6">
      <w:start w:val="1"/>
      <w:numFmt w:val="bullet"/>
      <w:lvlText w:val=""/>
      <w:lvlJc w:val="left"/>
      <w:pPr>
        <w:ind w:left="4680" w:hanging="360"/>
      </w:pPr>
      <w:rPr>
        <w:rFonts w:ascii="Wingdings 2" w:hAnsi="Wingdings 2" w:hint="default"/>
        <w:color w:val="auto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940" w:hanging="180"/>
      </w:pPr>
      <w:rPr>
        <w:rFonts w:hint="default"/>
      </w:rPr>
    </w:lvl>
  </w:abstractNum>
  <w:abstractNum w:abstractNumId="3" w15:restartNumberingAfterBreak="0">
    <w:nsid w:val="20936178"/>
    <w:multiLevelType w:val="multilevel"/>
    <w:tmpl w:val="0409001D"/>
    <w:styleLink w:val="Style1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3BDB05E7"/>
    <w:multiLevelType w:val="hybridMultilevel"/>
    <w:tmpl w:val="1A6013EE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4086081B"/>
    <w:multiLevelType w:val="hybridMultilevel"/>
    <w:tmpl w:val="5CAC977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414C3F1A"/>
    <w:multiLevelType w:val="hybridMultilevel"/>
    <w:tmpl w:val="F126E4D4"/>
    <w:lvl w:ilvl="0" w:tplc="2E12DC16">
      <w:start w:val="1"/>
      <w:numFmt w:val="decimal"/>
      <w:lvlText w:val="%1."/>
      <w:lvlJc w:val="left"/>
      <w:pPr>
        <w:ind w:left="1490" w:hanging="360"/>
      </w:pPr>
      <w:rPr>
        <w:rFonts w:ascii="Times New Roman" w:hAnsi="Times New Roman" w:hint="default"/>
        <w:b w:val="0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210" w:hanging="360"/>
      </w:pPr>
    </w:lvl>
    <w:lvl w:ilvl="2" w:tplc="0409001B" w:tentative="1">
      <w:start w:val="1"/>
      <w:numFmt w:val="lowerRoman"/>
      <w:lvlText w:val="%3."/>
      <w:lvlJc w:val="right"/>
      <w:pPr>
        <w:ind w:left="2930" w:hanging="180"/>
      </w:pPr>
    </w:lvl>
    <w:lvl w:ilvl="3" w:tplc="0409000F" w:tentative="1">
      <w:start w:val="1"/>
      <w:numFmt w:val="decimal"/>
      <w:lvlText w:val="%4."/>
      <w:lvlJc w:val="left"/>
      <w:pPr>
        <w:ind w:left="3650" w:hanging="360"/>
      </w:pPr>
    </w:lvl>
    <w:lvl w:ilvl="4" w:tplc="04090019" w:tentative="1">
      <w:start w:val="1"/>
      <w:numFmt w:val="lowerLetter"/>
      <w:lvlText w:val="%5."/>
      <w:lvlJc w:val="left"/>
      <w:pPr>
        <w:ind w:left="4370" w:hanging="360"/>
      </w:pPr>
    </w:lvl>
    <w:lvl w:ilvl="5" w:tplc="0409001B" w:tentative="1">
      <w:start w:val="1"/>
      <w:numFmt w:val="lowerRoman"/>
      <w:lvlText w:val="%6."/>
      <w:lvlJc w:val="right"/>
      <w:pPr>
        <w:ind w:left="5090" w:hanging="180"/>
      </w:pPr>
    </w:lvl>
    <w:lvl w:ilvl="6" w:tplc="0409000F" w:tentative="1">
      <w:start w:val="1"/>
      <w:numFmt w:val="decimal"/>
      <w:lvlText w:val="%7."/>
      <w:lvlJc w:val="left"/>
      <w:pPr>
        <w:ind w:left="5810" w:hanging="360"/>
      </w:pPr>
    </w:lvl>
    <w:lvl w:ilvl="7" w:tplc="04090019" w:tentative="1">
      <w:start w:val="1"/>
      <w:numFmt w:val="lowerLetter"/>
      <w:lvlText w:val="%8."/>
      <w:lvlJc w:val="left"/>
      <w:pPr>
        <w:ind w:left="6530" w:hanging="360"/>
      </w:pPr>
    </w:lvl>
    <w:lvl w:ilvl="8" w:tplc="0409001B" w:tentative="1">
      <w:start w:val="1"/>
      <w:numFmt w:val="lowerRoman"/>
      <w:lvlText w:val="%9."/>
      <w:lvlJc w:val="right"/>
      <w:pPr>
        <w:ind w:left="7250" w:hanging="180"/>
      </w:pPr>
    </w:lvl>
  </w:abstractNum>
  <w:abstractNum w:abstractNumId="7" w15:restartNumberingAfterBreak="0">
    <w:nsid w:val="414D70AE"/>
    <w:multiLevelType w:val="multilevel"/>
    <w:tmpl w:val="0409001D"/>
    <w:styleLink w:val="Style5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4FCF722F"/>
    <w:multiLevelType w:val="multilevel"/>
    <w:tmpl w:val="9B4405DA"/>
    <w:styleLink w:val="Style3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9F3582"/>
    <w:multiLevelType w:val="hybridMultilevel"/>
    <w:tmpl w:val="F8E64D6E"/>
    <w:lvl w:ilvl="0" w:tplc="BAE6A0C6">
      <w:start w:val="1"/>
      <w:numFmt w:val="lowerLetter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60CD6437"/>
    <w:multiLevelType w:val="multilevel"/>
    <w:tmpl w:val="DB10A9B2"/>
    <w:styleLink w:val="Style2"/>
    <w:lvl w:ilvl="0">
      <w:start w:val="1"/>
      <w:numFmt w:val="upperRoman"/>
      <w:lvlText w:val="%1"/>
      <w:lvlJc w:val="left"/>
      <w:pPr>
        <w:ind w:left="360" w:hanging="360"/>
      </w:pPr>
      <w:rPr>
        <w:rFonts w:ascii="Times New Roman" w:hAnsi="Times New Roman" w:hint="default"/>
        <w:strike w:val="0"/>
        <w:dstrike w:val="0"/>
        <w:color w:val="auto"/>
      </w:rPr>
    </w:lvl>
    <w:lvl w:ilvl="1">
      <w:start w:val="1"/>
      <w:numFmt w:val="upperLetter"/>
      <w:lvlText w:val="%2"/>
      <w:lvlJc w:val="left"/>
      <w:pPr>
        <w:ind w:left="720" w:hanging="360"/>
      </w:pPr>
      <w:rPr>
        <w:rFonts w:ascii="Times New Roman" w:hAnsi="Times New Roman"/>
        <w:color w:val="auto"/>
      </w:rPr>
    </w:lvl>
    <w:lvl w:ilvl="2">
      <w:start w:val="1"/>
      <w:numFmt w:val="decimal"/>
      <w:lvlText w:val="%3"/>
      <w:lvlJc w:val="left"/>
      <w:pPr>
        <w:ind w:left="1080" w:hanging="360"/>
      </w:pPr>
      <w:rPr>
        <w:rFonts w:ascii="Times New Roman" w:hAnsi="Times New Roman" w:hint="default"/>
        <w:color w:val="auto"/>
      </w:rPr>
    </w:lvl>
    <w:lvl w:ilvl="3">
      <w:start w:val="1"/>
      <w:numFmt w:val="lowerLetter"/>
      <w:lvlText w:val="%4"/>
      <w:lvlJc w:val="left"/>
      <w:pPr>
        <w:ind w:left="1440" w:hanging="360"/>
      </w:pPr>
      <w:rPr>
        <w:rFonts w:ascii="Times New Roman" w:hAnsi="Times New Roman" w:hint="default"/>
        <w:color w:val="auto"/>
      </w:rPr>
    </w:lvl>
    <w:lvl w:ilvl="4">
      <w:start w:val="1"/>
      <w:numFmt w:val="bullet"/>
      <w:lvlText w:val="&gt;"/>
      <w:lvlJc w:val="left"/>
      <w:pPr>
        <w:ind w:left="1800" w:hanging="360"/>
      </w:pPr>
      <w:rPr>
        <w:rFonts w:ascii="Arial" w:hAnsi="Arial" w:hint="default"/>
        <w:color w:val="auto"/>
      </w:rPr>
    </w:lvl>
    <w:lvl w:ilvl="5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"/>
      <w:lvlJc w:val="left"/>
      <w:pPr>
        <w:ind w:left="2880" w:hanging="360"/>
      </w:pPr>
      <w:rPr>
        <w:rFonts w:ascii="Symbol" w:hAnsi="Symbol" w:hint="default"/>
        <w:color w:val="auto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61F94A7E"/>
    <w:multiLevelType w:val="hybridMultilevel"/>
    <w:tmpl w:val="2C4E060E"/>
    <w:lvl w:ilvl="0" w:tplc="2E12DC16">
      <w:start w:val="1"/>
      <w:numFmt w:val="decimal"/>
      <w:lvlText w:val="%1."/>
      <w:lvlJc w:val="left"/>
      <w:pPr>
        <w:ind w:left="1440" w:hanging="360"/>
      </w:pPr>
      <w:rPr>
        <w:rFonts w:ascii="Times New Roman" w:hAnsi="Times New Roman" w:hint="default"/>
        <w:b w:val="0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9861468"/>
    <w:multiLevelType w:val="multilevel"/>
    <w:tmpl w:val="C720B79C"/>
    <w:styleLink w:val="Style1"/>
    <w:lvl w:ilvl="0">
      <w:start w:val="1"/>
      <w:numFmt w:val="upperRoman"/>
      <w:lvlText w:val="%1."/>
      <w:lvlJc w:val="right"/>
      <w:pPr>
        <w:ind w:left="360" w:hanging="360"/>
      </w:pPr>
      <w:rPr>
        <w:w w:val="100"/>
        <w:position w:val="0"/>
        <w:sz w:val="24"/>
      </w:rPr>
    </w:lvl>
    <w:lvl w:ilvl="1">
      <w:start w:val="1"/>
      <w:numFmt w:val="upperLetter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right"/>
      <w:pPr>
        <w:ind w:left="1620" w:hanging="180"/>
      </w:pPr>
    </w:lvl>
    <w:lvl w:ilvl="3">
      <w:start w:val="1"/>
      <w:numFmt w:val="lowerLetter"/>
      <w:lvlText w:val="%4."/>
      <w:lvlJc w:val="left"/>
      <w:pPr>
        <w:ind w:left="2520" w:hanging="360"/>
      </w:pPr>
    </w:lvl>
    <w:lvl w:ilvl="4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  <w:color w:val="auto"/>
      </w:rPr>
    </w:lvl>
    <w:lvl w:ilvl="5">
      <w:start w:val="1"/>
      <w:numFmt w:val="bullet"/>
      <w:lvlText w:val=""/>
      <w:lvlJc w:val="left"/>
      <w:pPr>
        <w:ind w:left="3780" w:hanging="180"/>
      </w:pPr>
      <w:rPr>
        <w:rFonts w:ascii="Wingdings 3" w:hAnsi="Wingdings 3" w:hint="default"/>
        <w:color w:val="auto"/>
      </w:rPr>
    </w:lvl>
    <w:lvl w:ilvl="6">
      <w:start w:val="1"/>
      <w:numFmt w:val="bullet"/>
      <w:lvlText w:val=""/>
      <w:lvlJc w:val="left"/>
      <w:pPr>
        <w:ind w:left="4680" w:hanging="360"/>
      </w:pPr>
      <w:rPr>
        <w:rFonts w:ascii="Wingdings 2" w:hAnsi="Wingdings 2" w:hint="default"/>
        <w:color w:val="auto"/>
      </w:r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5940" w:hanging="180"/>
      </w:pPr>
    </w:lvl>
  </w:abstractNum>
  <w:abstractNum w:abstractNumId="13" w15:restartNumberingAfterBreak="0">
    <w:nsid w:val="70361180"/>
    <w:multiLevelType w:val="multilevel"/>
    <w:tmpl w:val="0409001D"/>
    <w:styleLink w:val="Style9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74FF3D60"/>
    <w:multiLevelType w:val="hybridMultilevel"/>
    <w:tmpl w:val="B5145C0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76294CAA"/>
    <w:multiLevelType w:val="hybridMultilevel"/>
    <w:tmpl w:val="C2AE1200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6" w15:restartNumberingAfterBreak="0">
    <w:nsid w:val="78D30DEA"/>
    <w:multiLevelType w:val="multilevel"/>
    <w:tmpl w:val="0409001D"/>
    <w:styleLink w:val="Style8"/>
    <w:lvl w:ilvl="0">
      <w:start w:val="1"/>
      <w:numFmt w:val="decimal"/>
      <w:lvlText w:val="%1"/>
      <w:lvlJc w:val="left"/>
      <w:pPr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7B6C32A0"/>
    <w:multiLevelType w:val="multilevel"/>
    <w:tmpl w:val="DE9E0D82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  <w:w w:val="100"/>
        <w:position w:val="0"/>
        <w:sz w:val="24"/>
      </w:rPr>
    </w:lvl>
    <w:lvl w:ilvl="1">
      <w:start w:val="1"/>
      <w:numFmt w:val="upp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1620" w:hanging="18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  <w:color w:val="auto"/>
      </w:rPr>
    </w:lvl>
    <w:lvl w:ilvl="5">
      <w:start w:val="1"/>
      <w:numFmt w:val="bullet"/>
      <w:lvlText w:val=""/>
      <w:lvlJc w:val="left"/>
      <w:pPr>
        <w:ind w:left="3780" w:hanging="180"/>
      </w:pPr>
      <w:rPr>
        <w:rFonts w:ascii="Wingdings 3" w:hAnsi="Wingdings 3" w:hint="default"/>
        <w:color w:val="auto"/>
      </w:rPr>
    </w:lvl>
    <w:lvl w:ilvl="6">
      <w:start w:val="1"/>
      <w:numFmt w:val="bullet"/>
      <w:lvlText w:val=""/>
      <w:lvlJc w:val="left"/>
      <w:pPr>
        <w:ind w:left="4680" w:hanging="360"/>
      </w:pPr>
      <w:rPr>
        <w:rFonts w:ascii="Wingdings 2" w:hAnsi="Wingdings 2" w:hint="default"/>
        <w:color w:val="auto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940" w:hanging="180"/>
      </w:pPr>
      <w:rPr>
        <w:rFonts w:hint="default"/>
      </w:rPr>
    </w:lvl>
  </w:abstractNum>
  <w:num w:numId="1">
    <w:abstractNumId w:val="10"/>
  </w:num>
  <w:num w:numId="2">
    <w:abstractNumId w:val="12"/>
  </w:num>
  <w:num w:numId="3">
    <w:abstractNumId w:val="12"/>
  </w:num>
  <w:num w:numId="4">
    <w:abstractNumId w:val="12"/>
  </w:num>
  <w:num w:numId="5">
    <w:abstractNumId w:val="12"/>
  </w:num>
  <w:num w:numId="6">
    <w:abstractNumId w:val="8"/>
  </w:num>
  <w:num w:numId="7">
    <w:abstractNumId w:val="7"/>
  </w:num>
  <w:num w:numId="8">
    <w:abstractNumId w:val="16"/>
  </w:num>
  <w:num w:numId="9">
    <w:abstractNumId w:val="13"/>
  </w:num>
  <w:num w:numId="10">
    <w:abstractNumId w:val="3"/>
  </w:num>
  <w:num w:numId="11">
    <w:abstractNumId w:val="4"/>
  </w:num>
  <w:num w:numId="12">
    <w:abstractNumId w:val="9"/>
  </w:num>
  <w:num w:numId="13">
    <w:abstractNumId w:val="14"/>
  </w:num>
  <w:num w:numId="14">
    <w:abstractNumId w:val="15"/>
  </w:num>
  <w:num w:numId="15">
    <w:abstractNumId w:val="1"/>
  </w:num>
  <w:num w:numId="16">
    <w:abstractNumId w:val="5"/>
  </w:num>
  <w:num w:numId="17">
    <w:abstractNumId w:val="6"/>
  </w:num>
  <w:num w:numId="18">
    <w:abstractNumId w:val="11"/>
  </w:num>
  <w:num w:numId="19">
    <w:abstractNumId w:val="2"/>
  </w:num>
  <w:num w:numId="20">
    <w:abstractNumId w:val="2"/>
    <w:lvlOverride w:ilvl="0">
      <w:lvl w:ilvl="0">
        <w:start w:val="1"/>
        <w:numFmt w:val="upperRoman"/>
        <w:lvlText w:val="%1."/>
        <w:lvlJc w:val="right"/>
        <w:pPr>
          <w:ind w:left="360" w:hanging="360"/>
        </w:pPr>
        <w:rPr>
          <w:rFonts w:hint="default"/>
          <w:w w:val="100"/>
          <w:position w:val="0"/>
          <w:sz w:val="24"/>
        </w:rPr>
      </w:lvl>
    </w:lvlOverride>
    <w:lvlOverride w:ilvl="1">
      <w:lvl w:ilvl="1">
        <w:start w:val="1"/>
        <w:numFmt w:val="upperLetter"/>
        <w:lvlText w:val="%2."/>
        <w:lvlJc w:val="left"/>
        <w:pPr>
          <w:ind w:left="720" w:hanging="360"/>
        </w:pPr>
        <w:rPr>
          <w:rFonts w:hint="default"/>
        </w:rPr>
      </w:lvl>
    </w:lvlOverride>
    <w:lvlOverride w:ilvl="2">
      <w:lvl w:ilvl="2">
        <w:start w:val="1"/>
        <w:numFmt w:val="decimal"/>
        <w:lvlText w:val="%3."/>
        <w:lvlJc w:val="right"/>
        <w:pPr>
          <w:ind w:left="1080" w:hanging="360"/>
        </w:pPr>
        <w:rPr>
          <w:rFonts w:hint="default"/>
        </w:rPr>
      </w:lvl>
    </w:lvlOverride>
    <w:lvlOverride w:ilvl="3">
      <w:lvl w:ilvl="3">
        <w:start w:val="1"/>
        <w:numFmt w:val="lowerLetter"/>
        <w:lvlText w:val="%4."/>
        <w:lvlJc w:val="left"/>
        <w:pPr>
          <w:ind w:left="1440" w:hanging="360"/>
        </w:pPr>
        <w:rPr>
          <w:rFonts w:hint="default"/>
        </w:rPr>
      </w:lvl>
    </w:lvlOverride>
    <w:lvlOverride w:ilvl="4">
      <w:lvl w:ilvl="4">
        <w:start w:val="1"/>
        <w:numFmt w:val="bullet"/>
        <w:lvlText w:val=""/>
        <w:lvlJc w:val="left"/>
        <w:pPr>
          <w:ind w:left="3240" w:hanging="360"/>
        </w:pPr>
        <w:rPr>
          <w:rFonts w:ascii="Wingdings" w:hAnsi="Wingdings" w:hint="default"/>
          <w:color w:val="auto"/>
        </w:rPr>
      </w:lvl>
    </w:lvlOverride>
    <w:lvlOverride w:ilvl="5">
      <w:lvl w:ilvl="5">
        <w:start w:val="1"/>
        <w:numFmt w:val="bullet"/>
        <w:lvlText w:val=""/>
        <w:lvlJc w:val="left"/>
        <w:pPr>
          <w:ind w:left="3780" w:hanging="180"/>
        </w:pPr>
        <w:rPr>
          <w:rFonts w:ascii="Wingdings 3" w:hAnsi="Wingdings 3" w:hint="default"/>
          <w:color w:val="auto"/>
        </w:rPr>
      </w:lvl>
    </w:lvlOverride>
    <w:lvlOverride w:ilvl="6">
      <w:lvl w:ilvl="6">
        <w:start w:val="1"/>
        <w:numFmt w:val="bullet"/>
        <w:lvlText w:val=""/>
        <w:lvlJc w:val="left"/>
        <w:pPr>
          <w:ind w:left="4680" w:hanging="360"/>
        </w:pPr>
        <w:rPr>
          <w:rFonts w:ascii="Wingdings 2" w:hAnsi="Wingdings 2" w:hint="default"/>
          <w:color w:val="auto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40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5940" w:hanging="180"/>
        </w:pPr>
        <w:rPr>
          <w:rFonts w:hint="default"/>
        </w:rPr>
      </w:lvl>
    </w:lvlOverride>
  </w:num>
  <w:num w:numId="21">
    <w:abstractNumId w:val="17"/>
  </w:num>
  <w:num w:numId="22">
    <w:abstractNumId w:val="17"/>
    <w:lvlOverride w:ilvl="0">
      <w:lvl w:ilvl="0">
        <w:start w:val="1"/>
        <w:numFmt w:val="upperRoman"/>
        <w:lvlText w:val="%1."/>
        <w:lvlJc w:val="right"/>
        <w:pPr>
          <w:ind w:left="360" w:hanging="360"/>
        </w:pPr>
        <w:rPr>
          <w:rFonts w:hint="default"/>
          <w:w w:val="100"/>
          <w:position w:val="0"/>
          <w:sz w:val="24"/>
        </w:rPr>
      </w:lvl>
    </w:lvlOverride>
    <w:lvlOverride w:ilvl="1">
      <w:lvl w:ilvl="1">
        <w:start w:val="1"/>
        <w:numFmt w:val="upperLetter"/>
        <w:lvlText w:val="%2."/>
        <w:lvlJc w:val="left"/>
        <w:pPr>
          <w:ind w:left="720" w:hanging="360"/>
        </w:pPr>
        <w:rPr>
          <w:rFonts w:hint="default"/>
        </w:rPr>
      </w:lvl>
    </w:lvlOverride>
    <w:lvlOverride w:ilvl="2">
      <w:lvl w:ilvl="2">
        <w:start w:val="1"/>
        <w:numFmt w:val="decimal"/>
        <w:lvlText w:val="%3."/>
        <w:lvlJc w:val="right"/>
        <w:pPr>
          <w:ind w:left="1080" w:hanging="360"/>
        </w:pPr>
        <w:rPr>
          <w:rFonts w:hint="default"/>
        </w:rPr>
      </w:lvl>
    </w:lvlOverride>
    <w:lvlOverride w:ilvl="3">
      <w:lvl w:ilvl="3">
        <w:start w:val="1"/>
        <w:numFmt w:val="lowerLetter"/>
        <w:lvlText w:val="%4."/>
        <w:lvlJc w:val="left"/>
        <w:pPr>
          <w:ind w:left="2520" w:hanging="360"/>
        </w:pPr>
        <w:rPr>
          <w:rFonts w:hint="default"/>
        </w:rPr>
      </w:lvl>
    </w:lvlOverride>
    <w:lvlOverride w:ilvl="4">
      <w:lvl w:ilvl="4">
        <w:start w:val="1"/>
        <w:numFmt w:val="bullet"/>
        <w:lvlText w:val=""/>
        <w:lvlJc w:val="left"/>
        <w:pPr>
          <w:ind w:left="3240" w:hanging="360"/>
        </w:pPr>
        <w:rPr>
          <w:rFonts w:ascii="Wingdings" w:hAnsi="Wingdings" w:hint="default"/>
          <w:color w:val="auto"/>
        </w:rPr>
      </w:lvl>
    </w:lvlOverride>
    <w:lvlOverride w:ilvl="5">
      <w:lvl w:ilvl="5">
        <w:start w:val="1"/>
        <w:numFmt w:val="bullet"/>
        <w:lvlText w:val=""/>
        <w:lvlJc w:val="left"/>
        <w:pPr>
          <w:ind w:left="3780" w:hanging="180"/>
        </w:pPr>
        <w:rPr>
          <w:rFonts w:ascii="Wingdings 3" w:hAnsi="Wingdings 3" w:hint="default"/>
          <w:color w:val="auto"/>
        </w:rPr>
      </w:lvl>
    </w:lvlOverride>
    <w:lvlOverride w:ilvl="6">
      <w:lvl w:ilvl="6">
        <w:start w:val="1"/>
        <w:numFmt w:val="bullet"/>
        <w:lvlText w:val=""/>
        <w:lvlJc w:val="left"/>
        <w:pPr>
          <w:ind w:left="4680" w:hanging="360"/>
        </w:pPr>
        <w:rPr>
          <w:rFonts w:ascii="Wingdings 2" w:hAnsi="Wingdings 2" w:hint="default"/>
          <w:color w:val="auto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40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5940" w:hanging="180"/>
        </w:pPr>
        <w:rPr>
          <w:rFonts w:hint="default"/>
        </w:rPr>
      </w:lvl>
    </w:lvlOverride>
  </w:num>
  <w:num w:numId="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331"/>
    <w:rsid w:val="0000172F"/>
    <w:rsid w:val="000147E3"/>
    <w:rsid w:val="0002428F"/>
    <w:rsid w:val="00031B0C"/>
    <w:rsid w:val="0004196C"/>
    <w:rsid w:val="00044626"/>
    <w:rsid w:val="00051EF4"/>
    <w:rsid w:val="000840D8"/>
    <w:rsid w:val="00084806"/>
    <w:rsid w:val="000874CC"/>
    <w:rsid w:val="000914A4"/>
    <w:rsid w:val="000940D6"/>
    <w:rsid w:val="000B4386"/>
    <w:rsid w:val="000C2E49"/>
    <w:rsid w:val="000C7114"/>
    <w:rsid w:val="000D3119"/>
    <w:rsid w:val="000E752A"/>
    <w:rsid w:val="000F3F72"/>
    <w:rsid w:val="00114A05"/>
    <w:rsid w:val="00117F5D"/>
    <w:rsid w:val="00140CD9"/>
    <w:rsid w:val="00160381"/>
    <w:rsid w:val="00165131"/>
    <w:rsid w:val="00166C10"/>
    <w:rsid w:val="00171477"/>
    <w:rsid w:val="00180C42"/>
    <w:rsid w:val="00182056"/>
    <w:rsid w:val="001B0B38"/>
    <w:rsid w:val="001C22AF"/>
    <w:rsid w:val="001D175D"/>
    <w:rsid w:val="001D42CA"/>
    <w:rsid w:val="001E02DB"/>
    <w:rsid w:val="001F71AD"/>
    <w:rsid w:val="002159DA"/>
    <w:rsid w:val="00224A79"/>
    <w:rsid w:val="00227C04"/>
    <w:rsid w:val="002334D5"/>
    <w:rsid w:val="00235A78"/>
    <w:rsid w:val="00246F52"/>
    <w:rsid w:val="002575B2"/>
    <w:rsid w:val="0028417A"/>
    <w:rsid w:val="002A0250"/>
    <w:rsid w:val="002C5121"/>
    <w:rsid w:val="002E2B64"/>
    <w:rsid w:val="002E4781"/>
    <w:rsid w:val="002F7BA3"/>
    <w:rsid w:val="00300A0C"/>
    <w:rsid w:val="0031241B"/>
    <w:rsid w:val="00314B33"/>
    <w:rsid w:val="0033057F"/>
    <w:rsid w:val="00330C54"/>
    <w:rsid w:val="00334395"/>
    <w:rsid w:val="0034148E"/>
    <w:rsid w:val="00345ADF"/>
    <w:rsid w:val="00357FEC"/>
    <w:rsid w:val="00361F1A"/>
    <w:rsid w:val="0036359B"/>
    <w:rsid w:val="00363C19"/>
    <w:rsid w:val="003652E1"/>
    <w:rsid w:val="0036585E"/>
    <w:rsid w:val="00366DC6"/>
    <w:rsid w:val="003725A2"/>
    <w:rsid w:val="0037526C"/>
    <w:rsid w:val="00380405"/>
    <w:rsid w:val="00381FDF"/>
    <w:rsid w:val="00382DCF"/>
    <w:rsid w:val="003A19D4"/>
    <w:rsid w:val="003A49EE"/>
    <w:rsid w:val="003A5740"/>
    <w:rsid w:val="003D39F7"/>
    <w:rsid w:val="003F00EE"/>
    <w:rsid w:val="003F7357"/>
    <w:rsid w:val="00412046"/>
    <w:rsid w:val="0043208F"/>
    <w:rsid w:val="00441D45"/>
    <w:rsid w:val="0045302D"/>
    <w:rsid w:val="00456762"/>
    <w:rsid w:val="004622E8"/>
    <w:rsid w:val="00476829"/>
    <w:rsid w:val="00477C4A"/>
    <w:rsid w:val="004800B2"/>
    <w:rsid w:val="0049219E"/>
    <w:rsid w:val="004A208D"/>
    <w:rsid w:val="004A548B"/>
    <w:rsid w:val="004C2136"/>
    <w:rsid w:val="004C6CDB"/>
    <w:rsid w:val="004E5529"/>
    <w:rsid w:val="004F0015"/>
    <w:rsid w:val="0050117F"/>
    <w:rsid w:val="00512724"/>
    <w:rsid w:val="00517ECF"/>
    <w:rsid w:val="00526FBB"/>
    <w:rsid w:val="00532F51"/>
    <w:rsid w:val="0054221C"/>
    <w:rsid w:val="00543C9B"/>
    <w:rsid w:val="00550D97"/>
    <w:rsid w:val="00553263"/>
    <w:rsid w:val="005558A3"/>
    <w:rsid w:val="005570E0"/>
    <w:rsid w:val="00560F7E"/>
    <w:rsid w:val="00564373"/>
    <w:rsid w:val="005971F2"/>
    <w:rsid w:val="005A1409"/>
    <w:rsid w:val="005C2584"/>
    <w:rsid w:val="005E043C"/>
    <w:rsid w:val="00602465"/>
    <w:rsid w:val="00603FFC"/>
    <w:rsid w:val="00606088"/>
    <w:rsid w:val="00611F02"/>
    <w:rsid w:val="0061341F"/>
    <w:rsid w:val="0061489B"/>
    <w:rsid w:val="006160DF"/>
    <w:rsid w:val="0061642D"/>
    <w:rsid w:val="0061663B"/>
    <w:rsid w:val="00624A3C"/>
    <w:rsid w:val="00632BEF"/>
    <w:rsid w:val="00643DD2"/>
    <w:rsid w:val="0064720C"/>
    <w:rsid w:val="00670F03"/>
    <w:rsid w:val="00686D84"/>
    <w:rsid w:val="006877C9"/>
    <w:rsid w:val="006932C0"/>
    <w:rsid w:val="006A4D0A"/>
    <w:rsid w:val="006D2FD9"/>
    <w:rsid w:val="006F2C5D"/>
    <w:rsid w:val="006F3525"/>
    <w:rsid w:val="006F4005"/>
    <w:rsid w:val="00710DEE"/>
    <w:rsid w:val="00723E45"/>
    <w:rsid w:val="00733738"/>
    <w:rsid w:val="00742D4E"/>
    <w:rsid w:val="00746A3D"/>
    <w:rsid w:val="00757DA9"/>
    <w:rsid w:val="00783C86"/>
    <w:rsid w:val="00784D7C"/>
    <w:rsid w:val="007A2E88"/>
    <w:rsid w:val="007A7097"/>
    <w:rsid w:val="007B104A"/>
    <w:rsid w:val="007C11AC"/>
    <w:rsid w:val="007C3157"/>
    <w:rsid w:val="007E3E0D"/>
    <w:rsid w:val="007F7FF9"/>
    <w:rsid w:val="008044A5"/>
    <w:rsid w:val="0080510C"/>
    <w:rsid w:val="00816EA9"/>
    <w:rsid w:val="008240A6"/>
    <w:rsid w:val="00831757"/>
    <w:rsid w:val="00853C95"/>
    <w:rsid w:val="00857ACD"/>
    <w:rsid w:val="00867C09"/>
    <w:rsid w:val="008735DB"/>
    <w:rsid w:val="00881229"/>
    <w:rsid w:val="008A44D9"/>
    <w:rsid w:val="008B3D12"/>
    <w:rsid w:val="008C40CA"/>
    <w:rsid w:val="008D0354"/>
    <w:rsid w:val="008D103C"/>
    <w:rsid w:val="008E44F8"/>
    <w:rsid w:val="008F01A1"/>
    <w:rsid w:val="008F21BC"/>
    <w:rsid w:val="008F4458"/>
    <w:rsid w:val="00900331"/>
    <w:rsid w:val="00902FE7"/>
    <w:rsid w:val="00906682"/>
    <w:rsid w:val="009069D1"/>
    <w:rsid w:val="009307E8"/>
    <w:rsid w:val="00940358"/>
    <w:rsid w:val="0094637A"/>
    <w:rsid w:val="00955945"/>
    <w:rsid w:val="00962F1C"/>
    <w:rsid w:val="0096562B"/>
    <w:rsid w:val="0097033C"/>
    <w:rsid w:val="009751A9"/>
    <w:rsid w:val="0098083F"/>
    <w:rsid w:val="00981B4B"/>
    <w:rsid w:val="00981C1D"/>
    <w:rsid w:val="00992E22"/>
    <w:rsid w:val="009C0DDD"/>
    <w:rsid w:val="009C293B"/>
    <w:rsid w:val="009C34B7"/>
    <w:rsid w:val="009C5467"/>
    <w:rsid w:val="009C617D"/>
    <w:rsid w:val="009F1441"/>
    <w:rsid w:val="00A15F41"/>
    <w:rsid w:val="00A23F51"/>
    <w:rsid w:val="00A377CD"/>
    <w:rsid w:val="00A4151B"/>
    <w:rsid w:val="00A4491A"/>
    <w:rsid w:val="00A4491E"/>
    <w:rsid w:val="00A46DA3"/>
    <w:rsid w:val="00A50C5D"/>
    <w:rsid w:val="00A54B94"/>
    <w:rsid w:val="00A55EC8"/>
    <w:rsid w:val="00A56967"/>
    <w:rsid w:val="00A576F3"/>
    <w:rsid w:val="00A6151A"/>
    <w:rsid w:val="00A739D5"/>
    <w:rsid w:val="00A73F45"/>
    <w:rsid w:val="00A85778"/>
    <w:rsid w:val="00A90517"/>
    <w:rsid w:val="00AB40CB"/>
    <w:rsid w:val="00AB7E92"/>
    <w:rsid w:val="00AD1C64"/>
    <w:rsid w:val="00AE33FD"/>
    <w:rsid w:val="00AF4369"/>
    <w:rsid w:val="00AF754E"/>
    <w:rsid w:val="00B02048"/>
    <w:rsid w:val="00B05E09"/>
    <w:rsid w:val="00B13A68"/>
    <w:rsid w:val="00B216B9"/>
    <w:rsid w:val="00B24F44"/>
    <w:rsid w:val="00B358B9"/>
    <w:rsid w:val="00B404F8"/>
    <w:rsid w:val="00B4235E"/>
    <w:rsid w:val="00B43860"/>
    <w:rsid w:val="00B56813"/>
    <w:rsid w:val="00B57E72"/>
    <w:rsid w:val="00B6202B"/>
    <w:rsid w:val="00B676F1"/>
    <w:rsid w:val="00B7396F"/>
    <w:rsid w:val="00B7667E"/>
    <w:rsid w:val="00B82437"/>
    <w:rsid w:val="00B825C9"/>
    <w:rsid w:val="00B83E0C"/>
    <w:rsid w:val="00B94C84"/>
    <w:rsid w:val="00BA5A4A"/>
    <w:rsid w:val="00BB0B91"/>
    <w:rsid w:val="00BB781A"/>
    <w:rsid w:val="00BC1850"/>
    <w:rsid w:val="00BC2F96"/>
    <w:rsid w:val="00BC5B82"/>
    <w:rsid w:val="00BD26FD"/>
    <w:rsid w:val="00BD4F18"/>
    <w:rsid w:val="00BE144E"/>
    <w:rsid w:val="00BE2D08"/>
    <w:rsid w:val="00BE4F1C"/>
    <w:rsid w:val="00C014EF"/>
    <w:rsid w:val="00C043A1"/>
    <w:rsid w:val="00C32DE4"/>
    <w:rsid w:val="00C35EE2"/>
    <w:rsid w:val="00C44C3D"/>
    <w:rsid w:val="00C46F2D"/>
    <w:rsid w:val="00C57CBC"/>
    <w:rsid w:val="00C63AB4"/>
    <w:rsid w:val="00C72EFE"/>
    <w:rsid w:val="00C75EC7"/>
    <w:rsid w:val="00C9273F"/>
    <w:rsid w:val="00CB3D3C"/>
    <w:rsid w:val="00CC19C0"/>
    <w:rsid w:val="00CD31B0"/>
    <w:rsid w:val="00CD561A"/>
    <w:rsid w:val="00CE06F3"/>
    <w:rsid w:val="00CE4D1A"/>
    <w:rsid w:val="00D00FAB"/>
    <w:rsid w:val="00D063C2"/>
    <w:rsid w:val="00D11378"/>
    <w:rsid w:val="00D148F8"/>
    <w:rsid w:val="00D24F2C"/>
    <w:rsid w:val="00D254BE"/>
    <w:rsid w:val="00D32851"/>
    <w:rsid w:val="00D3411E"/>
    <w:rsid w:val="00D36E5D"/>
    <w:rsid w:val="00D36EF9"/>
    <w:rsid w:val="00D55050"/>
    <w:rsid w:val="00D70229"/>
    <w:rsid w:val="00D756E3"/>
    <w:rsid w:val="00D8204C"/>
    <w:rsid w:val="00D926E7"/>
    <w:rsid w:val="00D9739D"/>
    <w:rsid w:val="00DB0309"/>
    <w:rsid w:val="00DB7D16"/>
    <w:rsid w:val="00DC4BE3"/>
    <w:rsid w:val="00DC4F13"/>
    <w:rsid w:val="00DE032D"/>
    <w:rsid w:val="00DE7E81"/>
    <w:rsid w:val="00DF0DBC"/>
    <w:rsid w:val="00DF2BCA"/>
    <w:rsid w:val="00E0054A"/>
    <w:rsid w:val="00E06176"/>
    <w:rsid w:val="00E10F80"/>
    <w:rsid w:val="00E2611F"/>
    <w:rsid w:val="00E31EF3"/>
    <w:rsid w:val="00E33104"/>
    <w:rsid w:val="00E43966"/>
    <w:rsid w:val="00E52F85"/>
    <w:rsid w:val="00E640B1"/>
    <w:rsid w:val="00E748DE"/>
    <w:rsid w:val="00E82C51"/>
    <w:rsid w:val="00E95EB6"/>
    <w:rsid w:val="00EC00C4"/>
    <w:rsid w:val="00EC3C84"/>
    <w:rsid w:val="00EC49A3"/>
    <w:rsid w:val="00ED5F37"/>
    <w:rsid w:val="00EF7BC5"/>
    <w:rsid w:val="00F1049C"/>
    <w:rsid w:val="00F330F7"/>
    <w:rsid w:val="00F35448"/>
    <w:rsid w:val="00F42142"/>
    <w:rsid w:val="00F56EDA"/>
    <w:rsid w:val="00F70EE4"/>
    <w:rsid w:val="00FA2B0D"/>
    <w:rsid w:val="00FA6922"/>
    <w:rsid w:val="00FB3D42"/>
    <w:rsid w:val="00FB7E1B"/>
    <w:rsid w:val="00FC1B1A"/>
    <w:rsid w:val="00FC2E9D"/>
    <w:rsid w:val="00FC51E8"/>
    <w:rsid w:val="00FD1B45"/>
    <w:rsid w:val="00FD7521"/>
    <w:rsid w:val="00FE24FE"/>
    <w:rsid w:val="00FF3DB3"/>
    <w:rsid w:val="00FF7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337F0F"/>
  <w15:docId w15:val="{96C659F9-BE36-4436-9371-695D07282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7850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2159D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2">
    <w:name w:val="Style2"/>
    <w:uiPriority w:val="99"/>
    <w:rsid w:val="00E10F80"/>
    <w:pPr>
      <w:numPr>
        <w:numId w:val="1"/>
      </w:numPr>
    </w:pPr>
  </w:style>
  <w:style w:type="numbering" w:customStyle="1" w:styleId="Style1">
    <w:name w:val="Style1"/>
    <w:uiPriority w:val="99"/>
    <w:rsid w:val="00AF4369"/>
    <w:pPr>
      <w:numPr>
        <w:numId w:val="2"/>
      </w:numPr>
    </w:pPr>
  </w:style>
  <w:style w:type="paragraph" w:styleId="Header">
    <w:name w:val="header"/>
    <w:basedOn w:val="Normal"/>
    <w:link w:val="HeaderChar"/>
    <w:unhideWhenUsed/>
    <w:rsid w:val="00AF754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F754E"/>
  </w:style>
  <w:style w:type="paragraph" w:styleId="Footer">
    <w:name w:val="footer"/>
    <w:basedOn w:val="Normal"/>
    <w:link w:val="FooterChar"/>
    <w:uiPriority w:val="99"/>
    <w:unhideWhenUsed/>
    <w:rsid w:val="00AF754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F754E"/>
  </w:style>
  <w:style w:type="paragraph" w:styleId="BalloonText">
    <w:name w:val="Balloon Text"/>
    <w:basedOn w:val="Normal"/>
    <w:link w:val="BalloonTextChar"/>
    <w:uiPriority w:val="99"/>
    <w:semiHidden/>
    <w:unhideWhenUsed/>
    <w:rsid w:val="00AF754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54E"/>
    <w:rPr>
      <w:rFonts w:ascii="Tahoma" w:hAnsi="Tahoma" w:cs="Tahoma"/>
      <w:sz w:val="16"/>
      <w:szCs w:val="16"/>
    </w:rPr>
  </w:style>
  <w:style w:type="numbering" w:customStyle="1" w:styleId="Style3">
    <w:name w:val="Style3"/>
    <w:uiPriority w:val="99"/>
    <w:rsid w:val="004800B2"/>
    <w:pPr>
      <w:numPr>
        <w:numId w:val="6"/>
      </w:numPr>
    </w:pPr>
  </w:style>
  <w:style w:type="numbering" w:customStyle="1" w:styleId="Style5">
    <w:name w:val="Style5"/>
    <w:uiPriority w:val="99"/>
    <w:rsid w:val="007E3E0D"/>
    <w:pPr>
      <w:numPr>
        <w:numId w:val="7"/>
      </w:numPr>
    </w:pPr>
  </w:style>
  <w:style w:type="numbering" w:customStyle="1" w:styleId="Style8">
    <w:name w:val="Style8"/>
    <w:uiPriority w:val="99"/>
    <w:rsid w:val="007E3E0D"/>
    <w:pPr>
      <w:numPr>
        <w:numId w:val="8"/>
      </w:numPr>
    </w:pPr>
  </w:style>
  <w:style w:type="numbering" w:customStyle="1" w:styleId="Style9">
    <w:name w:val="Style9"/>
    <w:uiPriority w:val="99"/>
    <w:rsid w:val="007E3E0D"/>
    <w:pPr>
      <w:numPr>
        <w:numId w:val="9"/>
      </w:numPr>
    </w:pPr>
  </w:style>
  <w:style w:type="numbering" w:customStyle="1" w:styleId="Style10">
    <w:name w:val="Style10"/>
    <w:uiPriority w:val="99"/>
    <w:rsid w:val="007E3E0D"/>
    <w:pPr>
      <w:numPr>
        <w:numId w:val="10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2159D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Subtitle">
    <w:name w:val="Subtitle"/>
    <w:basedOn w:val="Normal"/>
    <w:link w:val="SubtitleChar"/>
    <w:qFormat/>
    <w:rsid w:val="008F01A1"/>
    <w:pPr>
      <w:jc w:val="center"/>
    </w:pPr>
    <w:rPr>
      <w:rFonts w:ascii="Copperplate Gothic Bold" w:eastAsia="Times New Roman" w:hAnsi="Copperplate Gothic Bold"/>
      <w:b/>
      <w:bCs/>
      <w:color w:val="auto"/>
      <w:sz w:val="28"/>
      <w:u w:val="single"/>
    </w:rPr>
  </w:style>
  <w:style w:type="character" w:customStyle="1" w:styleId="SubtitleChar">
    <w:name w:val="Subtitle Char"/>
    <w:basedOn w:val="DefaultParagraphFont"/>
    <w:link w:val="Subtitle"/>
    <w:rsid w:val="008F01A1"/>
    <w:rPr>
      <w:rFonts w:ascii="Copperplate Gothic Bold" w:eastAsia="Times New Roman" w:hAnsi="Copperplate Gothic Bold"/>
      <w:b/>
      <w:bCs/>
      <w:color w:val="auto"/>
      <w:sz w:val="28"/>
      <w:u w:val="single"/>
    </w:rPr>
  </w:style>
  <w:style w:type="paragraph" w:styleId="FootnoteText">
    <w:name w:val="footnote text"/>
    <w:basedOn w:val="Normal"/>
    <w:link w:val="FootnoteTextChar"/>
    <w:semiHidden/>
    <w:rsid w:val="008F01A1"/>
    <w:rPr>
      <w:rFonts w:eastAsia="Times New Roman"/>
      <w:color w:val="auto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8F01A1"/>
    <w:rPr>
      <w:rFonts w:eastAsia="Times New Roman"/>
      <w:color w:val="auto"/>
      <w:sz w:val="20"/>
      <w:szCs w:val="20"/>
    </w:rPr>
  </w:style>
  <w:style w:type="character" w:styleId="FootnoteReference">
    <w:name w:val="footnote reference"/>
    <w:basedOn w:val="DefaultParagraphFont"/>
    <w:semiHidden/>
    <w:rsid w:val="008F01A1"/>
    <w:rPr>
      <w:vertAlign w:val="superscript"/>
    </w:rPr>
  </w:style>
  <w:style w:type="paragraph" w:styleId="BodyTextIndent">
    <w:name w:val="Body Text Indent"/>
    <w:basedOn w:val="Normal"/>
    <w:link w:val="BodyTextIndentChar"/>
    <w:rsid w:val="00560F7E"/>
    <w:pPr>
      <w:spacing w:line="480" w:lineRule="auto"/>
      <w:ind w:firstLine="720"/>
    </w:pPr>
    <w:rPr>
      <w:rFonts w:eastAsia="Times New Roman"/>
      <w:color w:val="auto"/>
    </w:rPr>
  </w:style>
  <w:style w:type="character" w:customStyle="1" w:styleId="BodyTextIndentChar">
    <w:name w:val="Body Text Indent Char"/>
    <w:basedOn w:val="DefaultParagraphFont"/>
    <w:link w:val="BodyTextIndent"/>
    <w:rsid w:val="00560F7E"/>
    <w:rPr>
      <w:rFonts w:eastAsia="Times New Roman"/>
      <w:color w:val="auto"/>
    </w:rPr>
  </w:style>
  <w:style w:type="paragraph" w:styleId="NormalWeb">
    <w:name w:val="Normal (Web)"/>
    <w:basedOn w:val="Normal"/>
    <w:rsid w:val="00F1049C"/>
    <w:pPr>
      <w:spacing w:before="100" w:beforeAutospacing="1" w:after="100" w:afterAutospacing="1"/>
    </w:pPr>
    <w:rPr>
      <w:rFonts w:eastAsia="Times New Roman"/>
      <w:color w:val="auto"/>
    </w:rPr>
  </w:style>
  <w:style w:type="table" w:styleId="TableGrid">
    <w:name w:val="Table Grid"/>
    <w:basedOn w:val="TableNormal"/>
    <w:rsid w:val="00F1049C"/>
    <w:pPr>
      <w:spacing w:after="0" w:line="240" w:lineRule="auto"/>
    </w:pPr>
    <w:rPr>
      <w:rFonts w:eastAsia="Times New Roman"/>
      <w:color w:val="aut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44C3D"/>
    <w:pPr>
      <w:ind w:left="720"/>
      <w:contextualSpacing/>
    </w:pPr>
  </w:style>
  <w:style w:type="character" w:customStyle="1" w:styleId="jesuswords">
    <w:name w:val="jesuswords"/>
    <w:basedOn w:val="DefaultParagraphFont"/>
    <w:rsid w:val="008F21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46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7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4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67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0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7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0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4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0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2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1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2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0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5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8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8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6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9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7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undevil\AppData\Roaming\Microsoft\Templates\Habits0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4C40CD-8A3E-4DB7-ABB0-8C133EC46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Habits01.dotx</Template>
  <TotalTime>6</TotalTime>
  <Pages>5</Pages>
  <Words>288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sundevil</dc:creator>
  <cp:lastModifiedBy>Robert OToole</cp:lastModifiedBy>
  <cp:revision>5</cp:revision>
  <cp:lastPrinted>2012-09-17T02:52:00Z</cp:lastPrinted>
  <dcterms:created xsi:type="dcterms:W3CDTF">2021-11-15T07:27:00Z</dcterms:created>
  <dcterms:modified xsi:type="dcterms:W3CDTF">2021-11-15T07:35:00Z</dcterms:modified>
</cp:coreProperties>
</file>