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4EE613" w14:textId="77777777" w:rsidR="0068511B" w:rsidRPr="001D6A5B" w:rsidRDefault="0068511B" w:rsidP="001D6A5B">
      <w:pPr>
        <w:pStyle w:val="Subtitle"/>
        <w:spacing w:line="276" w:lineRule="auto"/>
        <w:rPr>
          <w:sz w:val="44"/>
          <w:szCs w:val="44"/>
        </w:rPr>
      </w:pPr>
      <w:r w:rsidRPr="001D6A5B">
        <w:rPr>
          <w:sz w:val="44"/>
          <w:szCs w:val="44"/>
        </w:rPr>
        <w:t>WORSHIP/FEAR THE LORD</w:t>
      </w:r>
    </w:p>
    <w:p w14:paraId="32764D5A" w14:textId="77777777" w:rsidR="00747BE4" w:rsidRDefault="00747BE4" w:rsidP="001D6A5B">
      <w:pPr>
        <w:autoSpaceDE w:val="0"/>
        <w:autoSpaceDN w:val="0"/>
        <w:adjustRightInd w:val="0"/>
        <w:spacing w:line="276" w:lineRule="auto"/>
        <w:jc w:val="center"/>
        <w:rPr>
          <w:b/>
          <w:i/>
          <w:sz w:val="44"/>
          <w:szCs w:val="44"/>
          <w:vertAlign w:val="superscript"/>
        </w:rPr>
      </w:pPr>
    </w:p>
    <w:p w14:paraId="0BF00FE6" w14:textId="4744A909" w:rsidR="009E07FA" w:rsidRPr="001D6A5B" w:rsidRDefault="009E07FA" w:rsidP="001D6A5B">
      <w:pPr>
        <w:autoSpaceDE w:val="0"/>
        <w:autoSpaceDN w:val="0"/>
        <w:adjustRightInd w:val="0"/>
        <w:spacing w:line="276" w:lineRule="auto"/>
        <w:rPr>
          <w:b/>
          <w:sz w:val="44"/>
          <w:szCs w:val="44"/>
          <w:u w:val="single"/>
        </w:rPr>
      </w:pPr>
      <w:r w:rsidRPr="001D6A5B">
        <w:rPr>
          <w:b/>
          <w:sz w:val="44"/>
          <w:szCs w:val="44"/>
          <w:u w:val="single"/>
        </w:rPr>
        <w:t>Implications</w:t>
      </w:r>
      <w:r w:rsidR="004A5EA3">
        <w:rPr>
          <w:b/>
          <w:sz w:val="44"/>
          <w:szCs w:val="44"/>
          <w:u w:val="single"/>
        </w:rPr>
        <w:t xml:space="preserve"> of Worship</w:t>
      </w:r>
    </w:p>
    <w:p w14:paraId="568512A3" w14:textId="77777777" w:rsidR="004A5EA3" w:rsidRDefault="009E07FA" w:rsidP="001D6A5B">
      <w:pPr>
        <w:autoSpaceDE w:val="0"/>
        <w:autoSpaceDN w:val="0"/>
        <w:adjustRightInd w:val="0"/>
        <w:spacing w:line="276" w:lineRule="auto"/>
        <w:rPr>
          <w:sz w:val="44"/>
          <w:szCs w:val="44"/>
        </w:rPr>
      </w:pPr>
      <w:r w:rsidRPr="001D6A5B">
        <w:rPr>
          <w:sz w:val="44"/>
          <w:szCs w:val="44"/>
        </w:rPr>
        <w:tab/>
      </w:r>
    </w:p>
    <w:p w14:paraId="139EA228" w14:textId="6228B40D" w:rsidR="009E07FA" w:rsidRPr="001D6A5B" w:rsidRDefault="009E07FA" w:rsidP="004A5EA3">
      <w:pPr>
        <w:autoSpaceDE w:val="0"/>
        <w:autoSpaceDN w:val="0"/>
        <w:adjustRightInd w:val="0"/>
        <w:spacing w:line="276" w:lineRule="auto"/>
        <w:ind w:firstLine="720"/>
        <w:rPr>
          <w:sz w:val="44"/>
          <w:szCs w:val="44"/>
        </w:rPr>
      </w:pPr>
      <w:r w:rsidRPr="001D6A5B">
        <w:rPr>
          <w:sz w:val="44"/>
          <w:szCs w:val="44"/>
        </w:rPr>
        <w:t xml:space="preserve">Throughout the Bible, godly </w:t>
      </w:r>
      <w:r w:rsidR="00BD6D89">
        <w:rPr>
          <w:sz w:val="44"/>
          <w:szCs w:val="44"/>
        </w:rPr>
        <w:t>people</w:t>
      </w:r>
      <w:r w:rsidRPr="001D6A5B">
        <w:rPr>
          <w:sz w:val="44"/>
          <w:szCs w:val="44"/>
        </w:rPr>
        <w:t xml:space="preserve"> worshipped God.  They were cl</w:t>
      </w:r>
      <w:r w:rsidR="001B66FC" w:rsidRPr="001D6A5B">
        <w:rPr>
          <w:sz w:val="44"/>
          <w:szCs w:val="44"/>
        </w:rPr>
        <w:t xml:space="preserve">ose to God; they walked </w:t>
      </w:r>
      <w:r w:rsidRPr="001D6A5B">
        <w:rPr>
          <w:sz w:val="44"/>
          <w:szCs w:val="44"/>
        </w:rPr>
        <w:t>with God.  They knew God was real and they were in awe of Him.  They knew of His power and authority and depend</w:t>
      </w:r>
      <w:r w:rsidR="0092492F" w:rsidRPr="001D6A5B">
        <w:rPr>
          <w:sz w:val="44"/>
          <w:szCs w:val="44"/>
        </w:rPr>
        <w:t xml:space="preserve">ed upon Him for all </w:t>
      </w:r>
      <w:r w:rsidRPr="001D6A5B">
        <w:rPr>
          <w:sz w:val="44"/>
          <w:szCs w:val="44"/>
        </w:rPr>
        <w:t>thing</w:t>
      </w:r>
      <w:r w:rsidR="0092492F" w:rsidRPr="001D6A5B">
        <w:rPr>
          <w:sz w:val="44"/>
          <w:szCs w:val="44"/>
        </w:rPr>
        <w:t>s</w:t>
      </w:r>
      <w:r w:rsidRPr="001D6A5B">
        <w:rPr>
          <w:sz w:val="44"/>
          <w:szCs w:val="44"/>
        </w:rPr>
        <w:t>.  Decisions and actions were based on God’s wisdom rather than</w:t>
      </w:r>
      <w:r w:rsidR="007158FF" w:rsidRPr="001D6A5B">
        <w:rPr>
          <w:sz w:val="44"/>
          <w:szCs w:val="44"/>
        </w:rPr>
        <w:t xml:space="preserve"> on</w:t>
      </w:r>
      <w:r w:rsidRPr="001D6A5B">
        <w:rPr>
          <w:sz w:val="44"/>
          <w:szCs w:val="44"/>
        </w:rPr>
        <w:t xml:space="preserve"> their own</w:t>
      </w:r>
      <w:r w:rsidR="000C57F9" w:rsidRPr="001D6A5B">
        <w:rPr>
          <w:sz w:val="44"/>
          <w:szCs w:val="44"/>
        </w:rPr>
        <w:t xml:space="preserve"> wisdom</w:t>
      </w:r>
      <w:r w:rsidRPr="001D6A5B">
        <w:rPr>
          <w:sz w:val="44"/>
          <w:szCs w:val="44"/>
        </w:rPr>
        <w:t>.</w:t>
      </w:r>
    </w:p>
    <w:p w14:paraId="47BF8377" w14:textId="77777777" w:rsidR="00786A7C" w:rsidRPr="001D6A5B" w:rsidRDefault="00786A7C" w:rsidP="001D6A5B">
      <w:pPr>
        <w:autoSpaceDE w:val="0"/>
        <w:autoSpaceDN w:val="0"/>
        <w:adjustRightInd w:val="0"/>
        <w:spacing w:line="276" w:lineRule="auto"/>
        <w:ind w:left="1440" w:right="720" w:firstLine="360"/>
        <w:rPr>
          <w:b/>
          <w:i/>
          <w:sz w:val="44"/>
          <w:szCs w:val="44"/>
        </w:rPr>
      </w:pPr>
      <w:r w:rsidRPr="001D6A5B">
        <w:rPr>
          <w:b/>
          <w:i/>
          <w:sz w:val="44"/>
          <w:szCs w:val="44"/>
          <w:vertAlign w:val="superscript"/>
        </w:rPr>
        <w:t>1</w:t>
      </w:r>
      <w:r w:rsidRPr="001D6A5B">
        <w:rPr>
          <w:b/>
          <w:i/>
          <w:sz w:val="44"/>
          <w:szCs w:val="44"/>
        </w:rPr>
        <w:t xml:space="preserve">Therefore, I urge you, brothers, in view of God’s mercy, to offer your bodies as living sacrifices, holy and pleasing to God—this is your spiritual act of worship.  </w:t>
      </w:r>
      <w:r w:rsidRPr="001D6A5B">
        <w:rPr>
          <w:b/>
          <w:i/>
          <w:sz w:val="44"/>
          <w:szCs w:val="44"/>
          <w:vertAlign w:val="superscript"/>
        </w:rPr>
        <w:t>2</w:t>
      </w:r>
      <w:r w:rsidRPr="001D6A5B">
        <w:rPr>
          <w:b/>
          <w:i/>
          <w:sz w:val="44"/>
          <w:szCs w:val="44"/>
        </w:rPr>
        <w:t xml:space="preserve">Do not conform any longer to the pattern of this world, but be transformed by the renewing of your mind. Then you will be able to test and approve what God’s will is—his good, </w:t>
      </w:r>
      <w:r w:rsidRPr="001D6A5B">
        <w:rPr>
          <w:b/>
          <w:i/>
          <w:sz w:val="44"/>
          <w:szCs w:val="44"/>
        </w:rPr>
        <w:lastRenderedPageBreak/>
        <w:t>pleasing and perfect will.</w:t>
      </w:r>
      <w:r w:rsidRPr="001D6A5B">
        <w:rPr>
          <w:b/>
          <w:bCs/>
          <w:i/>
          <w:iCs/>
          <w:sz w:val="44"/>
          <w:szCs w:val="44"/>
        </w:rPr>
        <w:t xml:space="preserve">  Rom. 12:1-2 (NIV)</w:t>
      </w:r>
    </w:p>
    <w:p w14:paraId="19234925" w14:textId="77777777" w:rsidR="001B66FC" w:rsidRPr="001D6A5B" w:rsidRDefault="00786A7C" w:rsidP="001D6A5B">
      <w:pPr>
        <w:autoSpaceDE w:val="0"/>
        <w:autoSpaceDN w:val="0"/>
        <w:adjustRightInd w:val="0"/>
        <w:spacing w:line="276" w:lineRule="auto"/>
        <w:ind w:firstLine="720"/>
        <w:rPr>
          <w:sz w:val="44"/>
          <w:szCs w:val="44"/>
        </w:rPr>
      </w:pPr>
      <w:r w:rsidRPr="001D6A5B">
        <w:rPr>
          <w:sz w:val="44"/>
          <w:szCs w:val="44"/>
        </w:rPr>
        <w:t xml:space="preserve"> On judgment day, all of mankind, both</w:t>
      </w:r>
      <w:r w:rsidR="00B56B76" w:rsidRPr="001D6A5B">
        <w:rPr>
          <w:sz w:val="44"/>
          <w:szCs w:val="44"/>
        </w:rPr>
        <w:t xml:space="preserve"> those who have been</w:t>
      </w:r>
      <w:r w:rsidRPr="001D6A5B">
        <w:rPr>
          <w:sz w:val="44"/>
          <w:szCs w:val="44"/>
        </w:rPr>
        <w:t xml:space="preserve"> good and</w:t>
      </w:r>
      <w:r w:rsidR="00B56B76" w:rsidRPr="001D6A5B">
        <w:rPr>
          <w:sz w:val="44"/>
          <w:szCs w:val="44"/>
        </w:rPr>
        <w:t xml:space="preserve"> those who have been</w:t>
      </w:r>
      <w:r w:rsidRPr="001D6A5B">
        <w:rPr>
          <w:sz w:val="44"/>
          <w:szCs w:val="44"/>
        </w:rPr>
        <w:t xml:space="preserve"> evil, will bow down and worship God.  On that day, all of </w:t>
      </w:r>
      <w:r w:rsidR="00861DD3" w:rsidRPr="001D6A5B">
        <w:rPr>
          <w:sz w:val="44"/>
          <w:szCs w:val="44"/>
        </w:rPr>
        <w:t>mankind will acknowledge God</w:t>
      </w:r>
      <w:r w:rsidRPr="001D6A5B">
        <w:rPr>
          <w:sz w:val="44"/>
          <w:szCs w:val="44"/>
        </w:rPr>
        <w:t xml:space="preserve"> as Lord and</w:t>
      </w:r>
      <w:r w:rsidR="00861DD3" w:rsidRPr="001D6A5B">
        <w:rPr>
          <w:sz w:val="44"/>
          <w:szCs w:val="44"/>
        </w:rPr>
        <w:t xml:space="preserve"> the one true</w:t>
      </w:r>
      <w:r w:rsidRPr="001D6A5B">
        <w:rPr>
          <w:sz w:val="44"/>
          <w:szCs w:val="44"/>
        </w:rPr>
        <w:t xml:space="preserve"> God.</w:t>
      </w:r>
    </w:p>
    <w:p w14:paraId="79B9CCE8" w14:textId="77777777" w:rsidR="00906092" w:rsidRPr="001D6A5B" w:rsidRDefault="003E02A2"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27</w:t>
      </w:r>
      <w:r w:rsidR="00906092" w:rsidRPr="001D6A5B">
        <w:rPr>
          <w:b/>
          <w:i/>
          <w:color w:val="000000"/>
          <w:sz w:val="44"/>
          <w:szCs w:val="44"/>
        </w:rPr>
        <w:t>All the ends of the earth</w:t>
      </w:r>
    </w:p>
    <w:p w14:paraId="67F6D086" w14:textId="77777777" w:rsidR="00906092" w:rsidRPr="001D6A5B" w:rsidRDefault="00906092" w:rsidP="001D6A5B">
      <w:pPr>
        <w:autoSpaceDE w:val="0"/>
        <w:autoSpaceDN w:val="0"/>
        <w:adjustRightInd w:val="0"/>
        <w:spacing w:line="276" w:lineRule="auto"/>
        <w:ind w:left="1440" w:right="720"/>
        <w:rPr>
          <w:b/>
          <w:i/>
          <w:sz w:val="44"/>
          <w:szCs w:val="44"/>
        </w:rPr>
      </w:pPr>
      <w:r w:rsidRPr="001D6A5B">
        <w:rPr>
          <w:b/>
          <w:i/>
          <w:sz w:val="44"/>
          <w:szCs w:val="44"/>
        </w:rPr>
        <w:t>will remember and turn to the LORD,</w:t>
      </w:r>
    </w:p>
    <w:p w14:paraId="02AA826B" w14:textId="77777777" w:rsidR="00906092" w:rsidRPr="001D6A5B" w:rsidRDefault="00906092" w:rsidP="001D6A5B">
      <w:pPr>
        <w:autoSpaceDE w:val="0"/>
        <w:autoSpaceDN w:val="0"/>
        <w:adjustRightInd w:val="0"/>
        <w:spacing w:line="276" w:lineRule="auto"/>
        <w:ind w:left="1440" w:right="720"/>
        <w:rPr>
          <w:b/>
          <w:i/>
          <w:sz w:val="44"/>
          <w:szCs w:val="44"/>
        </w:rPr>
      </w:pPr>
      <w:r w:rsidRPr="001D6A5B">
        <w:rPr>
          <w:b/>
          <w:i/>
          <w:sz w:val="44"/>
          <w:szCs w:val="44"/>
        </w:rPr>
        <w:t>and all the families of the nations</w:t>
      </w:r>
    </w:p>
    <w:p w14:paraId="6259FF43" w14:textId="77777777" w:rsidR="00906092" w:rsidRPr="001D6A5B" w:rsidRDefault="00906092" w:rsidP="001D6A5B">
      <w:pPr>
        <w:autoSpaceDE w:val="0"/>
        <w:autoSpaceDN w:val="0"/>
        <w:adjustRightInd w:val="0"/>
        <w:spacing w:line="276" w:lineRule="auto"/>
        <w:ind w:left="1440" w:right="720"/>
        <w:rPr>
          <w:b/>
          <w:i/>
          <w:sz w:val="44"/>
          <w:szCs w:val="44"/>
        </w:rPr>
      </w:pPr>
      <w:r w:rsidRPr="001D6A5B">
        <w:rPr>
          <w:b/>
          <w:i/>
          <w:sz w:val="44"/>
          <w:szCs w:val="44"/>
        </w:rPr>
        <w:t>will bow down before him,</w:t>
      </w:r>
    </w:p>
    <w:p w14:paraId="31A2969E" w14:textId="77777777" w:rsidR="00906092" w:rsidRPr="001D6A5B" w:rsidRDefault="003E02A2" w:rsidP="001D6A5B">
      <w:pPr>
        <w:autoSpaceDE w:val="0"/>
        <w:autoSpaceDN w:val="0"/>
        <w:adjustRightInd w:val="0"/>
        <w:spacing w:line="276" w:lineRule="auto"/>
        <w:ind w:left="1440" w:right="720" w:firstLine="360"/>
        <w:rPr>
          <w:b/>
          <w:i/>
          <w:color w:val="000000"/>
          <w:sz w:val="44"/>
          <w:szCs w:val="44"/>
        </w:rPr>
      </w:pPr>
      <w:r w:rsidRPr="001D6A5B">
        <w:rPr>
          <w:b/>
          <w:i/>
          <w:sz w:val="44"/>
          <w:szCs w:val="44"/>
          <w:vertAlign w:val="superscript"/>
        </w:rPr>
        <w:t>28</w:t>
      </w:r>
      <w:r w:rsidR="00906092" w:rsidRPr="001D6A5B">
        <w:rPr>
          <w:b/>
          <w:i/>
          <w:color w:val="000000"/>
          <w:sz w:val="44"/>
          <w:szCs w:val="44"/>
        </w:rPr>
        <w:t>for dominion belongs to the LORD</w:t>
      </w:r>
    </w:p>
    <w:p w14:paraId="4578FDBF" w14:textId="77777777" w:rsidR="00906092" w:rsidRPr="001D6A5B" w:rsidRDefault="00906092" w:rsidP="001D6A5B">
      <w:pPr>
        <w:autoSpaceDE w:val="0"/>
        <w:autoSpaceDN w:val="0"/>
        <w:adjustRightInd w:val="0"/>
        <w:spacing w:line="276" w:lineRule="auto"/>
        <w:ind w:left="1440" w:right="720"/>
        <w:rPr>
          <w:b/>
          <w:i/>
          <w:sz w:val="44"/>
          <w:szCs w:val="44"/>
        </w:rPr>
      </w:pPr>
      <w:r w:rsidRPr="001D6A5B">
        <w:rPr>
          <w:b/>
          <w:i/>
          <w:sz w:val="44"/>
          <w:szCs w:val="44"/>
        </w:rPr>
        <w:t>and he rules over the nations.</w:t>
      </w:r>
    </w:p>
    <w:p w14:paraId="4DAB53C4" w14:textId="77777777" w:rsidR="00906092" w:rsidRPr="001D6A5B" w:rsidRDefault="00906092" w:rsidP="001D6A5B">
      <w:pPr>
        <w:autoSpaceDE w:val="0"/>
        <w:autoSpaceDN w:val="0"/>
        <w:adjustRightInd w:val="0"/>
        <w:spacing w:line="276" w:lineRule="auto"/>
        <w:ind w:left="1440" w:right="720"/>
        <w:rPr>
          <w:b/>
          <w:bCs/>
          <w:i/>
          <w:sz w:val="44"/>
          <w:szCs w:val="44"/>
        </w:rPr>
      </w:pPr>
      <w:r w:rsidRPr="001D6A5B">
        <w:rPr>
          <w:b/>
          <w:bCs/>
          <w:i/>
          <w:sz w:val="44"/>
          <w:szCs w:val="44"/>
        </w:rPr>
        <w:t>Psalm 22:27-28 (NIV)</w:t>
      </w:r>
    </w:p>
    <w:p w14:paraId="40B955B4" w14:textId="0DE5C781" w:rsidR="00FE4176" w:rsidRPr="001D6A5B" w:rsidRDefault="00861DD3" w:rsidP="001D6A5B">
      <w:pPr>
        <w:autoSpaceDE w:val="0"/>
        <w:autoSpaceDN w:val="0"/>
        <w:adjustRightInd w:val="0"/>
        <w:spacing w:line="276" w:lineRule="auto"/>
        <w:ind w:firstLine="720"/>
        <w:rPr>
          <w:sz w:val="44"/>
          <w:szCs w:val="44"/>
        </w:rPr>
      </w:pPr>
      <w:r w:rsidRPr="001D6A5B">
        <w:rPr>
          <w:sz w:val="44"/>
          <w:szCs w:val="44"/>
        </w:rPr>
        <w:t>Worshipping God during life on earth</w:t>
      </w:r>
      <w:r w:rsidR="004F3859" w:rsidRPr="001D6A5B">
        <w:rPr>
          <w:sz w:val="44"/>
          <w:szCs w:val="44"/>
        </w:rPr>
        <w:t xml:space="preserve"> will lead to eternal life.  Failure to worship Him here on earth will lead to eternal damnation.</w:t>
      </w:r>
      <w:r w:rsidRPr="001D6A5B">
        <w:rPr>
          <w:sz w:val="44"/>
          <w:szCs w:val="44"/>
        </w:rPr>
        <w:t xml:space="preserve">  But on judgment day</w:t>
      </w:r>
      <w:r w:rsidR="00084053" w:rsidRPr="001D6A5B">
        <w:rPr>
          <w:sz w:val="44"/>
          <w:szCs w:val="44"/>
        </w:rPr>
        <w:t>, all will know God as God and recognize Him as Lord.</w:t>
      </w:r>
      <w:r w:rsidRPr="001D6A5B">
        <w:rPr>
          <w:sz w:val="44"/>
          <w:szCs w:val="44"/>
        </w:rPr>
        <w:t xml:space="preserve">  For those who fail to worship Him during a lifetime on earth, judgment day will be too late</w:t>
      </w:r>
      <w:r w:rsidR="00C8248D" w:rsidRPr="001D6A5B">
        <w:rPr>
          <w:sz w:val="44"/>
          <w:szCs w:val="44"/>
        </w:rPr>
        <w:t xml:space="preserve"> to </w:t>
      </w:r>
      <w:r w:rsidR="00C8248D" w:rsidRPr="001D6A5B">
        <w:rPr>
          <w:sz w:val="44"/>
          <w:szCs w:val="44"/>
        </w:rPr>
        <w:lastRenderedPageBreak/>
        <w:t>acknowledge Him</w:t>
      </w:r>
      <w:r w:rsidRPr="001D6A5B">
        <w:rPr>
          <w:sz w:val="44"/>
          <w:szCs w:val="44"/>
        </w:rPr>
        <w:t xml:space="preserve">.  </w:t>
      </w:r>
      <w:r w:rsidR="00C8248D" w:rsidRPr="001D6A5B">
        <w:rPr>
          <w:sz w:val="44"/>
          <w:szCs w:val="44"/>
        </w:rPr>
        <w:t>The time to worship God is now</w:t>
      </w:r>
      <w:r w:rsidR="00BD6D89">
        <w:rPr>
          <w:sz w:val="44"/>
          <w:szCs w:val="44"/>
        </w:rPr>
        <w:t>!</w:t>
      </w:r>
    </w:p>
    <w:sectPr w:rsidR="00FE4176" w:rsidRPr="001D6A5B">
      <w:headerReference w:type="default" r:id="rId7"/>
      <w:footerReference w:type="even"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3B981B" w14:textId="77777777" w:rsidR="004A163B" w:rsidRDefault="004A163B">
      <w:r>
        <w:separator/>
      </w:r>
    </w:p>
  </w:endnote>
  <w:endnote w:type="continuationSeparator" w:id="0">
    <w:p w14:paraId="46279614" w14:textId="77777777" w:rsidR="004A163B" w:rsidRDefault="004A16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pperplate Gothic Bold">
    <w:altName w:val="Copperplate Gothic Bold"/>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5BB160" w14:textId="77777777" w:rsidR="00482025" w:rsidRDefault="00482025">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1B07304" w14:textId="77777777" w:rsidR="00482025" w:rsidRDefault="0048202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394ED2" w14:textId="77777777" w:rsidR="00712AC5" w:rsidRDefault="00712AC5" w:rsidP="00712AC5">
    <w:pPr>
      <w:pStyle w:val="Footer"/>
      <w:tabs>
        <w:tab w:val="clear" w:pos="4320"/>
        <w:tab w:val="clear" w:pos="8640"/>
        <w:tab w:val="center" w:pos="4680"/>
        <w:tab w:val="right" w:pos="9360"/>
      </w:tabs>
      <w:rPr>
        <w:sz w:val="20"/>
      </w:rPr>
    </w:pPr>
    <w:r>
      <w:rPr>
        <w:sz w:val="20"/>
      </w:rPr>
      <w:t>Revised:</w:t>
    </w:r>
  </w:p>
  <w:p w14:paraId="6E50ED97" w14:textId="64099F33" w:rsidR="00482025" w:rsidRDefault="00712AC5" w:rsidP="00712AC5">
    <w:pPr>
      <w:pStyle w:val="Footer"/>
      <w:tabs>
        <w:tab w:val="clear" w:pos="4320"/>
        <w:tab w:val="clear" w:pos="8640"/>
        <w:tab w:val="center" w:pos="4680"/>
        <w:tab w:val="right" w:pos="9360"/>
      </w:tabs>
      <w:rPr>
        <w:sz w:val="20"/>
      </w:rPr>
    </w:pPr>
    <w:r>
      <w:rPr>
        <w:sz w:val="20"/>
      </w:rPr>
      <w:t>10/1</w:t>
    </w:r>
    <w:r w:rsidR="003E2AB8">
      <w:rPr>
        <w:sz w:val="20"/>
      </w:rPr>
      <w:t>8</w:t>
    </w:r>
    <w:r>
      <w:rPr>
        <w:sz w:val="20"/>
      </w:rPr>
      <w:t>/2021</w:t>
    </w:r>
    <w:r w:rsidRPr="00712AC5">
      <w:rPr>
        <w:sz w:val="20"/>
      </w:rPr>
      <w:ptab w:relativeTo="margin" w:alignment="center" w:leader="none"/>
    </w:r>
    <w:r>
      <w:rPr>
        <w:sz w:val="20"/>
      </w:rPr>
      <w:fldChar w:fldCharType="begin"/>
    </w:r>
    <w:r>
      <w:rPr>
        <w:sz w:val="20"/>
      </w:rPr>
      <w:instrText xml:space="preserve"> PAGE  \* Arabic  \* MERGEFORMAT </w:instrText>
    </w:r>
    <w:r>
      <w:rPr>
        <w:sz w:val="20"/>
      </w:rPr>
      <w:fldChar w:fldCharType="separate"/>
    </w:r>
    <w:r>
      <w:rPr>
        <w:noProof/>
        <w:sz w:val="20"/>
      </w:rPr>
      <w:t>1</w:t>
    </w:r>
    <w:r>
      <w:rPr>
        <w:sz w:val="20"/>
      </w:rPr>
      <w:fldChar w:fldCharType="end"/>
    </w:r>
    <w:r w:rsidRPr="00712AC5">
      <w:rPr>
        <w:sz w:val="20"/>
      </w:rPr>
      <w:ptab w:relativeTo="margin" w:alignment="right" w:leader="none"/>
    </w:r>
    <w:r>
      <w:rPr>
        <w:sz w:val="20"/>
      </w:rPr>
      <w:fldChar w:fldCharType="begin"/>
    </w:r>
    <w:r>
      <w:rPr>
        <w:sz w:val="20"/>
      </w:rPr>
      <w:instrText xml:space="preserve"> DATE   \* MERGEFORMAT </w:instrText>
    </w:r>
    <w:r>
      <w:rPr>
        <w:sz w:val="20"/>
      </w:rPr>
      <w:fldChar w:fldCharType="separate"/>
    </w:r>
    <w:r w:rsidR="003E2AB8">
      <w:rPr>
        <w:noProof/>
        <w:sz w:val="20"/>
      </w:rPr>
      <w:t>10/18/2021</w:t>
    </w:r>
    <w:r>
      <w:rPr>
        <w:sz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2DC6C1A" w14:textId="77777777" w:rsidR="004A163B" w:rsidRDefault="004A163B">
      <w:r>
        <w:separator/>
      </w:r>
    </w:p>
  </w:footnote>
  <w:footnote w:type="continuationSeparator" w:id="0">
    <w:p w14:paraId="7471E078" w14:textId="77777777" w:rsidR="004A163B" w:rsidRDefault="004A163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87825" w14:textId="6D63EEFE" w:rsidR="00482025" w:rsidRDefault="00735B47">
    <w:pPr>
      <w:pStyle w:val="Header"/>
      <w:tabs>
        <w:tab w:val="clear" w:pos="4320"/>
        <w:tab w:val="clear" w:pos="8640"/>
        <w:tab w:val="center" w:pos="4680"/>
        <w:tab w:val="right" w:pos="9360"/>
      </w:tabs>
      <w:rPr>
        <w:sz w:val="20"/>
      </w:rPr>
    </w:pPr>
    <w:r>
      <w:rPr>
        <w:noProof/>
        <w:sz w:val="20"/>
      </w:rPr>
      <w:drawing>
        <wp:inline distT="0" distB="0" distL="0" distR="0" wp14:anchorId="2DD485E1" wp14:editId="0CEAE48C">
          <wp:extent cx="618067" cy="4635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625225" cy="468919"/>
                  </a:xfrm>
                  <a:prstGeom prst="rect">
                    <a:avLst/>
                  </a:prstGeom>
                </pic:spPr>
              </pic:pic>
            </a:graphicData>
          </a:graphic>
        </wp:inline>
      </w:drawing>
    </w:r>
    <w:r w:rsidR="00482025">
      <w:rPr>
        <w:sz w:val="20"/>
      </w:rPr>
      <w:tab/>
    </w:r>
    <w:r w:rsidR="00482025">
      <w:rPr>
        <w:sz w:val="20"/>
      </w:rPr>
      <w:tab/>
    </w:r>
    <w:r w:rsidR="00D66F52">
      <w:rPr>
        <w:sz w:val="20"/>
      </w:rPr>
      <w:t>QC</w:t>
    </w:r>
    <w:r w:rsidR="00D66F52" w:rsidRPr="00D66F52">
      <w:rPr>
        <w:sz w:val="20"/>
        <w:vertAlign w:val="superscript"/>
      </w:rPr>
      <w:t>3</w:t>
    </w:r>
    <w:r w:rsidR="00482025">
      <w:rPr>
        <w:sz w:val="20"/>
      </w:rPr>
      <w:tab/>
    </w:r>
    <w:r w:rsidR="00482025">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90BF7"/>
    <w:multiLevelType w:val="hybridMultilevel"/>
    <w:tmpl w:val="A386CCB6"/>
    <w:lvl w:ilvl="0" w:tplc="283AA37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0847AE"/>
    <w:multiLevelType w:val="multilevel"/>
    <w:tmpl w:val="F272C5A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101114B4"/>
    <w:multiLevelType w:val="hybridMultilevel"/>
    <w:tmpl w:val="081C8CE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02E4658"/>
    <w:multiLevelType w:val="hybridMultilevel"/>
    <w:tmpl w:val="B7E4596A"/>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4" w15:restartNumberingAfterBreak="0">
    <w:nsid w:val="275E7D80"/>
    <w:multiLevelType w:val="hybridMultilevel"/>
    <w:tmpl w:val="CBDADEEA"/>
    <w:lvl w:ilvl="0" w:tplc="90B4C1B8">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360" w:hanging="360"/>
      </w:pPr>
    </w:lvl>
    <w:lvl w:ilvl="2" w:tplc="0409001B" w:tentative="1">
      <w:start w:val="1"/>
      <w:numFmt w:val="lowerRoman"/>
      <w:lvlText w:val="%3."/>
      <w:lvlJc w:val="right"/>
      <w:pPr>
        <w:ind w:left="1080" w:hanging="180"/>
      </w:pPr>
    </w:lvl>
    <w:lvl w:ilvl="3" w:tplc="0409000F" w:tentative="1">
      <w:start w:val="1"/>
      <w:numFmt w:val="decimal"/>
      <w:lvlText w:val="%4."/>
      <w:lvlJc w:val="left"/>
      <w:pPr>
        <w:ind w:left="1800" w:hanging="360"/>
      </w:pPr>
    </w:lvl>
    <w:lvl w:ilvl="4" w:tplc="04090019" w:tentative="1">
      <w:start w:val="1"/>
      <w:numFmt w:val="lowerLetter"/>
      <w:lvlText w:val="%5."/>
      <w:lvlJc w:val="left"/>
      <w:pPr>
        <w:ind w:left="2520" w:hanging="360"/>
      </w:pPr>
    </w:lvl>
    <w:lvl w:ilvl="5" w:tplc="0409001B" w:tentative="1">
      <w:start w:val="1"/>
      <w:numFmt w:val="lowerRoman"/>
      <w:lvlText w:val="%6."/>
      <w:lvlJc w:val="right"/>
      <w:pPr>
        <w:ind w:left="3240" w:hanging="180"/>
      </w:pPr>
    </w:lvl>
    <w:lvl w:ilvl="6" w:tplc="0409000F" w:tentative="1">
      <w:start w:val="1"/>
      <w:numFmt w:val="decimal"/>
      <w:lvlText w:val="%7."/>
      <w:lvlJc w:val="left"/>
      <w:pPr>
        <w:ind w:left="3960" w:hanging="360"/>
      </w:pPr>
    </w:lvl>
    <w:lvl w:ilvl="7" w:tplc="04090019" w:tentative="1">
      <w:start w:val="1"/>
      <w:numFmt w:val="lowerLetter"/>
      <w:lvlText w:val="%8."/>
      <w:lvlJc w:val="left"/>
      <w:pPr>
        <w:ind w:left="4680" w:hanging="360"/>
      </w:pPr>
    </w:lvl>
    <w:lvl w:ilvl="8" w:tplc="0409001B" w:tentative="1">
      <w:start w:val="1"/>
      <w:numFmt w:val="lowerRoman"/>
      <w:lvlText w:val="%9."/>
      <w:lvlJc w:val="right"/>
      <w:pPr>
        <w:ind w:left="5400" w:hanging="180"/>
      </w:pPr>
    </w:lvl>
  </w:abstractNum>
  <w:abstractNum w:abstractNumId="5" w15:restartNumberingAfterBreak="0">
    <w:nsid w:val="3D5F1AF1"/>
    <w:multiLevelType w:val="hybridMultilevel"/>
    <w:tmpl w:val="B0CABE4A"/>
    <w:lvl w:ilvl="0" w:tplc="5F3CFFAA">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4AE460F5"/>
    <w:multiLevelType w:val="hybridMultilevel"/>
    <w:tmpl w:val="4880B3F8"/>
    <w:lvl w:ilvl="0" w:tplc="822AF6A8">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15A4185"/>
    <w:multiLevelType w:val="hybridMultilevel"/>
    <w:tmpl w:val="B7E2FE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8" w15:restartNumberingAfterBreak="0">
    <w:nsid w:val="55E61583"/>
    <w:multiLevelType w:val="hybridMultilevel"/>
    <w:tmpl w:val="E2A6BD64"/>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9" w15:restartNumberingAfterBreak="0">
    <w:nsid w:val="56CD4405"/>
    <w:multiLevelType w:val="hybridMultilevel"/>
    <w:tmpl w:val="4BA43480"/>
    <w:lvl w:ilvl="0" w:tplc="7D7EF270">
      <w:start w:val="1"/>
      <w:numFmt w:val="lowerLetter"/>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76302C2"/>
    <w:multiLevelType w:val="hybridMultilevel"/>
    <w:tmpl w:val="F0A0AE58"/>
    <w:lvl w:ilvl="0" w:tplc="DBAA865A">
      <w:start w:val="1"/>
      <w:numFmt w:val="upperRoman"/>
      <w:lvlText w:val="%1."/>
      <w:lvlJc w:val="left"/>
      <w:pPr>
        <w:tabs>
          <w:tab w:val="num" w:pos="720"/>
        </w:tabs>
        <w:ind w:left="720" w:hanging="720"/>
      </w:pPr>
      <w:rPr>
        <w:rFonts w:hint="default"/>
      </w:rPr>
    </w:lvl>
    <w:lvl w:ilvl="1" w:tplc="4404E20C">
      <w:start w:val="1"/>
      <w:numFmt w:val="upperLetter"/>
      <w:lvlText w:val="%2."/>
      <w:lvlJc w:val="left"/>
      <w:pPr>
        <w:tabs>
          <w:tab w:val="num" w:pos="1440"/>
        </w:tabs>
        <w:ind w:left="1440" w:hanging="720"/>
      </w:pPr>
      <w:rPr>
        <w:rFonts w:hint="default"/>
      </w:rPr>
    </w:lvl>
    <w:lvl w:ilvl="2" w:tplc="75384A12">
      <w:start w:val="1"/>
      <w:numFmt w:val="decimal"/>
      <w:lvlText w:val="%3."/>
      <w:lvlJc w:val="left"/>
      <w:pPr>
        <w:tabs>
          <w:tab w:val="num" w:pos="2160"/>
        </w:tabs>
        <w:ind w:left="2160" w:hanging="720"/>
      </w:pPr>
      <w:rPr>
        <w:rFonts w:hint="default"/>
      </w:rPr>
    </w:lvl>
    <w:lvl w:ilvl="3" w:tplc="7EAC32BE">
      <w:start w:val="1"/>
      <w:numFmt w:val="lowerLetter"/>
      <w:lvlText w:val="%4."/>
      <w:lvlJc w:val="left"/>
      <w:pPr>
        <w:tabs>
          <w:tab w:val="num" w:pos="2880"/>
        </w:tabs>
        <w:ind w:left="2880" w:hanging="72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6AFF0547"/>
    <w:multiLevelType w:val="hybridMultilevel"/>
    <w:tmpl w:val="2702EC2A"/>
    <w:lvl w:ilvl="0" w:tplc="0409000F">
      <w:start w:val="1"/>
      <w:numFmt w:val="decimal"/>
      <w:lvlText w:val="%1."/>
      <w:lvlJc w:val="left"/>
      <w:pPr>
        <w:tabs>
          <w:tab w:val="num" w:pos="1361"/>
        </w:tabs>
        <w:ind w:left="1361" w:hanging="360"/>
      </w:pPr>
    </w:lvl>
    <w:lvl w:ilvl="1" w:tplc="04090019" w:tentative="1">
      <w:start w:val="1"/>
      <w:numFmt w:val="lowerLetter"/>
      <w:lvlText w:val="%2."/>
      <w:lvlJc w:val="left"/>
      <w:pPr>
        <w:tabs>
          <w:tab w:val="num" w:pos="2081"/>
        </w:tabs>
        <w:ind w:left="2081" w:hanging="360"/>
      </w:pPr>
    </w:lvl>
    <w:lvl w:ilvl="2" w:tplc="0409001B" w:tentative="1">
      <w:start w:val="1"/>
      <w:numFmt w:val="lowerRoman"/>
      <w:lvlText w:val="%3."/>
      <w:lvlJc w:val="right"/>
      <w:pPr>
        <w:tabs>
          <w:tab w:val="num" w:pos="2801"/>
        </w:tabs>
        <w:ind w:left="2801" w:hanging="180"/>
      </w:pPr>
    </w:lvl>
    <w:lvl w:ilvl="3" w:tplc="0409000F" w:tentative="1">
      <w:start w:val="1"/>
      <w:numFmt w:val="decimal"/>
      <w:lvlText w:val="%4."/>
      <w:lvlJc w:val="left"/>
      <w:pPr>
        <w:tabs>
          <w:tab w:val="num" w:pos="3521"/>
        </w:tabs>
        <w:ind w:left="3521" w:hanging="360"/>
      </w:pPr>
    </w:lvl>
    <w:lvl w:ilvl="4" w:tplc="04090019" w:tentative="1">
      <w:start w:val="1"/>
      <w:numFmt w:val="lowerLetter"/>
      <w:lvlText w:val="%5."/>
      <w:lvlJc w:val="left"/>
      <w:pPr>
        <w:tabs>
          <w:tab w:val="num" w:pos="4241"/>
        </w:tabs>
        <w:ind w:left="4241" w:hanging="360"/>
      </w:pPr>
    </w:lvl>
    <w:lvl w:ilvl="5" w:tplc="0409001B" w:tentative="1">
      <w:start w:val="1"/>
      <w:numFmt w:val="lowerRoman"/>
      <w:lvlText w:val="%6."/>
      <w:lvlJc w:val="right"/>
      <w:pPr>
        <w:tabs>
          <w:tab w:val="num" w:pos="4961"/>
        </w:tabs>
        <w:ind w:left="4961" w:hanging="180"/>
      </w:pPr>
    </w:lvl>
    <w:lvl w:ilvl="6" w:tplc="0409000F" w:tentative="1">
      <w:start w:val="1"/>
      <w:numFmt w:val="decimal"/>
      <w:lvlText w:val="%7."/>
      <w:lvlJc w:val="left"/>
      <w:pPr>
        <w:tabs>
          <w:tab w:val="num" w:pos="5681"/>
        </w:tabs>
        <w:ind w:left="5681" w:hanging="360"/>
      </w:pPr>
    </w:lvl>
    <w:lvl w:ilvl="7" w:tplc="04090019" w:tentative="1">
      <w:start w:val="1"/>
      <w:numFmt w:val="lowerLetter"/>
      <w:lvlText w:val="%8."/>
      <w:lvlJc w:val="left"/>
      <w:pPr>
        <w:tabs>
          <w:tab w:val="num" w:pos="6401"/>
        </w:tabs>
        <w:ind w:left="6401" w:hanging="360"/>
      </w:pPr>
    </w:lvl>
    <w:lvl w:ilvl="8" w:tplc="0409001B" w:tentative="1">
      <w:start w:val="1"/>
      <w:numFmt w:val="lowerRoman"/>
      <w:lvlText w:val="%9."/>
      <w:lvlJc w:val="right"/>
      <w:pPr>
        <w:tabs>
          <w:tab w:val="num" w:pos="7121"/>
        </w:tabs>
        <w:ind w:left="7121" w:hanging="180"/>
      </w:pPr>
    </w:lvl>
  </w:abstractNum>
  <w:num w:numId="1">
    <w:abstractNumId w:val="10"/>
  </w:num>
  <w:num w:numId="2">
    <w:abstractNumId w:val="9"/>
  </w:num>
  <w:num w:numId="3">
    <w:abstractNumId w:val="5"/>
  </w:num>
  <w:num w:numId="4">
    <w:abstractNumId w:val="6"/>
  </w:num>
  <w:num w:numId="5">
    <w:abstractNumId w:val="0"/>
  </w:num>
  <w:num w:numId="6">
    <w:abstractNumId w:val="2"/>
  </w:num>
  <w:num w:numId="7">
    <w:abstractNumId w:val="7"/>
  </w:num>
  <w:num w:numId="8">
    <w:abstractNumId w:val="1"/>
  </w:num>
  <w:num w:numId="9">
    <w:abstractNumId w:val="3"/>
  </w:num>
  <w:num w:numId="10">
    <w:abstractNumId w:val="8"/>
  </w:num>
  <w:num w:numId="11">
    <w:abstractNumId w:val="11"/>
  </w:num>
  <w:num w:numId="1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49EA"/>
    <w:rsid w:val="000026D3"/>
    <w:rsid w:val="00020600"/>
    <w:rsid w:val="00025068"/>
    <w:rsid w:val="000305CC"/>
    <w:rsid w:val="00031ACD"/>
    <w:rsid w:val="00037A3B"/>
    <w:rsid w:val="00040985"/>
    <w:rsid w:val="00041125"/>
    <w:rsid w:val="00046212"/>
    <w:rsid w:val="000506C3"/>
    <w:rsid w:val="00050916"/>
    <w:rsid w:val="00052441"/>
    <w:rsid w:val="000535B6"/>
    <w:rsid w:val="00056DE3"/>
    <w:rsid w:val="00057A0B"/>
    <w:rsid w:val="00063172"/>
    <w:rsid w:val="00063DDB"/>
    <w:rsid w:val="00064AB6"/>
    <w:rsid w:val="00065EED"/>
    <w:rsid w:val="000661F4"/>
    <w:rsid w:val="00070EEC"/>
    <w:rsid w:val="000713FC"/>
    <w:rsid w:val="00072A9F"/>
    <w:rsid w:val="000774FF"/>
    <w:rsid w:val="000808F0"/>
    <w:rsid w:val="00084053"/>
    <w:rsid w:val="000934E4"/>
    <w:rsid w:val="000944DD"/>
    <w:rsid w:val="000970D0"/>
    <w:rsid w:val="000A0029"/>
    <w:rsid w:val="000A569F"/>
    <w:rsid w:val="000B1269"/>
    <w:rsid w:val="000B575D"/>
    <w:rsid w:val="000C26B1"/>
    <w:rsid w:val="000C57A6"/>
    <w:rsid w:val="000C57F9"/>
    <w:rsid w:val="000C5CD4"/>
    <w:rsid w:val="000C7E13"/>
    <w:rsid w:val="000D2BDB"/>
    <w:rsid w:val="000D3063"/>
    <w:rsid w:val="000D5B83"/>
    <w:rsid w:val="000D5FA0"/>
    <w:rsid w:val="000E50DB"/>
    <w:rsid w:val="000E6C31"/>
    <w:rsid w:val="000F2E51"/>
    <w:rsid w:val="000F5231"/>
    <w:rsid w:val="000F5CF5"/>
    <w:rsid w:val="0010232D"/>
    <w:rsid w:val="00110F0E"/>
    <w:rsid w:val="00112255"/>
    <w:rsid w:val="00112F0D"/>
    <w:rsid w:val="00114373"/>
    <w:rsid w:val="00116D74"/>
    <w:rsid w:val="00120174"/>
    <w:rsid w:val="00123481"/>
    <w:rsid w:val="0012676E"/>
    <w:rsid w:val="0012682B"/>
    <w:rsid w:val="001279E3"/>
    <w:rsid w:val="00130DFA"/>
    <w:rsid w:val="001329D2"/>
    <w:rsid w:val="00132A88"/>
    <w:rsid w:val="001405FE"/>
    <w:rsid w:val="00141A4B"/>
    <w:rsid w:val="001433F2"/>
    <w:rsid w:val="00144560"/>
    <w:rsid w:val="001453D0"/>
    <w:rsid w:val="001519F8"/>
    <w:rsid w:val="00152681"/>
    <w:rsid w:val="00164A1E"/>
    <w:rsid w:val="00164B48"/>
    <w:rsid w:val="001723D3"/>
    <w:rsid w:val="00180CE7"/>
    <w:rsid w:val="0018416B"/>
    <w:rsid w:val="00185B76"/>
    <w:rsid w:val="00190F64"/>
    <w:rsid w:val="00196366"/>
    <w:rsid w:val="0019658A"/>
    <w:rsid w:val="001A1E75"/>
    <w:rsid w:val="001A243F"/>
    <w:rsid w:val="001A457D"/>
    <w:rsid w:val="001A54A7"/>
    <w:rsid w:val="001B0F48"/>
    <w:rsid w:val="001B0FC9"/>
    <w:rsid w:val="001B1230"/>
    <w:rsid w:val="001B22E3"/>
    <w:rsid w:val="001B66FC"/>
    <w:rsid w:val="001B7C85"/>
    <w:rsid w:val="001C46ED"/>
    <w:rsid w:val="001D3093"/>
    <w:rsid w:val="001D31FB"/>
    <w:rsid w:val="001D5319"/>
    <w:rsid w:val="001D6A5B"/>
    <w:rsid w:val="001D78E5"/>
    <w:rsid w:val="001E05F2"/>
    <w:rsid w:val="001E13DC"/>
    <w:rsid w:val="001F065F"/>
    <w:rsid w:val="001F2380"/>
    <w:rsid w:val="001F2976"/>
    <w:rsid w:val="001F5D16"/>
    <w:rsid w:val="001F7FDF"/>
    <w:rsid w:val="00202D3B"/>
    <w:rsid w:val="0020306A"/>
    <w:rsid w:val="00204471"/>
    <w:rsid w:val="00204CB3"/>
    <w:rsid w:val="0020537D"/>
    <w:rsid w:val="00206B57"/>
    <w:rsid w:val="00207DBA"/>
    <w:rsid w:val="0021004B"/>
    <w:rsid w:val="00213A28"/>
    <w:rsid w:val="002226B0"/>
    <w:rsid w:val="00222901"/>
    <w:rsid w:val="00226754"/>
    <w:rsid w:val="002275EE"/>
    <w:rsid w:val="00230949"/>
    <w:rsid w:val="00231B3A"/>
    <w:rsid w:val="002328EF"/>
    <w:rsid w:val="00235314"/>
    <w:rsid w:val="00235C2F"/>
    <w:rsid w:val="00243EE1"/>
    <w:rsid w:val="00245F01"/>
    <w:rsid w:val="002460A5"/>
    <w:rsid w:val="00246B93"/>
    <w:rsid w:val="00247459"/>
    <w:rsid w:val="0024781D"/>
    <w:rsid w:val="002520F4"/>
    <w:rsid w:val="002551CF"/>
    <w:rsid w:val="00257F5C"/>
    <w:rsid w:val="002612CE"/>
    <w:rsid w:val="002627B1"/>
    <w:rsid w:val="002652BF"/>
    <w:rsid w:val="00266D10"/>
    <w:rsid w:val="00267D8C"/>
    <w:rsid w:val="00280614"/>
    <w:rsid w:val="00284B7F"/>
    <w:rsid w:val="0029061E"/>
    <w:rsid w:val="00297D2C"/>
    <w:rsid w:val="00297F30"/>
    <w:rsid w:val="002A1709"/>
    <w:rsid w:val="002A197B"/>
    <w:rsid w:val="002A213C"/>
    <w:rsid w:val="002A2AE0"/>
    <w:rsid w:val="002A4309"/>
    <w:rsid w:val="002B06E4"/>
    <w:rsid w:val="002B12E7"/>
    <w:rsid w:val="002B1371"/>
    <w:rsid w:val="002C2559"/>
    <w:rsid w:val="002C3B12"/>
    <w:rsid w:val="002C79A1"/>
    <w:rsid w:val="002D1C2C"/>
    <w:rsid w:val="002D37F4"/>
    <w:rsid w:val="002D3EA0"/>
    <w:rsid w:val="002D4246"/>
    <w:rsid w:val="002D5E89"/>
    <w:rsid w:val="002E0E1F"/>
    <w:rsid w:val="002E1F4E"/>
    <w:rsid w:val="002E7507"/>
    <w:rsid w:val="002F22EE"/>
    <w:rsid w:val="002F3281"/>
    <w:rsid w:val="002F6AE1"/>
    <w:rsid w:val="003048C1"/>
    <w:rsid w:val="00311EEF"/>
    <w:rsid w:val="00316B5E"/>
    <w:rsid w:val="00316D82"/>
    <w:rsid w:val="00321C74"/>
    <w:rsid w:val="00323F8F"/>
    <w:rsid w:val="003262C2"/>
    <w:rsid w:val="0033204C"/>
    <w:rsid w:val="00336B5F"/>
    <w:rsid w:val="0034038D"/>
    <w:rsid w:val="0034690F"/>
    <w:rsid w:val="00346F84"/>
    <w:rsid w:val="00347EB0"/>
    <w:rsid w:val="00353164"/>
    <w:rsid w:val="00354189"/>
    <w:rsid w:val="00357ED8"/>
    <w:rsid w:val="0036044B"/>
    <w:rsid w:val="00364A0E"/>
    <w:rsid w:val="00365F28"/>
    <w:rsid w:val="00370E2E"/>
    <w:rsid w:val="00371064"/>
    <w:rsid w:val="003732BE"/>
    <w:rsid w:val="00373625"/>
    <w:rsid w:val="00376771"/>
    <w:rsid w:val="00383D5D"/>
    <w:rsid w:val="00384D3D"/>
    <w:rsid w:val="003866E0"/>
    <w:rsid w:val="00393C61"/>
    <w:rsid w:val="00393FDB"/>
    <w:rsid w:val="003A49C3"/>
    <w:rsid w:val="003A59EF"/>
    <w:rsid w:val="003A61DD"/>
    <w:rsid w:val="003A65FA"/>
    <w:rsid w:val="003A6DAC"/>
    <w:rsid w:val="003A733A"/>
    <w:rsid w:val="003B3EDB"/>
    <w:rsid w:val="003B6B1C"/>
    <w:rsid w:val="003C0081"/>
    <w:rsid w:val="003C719D"/>
    <w:rsid w:val="003D24E2"/>
    <w:rsid w:val="003D6167"/>
    <w:rsid w:val="003E02A2"/>
    <w:rsid w:val="003E06F2"/>
    <w:rsid w:val="003E1A64"/>
    <w:rsid w:val="003E2741"/>
    <w:rsid w:val="003E2AB8"/>
    <w:rsid w:val="003E43C4"/>
    <w:rsid w:val="003E45FD"/>
    <w:rsid w:val="003E48DF"/>
    <w:rsid w:val="003E541B"/>
    <w:rsid w:val="003E730F"/>
    <w:rsid w:val="003F1195"/>
    <w:rsid w:val="003F62BC"/>
    <w:rsid w:val="003F66AD"/>
    <w:rsid w:val="003F6BE6"/>
    <w:rsid w:val="003F78B7"/>
    <w:rsid w:val="004026D3"/>
    <w:rsid w:val="0040799B"/>
    <w:rsid w:val="00413F78"/>
    <w:rsid w:val="00415DC3"/>
    <w:rsid w:val="004208C0"/>
    <w:rsid w:val="00420AD9"/>
    <w:rsid w:val="004232B8"/>
    <w:rsid w:val="00424E3B"/>
    <w:rsid w:val="004254EA"/>
    <w:rsid w:val="00430CF6"/>
    <w:rsid w:val="0043280F"/>
    <w:rsid w:val="00442E30"/>
    <w:rsid w:val="00447624"/>
    <w:rsid w:val="00455CC1"/>
    <w:rsid w:val="00457A8F"/>
    <w:rsid w:val="0046059F"/>
    <w:rsid w:val="0046208C"/>
    <w:rsid w:val="0046618B"/>
    <w:rsid w:val="00473922"/>
    <w:rsid w:val="00481855"/>
    <w:rsid w:val="00482025"/>
    <w:rsid w:val="00484846"/>
    <w:rsid w:val="00485F95"/>
    <w:rsid w:val="00486BC8"/>
    <w:rsid w:val="00486C82"/>
    <w:rsid w:val="00487F3A"/>
    <w:rsid w:val="004934DA"/>
    <w:rsid w:val="004A0CB2"/>
    <w:rsid w:val="004A163B"/>
    <w:rsid w:val="004A5EA3"/>
    <w:rsid w:val="004A74C2"/>
    <w:rsid w:val="004B192C"/>
    <w:rsid w:val="004B20B2"/>
    <w:rsid w:val="004B54A9"/>
    <w:rsid w:val="004B5F10"/>
    <w:rsid w:val="004C0C4D"/>
    <w:rsid w:val="004C0C96"/>
    <w:rsid w:val="004C1A28"/>
    <w:rsid w:val="004C1B5D"/>
    <w:rsid w:val="004C1B94"/>
    <w:rsid w:val="004C2D26"/>
    <w:rsid w:val="004C556A"/>
    <w:rsid w:val="004C7C24"/>
    <w:rsid w:val="004D29F0"/>
    <w:rsid w:val="004D45FA"/>
    <w:rsid w:val="004D51ED"/>
    <w:rsid w:val="004E0806"/>
    <w:rsid w:val="004E19B6"/>
    <w:rsid w:val="004F1072"/>
    <w:rsid w:val="004F28A0"/>
    <w:rsid w:val="004F3859"/>
    <w:rsid w:val="00505DFB"/>
    <w:rsid w:val="00511440"/>
    <w:rsid w:val="005130F8"/>
    <w:rsid w:val="00513E13"/>
    <w:rsid w:val="00523270"/>
    <w:rsid w:val="00525456"/>
    <w:rsid w:val="005271EA"/>
    <w:rsid w:val="005301B4"/>
    <w:rsid w:val="00531B77"/>
    <w:rsid w:val="00532A4D"/>
    <w:rsid w:val="00532E01"/>
    <w:rsid w:val="0053384D"/>
    <w:rsid w:val="005362C5"/>
    <w:rsid w:val="005406A8"/>
    <w:rsid w:val="00540A63"/>
    <w:rsid w:val="00541792"/>
    <w:rsid w:val="00543CDA"/>
    <w:rsid w:val="005449C3"/>
    <w:rsid w:val="00551032"/>
    <w:rsid w:val="00551C1D"/>
    <w:rsid w:val="00552896"/>
    <w:rsid w:val="00556988"/>
    <w:rsid w:val="00557039"/>
    <w:rsid w:val="00557C91"/>
    <w:rsid w:val="00561DB8"/>
    <w:rsid w:val="00566209"/>
    <w:rsid w:val="00566439"/>
    <w:rsid w:val="00567C7C"/>
    <w:rsid w:val="00567E7A"/>
    <w:rsid w:val="005715F4"/>
    <w:rsid w:val="00572A3D"/>
    <w:rsid w:val="005731AA"/>
    <w:rsid w:val="00573D29"/>
    <w:rsid w:val="00574F00"/>
    <w:rsid w:val="005763D7"/>
    <w:rsid w:val="0058000D"/>
    <w:rsid w:val="005832C4"/>
    <w:rsid w:val="005853BD"/>
    <w:rsid w:val="0058632C"/>
    <w:rsid w:val="00586BD2"/>
    <w:rsid w:val="00586D39"/>
    <w:rsid w:val="005A45B4"/>
    <w:rsid w:val="005A5782"/>
    <w:rsid w:val="005A5C66"/>
    <w:rsid w:val="005A5E16"/>
    <w:rsid w:val="005A77BE"/>
    <w:rsid w:val="005A7CAF"/>
    <w:rsid w:val="005B487C"/>
    <w:rsid w:val="005B55C8"/>
    <w:rsid w:val="005B7B12"/>
    <w:rsid w:val="005E20A6"/>
    <w:rsid w:val="005E4B33"/>
    <w:rsid w:val="005E7E30"/>
    <w:rsid w:val="005F01BE"/>
    <w:rsid w:val="005F0C5D"/>
    <w:rsid w:val="005F0ECB"/>
    <w:rsid w:val="005F1CAF"/>
    <w:rsid w:val="005F599E"/>
    <w:rsid w:val="005F688E"/>
    <w:rsid w:val="005F6CA2"/>
    <w:rsid w:val="0060633A"/>
    <w:rsid w:val="00610D66"/>
    <w:rsid w:val="00612828"/>
    <w:rsid w:val="00612F7E"/>
    <w:rsid w:val="00614CB5"/>
    <w:rsid w:val="00623C37"/>
    <w:rsid w:val="00626597"/>
    <w:rsid w:val="0062701B"/>
    <w:rsid w:val="00631A59"/>
    <w:rsid w:val="00633D39"/>
    <w:rsid w:val="006535C8"/>
    <w:rsid w:val="006553E2"/>
    <w:rsid w:val="00656F50"/>
    <w:rsid w:val="00662563"/>
    <w:rsid w:val="0066684C"/>
    <w:rsid w:val="00673DB5"/>
    <w:rsid w:val="006771BC"/>
    <w:rsid w:val="00677556"/>
    <w:rsid w:val="00684AC2"/>
    <w:rsid w:val="0068511B"/>
    <w:rsid w:val="00685934"/>
    <w:rsid w:val="0069317B"/>
    <w:rsid w:val="006936BD"/>
    <w:rsid w:val="00694CDB"/>
    <w:rsid w:val="00696017"/>
    <w:rsid w:val="006A186F"/>
    <w:rsid w:val="006A32D6"/>
    <w:rsid w:val="006B3A18"/>
    <w:rsid w:val="006B5377"/>
    <w:rsid w:val="006B5E4B"/>
    <w:rsid w:val="006B6248"/>
    <w:rsid w:val="006C789E"/>
    <w:rsid w:val="006D00F3"/>
    <w:rsid w:val="006D21F2"/>
    <w:rsid w:val="006D2F07"/>
    <w:rsid w:val="006D405C"/>
    <w:rsid w:val="006E0EE7"/>
    <w:rsid w:val="006E70B8"/>
    <w:rsid w:val="006F1B27"/>
    <w:rsid w:val="006F42B7"/>
    <w:rsid w:val="006F5FC4"/>
    <w:rsid w:val="006F718A"/>
    <w:rsid w:val="006F7327"/>
    <w:rsid w:val="00706A98"/>
    <w:rsid w:val="00707473"/>
    <w:rsid w:val="00712AC5"/>
    <w:rsid w:val="0071568C"/>
    <w:rsid w:val="007158FF"/>
    <w:rsid w:val="007163CB"/>
    <w:rsid w:val="0072094C"/>
    <w:rsid w:val="0072541A"/>
    <w:rsid w:val="007274BA"/>
    <w:rsid w:val="0073231F"/>
    <w:rsid w:val="0073275A"/>
    <w:rsid w:val="00735B47"/>
    <w:rsid w:val="00737E5A"/>
    <w:rsid w:val="00740304"/>
    <w:rsid w:val="00742E8C"/>
    <w:rsid w:val="00742ECF"/>
    <w:rsid w:val="00747BE4"/>
    <w:rsid w:val="007506AB"/>
    <w:rsid w:val="00750E8D"/>
    <w:rsid w:val="00751ADB"/>
    <w:rsid w:val="00753B98"/>
    <w:rsid w:val="0075524D"/>
    <w:rsid w:val="00764B90"/>
    <w:rsid w:val="00771EE9"/>
    <w:rsid w:val="00777583"/>
    <w:rsid w:val="0078555E"/>
    <w:rsid w:val="00785913"/>
    <w:rsid w:val="007868EE"/>
    <w:rsid w:val="00786A7C"/>
    <w:rsid w:val="007941A0"/>
    <w:rsid w:val="007946D0"/>
    <w:rsid w:val="00795176"/>
    <w:rsid w:val="007964CD"/>
    <w:rsid w:val="007A1999"/>
    <w:rsid w:val="007A1C55"/>
    <w:rsid w:val="007A22CE"/>
    <w:rsid w:val="007A7B73"/>
    <w:rsid w:val="007B1074"/>
    <w:rsid w:val="007B3B2D"/>
    <w:rsid w:val="007B4873"/>
    <w:rsid w:val="007B5B35"/>
    <w:rsid w:val="007C02EA"/>
    <w:rsid w:val="007C57AB"/>
    <w:rsid w:val="007C5F61"/>
    <w:rsid w:val="007D34AD"/>
    <w:rsid w:val="007E0015"/>
    <w:rsid w:val="007F3B44"/>
    <w:rsid w:val="007F50D4"/>
    <w:rsid w:val="0080188F"/>
    <w:rsid w:val="00801B8C"/>
    <w:rsid w:val="00806365"/>
    <w:rsid w:val="008070C3"/>
    <w:rsid w:val="008078D9"/>
    <w:rsid w:val="00807DF6"/>
    <w:rsid w:val="00816D57"/>
    <w:rsid w:val="00817B2A"/>
    <w:rsid w:val="00822D06"/>
    <w:rsid w:val="0082466E"/>
    <w:rsid w:val="00825FDF"/>
    <w:rsid w:val="00827BA1"/>
    <w:rsid w:val="008307D6"/>
    <w:rsid w:val="00831056"/>
    <w:rsid w:val="0083229F"/>
    <w:rsid w:val="00837C84"/>
    <w:rsid w:val="00840DFC"/>
    <w:rsid w:val="00844843"/>
    <w:rsid w:val="008512BC"/>
    <w:rsid w:val="008525C6"/>
    <w:rsid w:val="00854C7E"/>
    <w:rsid w:val="00861611"/>
    <w:rsid w:val="00861B26"/>
    <w:rsid w:val="00861DD3"/>
    <w:rsid w:val="00863EDA"/>
    <w:rsid w:val="00874803"/>
    <w:rsid w:val="00874C8A"/>
    <w:rsid w:val="00875FCE"/>
    <w:rsid w:val="008866E1"/>
    <w:rsid w:val="0089005A"/>
    <w:rsid w:val="00891A27"/>
    <w:rsid w:val="00891BF3"/>
    <w:rsid w:val="00896117"/>
    <w:rsid w:val="00896DB7"/>
    <w:rsid w:val="00896EF1"/>
    <w:rsid w:val="008A2E51"/>
    <w:rsid w:val="008A3170"/>
    <w:rsid w:val="008A3E1B"/>
    <w:rsid w:val="008A49F6"/>
    <w:rsid w:val="008B0948"/>
    <w:rsid w:val="008B3195"/>
    <w:rsid w:val="008C48DE"/>
    <w:rsid w:val="008C7BD3"/>
    <w:rsid w:val="008D57C3"/>
    <w:rsid w:val="008D61BF"/>
    <w:rsid w:val="008D7625"/>
    <w:rsid w:val="008E1DA5"/>
    <w:rsid w:val="008E51F2"/>
    <w:rsid w:val="008E690B"/>
    <w:rsid w:val="008E6B4D"/>
    <w:rsid w:val="008F22A5"/>
    <w:rsid w:val="008F2983"/>
    <w:rsid w:val="008F3703"/>
    <w:rsid w:val="008F4EE1"/>
    <w:rsid w:val="008F50AC"/>
    <w:rsid w:val="008F51C0"/>
    <w:rsid w:val="0090164C"/>
    <w:rsid w:val="00902C0A"/>
    <w:rsid w:val="00904C1B"/>
    <w:rsid w:val="009053B9"/>
    <w:rsid w:val="00906092"/>
    <w:rsid w:val="0091224A"/>
    <w:rsid w:val="0091288E"/>
    <w:rsid w:val="00912972"/>
    <w:rsid w:val="00912DBB"/>
    <w:rsid w:val="00914A54"/>
    <w:rsid w:val="00915490"/>
    <w:rsid w:val="00916E84"/>
    <w:rsid w:val="00922241"/>
    <w:rsid w:val="0092492F"/>
    <w:rsid w:val="009318CE"/>
    <w:rsid w:val="00933C7C"/>
    <w:rsid w:val="00934BEB"/>
    <w:rsid w:val="00960A6C"/>
    <w:rsid w:val="009612C2"/>
    <w:rsid w:val="009642B3"/>
    <w:rsid w:val="00966075"/>
    <w:rsid w:val="00966233"/>
    <w:rsid w:val="00966CE2"/>
    <w:rsid w:val="009679D2"/>
    <w:rsid w:val="009737BE"/>
    <w:rsid w:val="0097477A"/>
    <w:rsid w:val="00976450"/>
    <w:rsid w:val="00976BAB"/>
    <w:rsid w:val="00980135"/>
    <w:rsid w:val="0098139E"/>
    <w:rsid w:val="00981883"/>
    <w:rsid w:val="009825DF"/>
    <w:rsid w:val="00987053"/>
    <w:rsid w:val="009901A6"/>
    <w:rsid w:val="009961C0"/>
    <w:rsid w:val="009A3113"/>
    <w:rsid w:val="009B329D"/>
    <w:rsid w:val="009B453D"/>
    <w:rsid w:val="009B5C49"/>
    <w:rsid w:val="009B6227"/>
    <w:rsid w:val="009B65DC"/>
    <w:rsid w:val="009B7793"/>
    <w:rsid w:val="009C048B"/>
    <w:rsid w:val="009C05A1"/>
    <w:rsid w:val="009C16B8"/>
    <w:rsid w:val="009C1C7E"/>
    <w:rsid w:val="009C3D2C"/>
    <w:rsid w:val="009C42EB"/>
    <w:rsid w:val="009C5E35"/>
    <w:rsid w:val="009D49EA"/>
    <w:rsid w:val="009E07FA"/>
    <w:rsid w:val="009E1C8A"/>
    <w:rsid w:val="009E226D"/>
    <w:rsid w:val="009E35B1"/>
    <w:rsid w:val="009E697A"/>
    <w:rsid w:val="009E6EC5"/>
    <w:rsid w:val="009F7F6B"/>
    <w:rsid w:val="00A02F77"/>
    <w:rsid w:val="00A05957"/>
    <w:rsid w:val="00A1331D"/>
    <w:rsid w:val="00A14767"/>
    <w:rsid w:val="00A1697C"/>
    <w:rsid w:val="00A16B6E"/>
    <w:rsid w:val="00A2243A"/>
    <w:rsid w:val="00A229F1"/>
    <w:rsid w:val="00A26D33"/>
    <w:rsid w:val="00A329DB"/>
    <w:rsid w:val="00A367D0"/>
    <w:rsid w:val="00A36AAA"/>
    <w:rsid w:val="00A36DDC"/>
    <w:rsid w:val="00A430A5"/>
    <w:rsid w:val="00A4364E"/>
    <w:rsid w:val="00A43D96"/>
    <w:rsid w:val="00A503A5"/>
    <w:rsid w:val="00A533B9"/>
    <w:rsid w:val="00A54436"/>
    <w:rsid w:val="00A54452"/>
    <w:rsid w:val="00A6234E"/>
    <w:rsid w:val="00A632EF"/>
    <w:rsid w:val="00A6512C"/>
    <w:rsid w:val="00A73136"/>
    <w:rsid w:val="00A7524C"/>
    <w:rsid w:val="00A7689B"/>
    <w:rsid w:val="00A83231"/>
    <w:rsid w:val="00A83DD0"/>
    <w:rsid w:val="00A8433B"/>
    <w:rsid w:val="00A84833"/>
    <w:rsid w:val="00A84E60"/>
    <w:rsid w:val="00A86CF0"/>
    <w:rsid w:val="00A911E0"/>
    <w:rsid w:val="00A96449"/>
    <w:rsid w:val="00AA033B"/>
    <w:rsid w:val="00AA0A69"/>
    <w:rsid w:val="00AA1779"/>
    <w:rsid w:val="00AA5875"/>
    <w:rsid w:val="00AA64EC"/>
    <w:rsid w:val="00AA73FA"/>
    <w:rsid w:val="00AB0617"/>
    <w:rsid w:val="00AB3DA7"/>
    <w:rsid w:val="00AB703A"/>
    <w:rsid w:val="00AC61F8"/>
    <w:rsid w:val="00AD15F4"/>
    <w:rsid w:val="00AD2763"/>
    <w:rsid w:val="00AD5E95"/>
    <w:rsid w:val="00AE2B3C"/>
    <w:rsid w:val="00AE6E16"/>
    <w:rsid w:val="00AF283E"/>
    <w:rsid w:val="00B014DA"/>
    <w:rsid w:val="00B02F12"/>
    <w:rsid w:val="00B107BA"/>
    <w:rsid w:val="00B11EFA"/>
    <w:rsid w:val="00B14971"/>
    <w:rsid w:val="00B15F03"/>
    <w:rsid w:val="00B20C1E"/>
    <w:rsid w:val="00B3166D"/>
    <w:rsid w:val="00B3368C"/>
    <w:rsid w:val="00B3656C"/>
    <w:rsid w:val="00B370A2"/>
    <w:rsid w:val="00B43244"/>
    <w:rsid w:val="00B44E07"/>
    <w:rsid w:val="00B52217"/>
    <w:rsid w:val="00B52B26"/>
    <w:rsid w:val="00B54B06"/>
    <w:rsid w:val="00B556E2"/>
    <w:rsid w:val="00B56B76"/>
    <w:rsid w:val="00B614CE"/>
    <w:rsid w:val="00B64830"/>
    <w:rsid w:val="00B66176"/>
    <w:rsid w:val="00B66263"/>
    <w:rsid w:val="00B704B2"/>
    <w:rsid w:val="00B70E43"/>
    <w:rsid w:val="00B77AAA"/>
    <w:rsid w:val="00B8107F"/>
    <w:rsid w:val="00B81519"/>
    <w:rsid w:val="00B832BA"/>
    <w:rsid w:val="00B836DE"/>
    <w:rsid w:val="00B87A6B"/>
    <w:rsid w:val="00B87A7D"/>
    <w:rsid w:val="00B93A7B"/>
    <w:rsid w:val="00B93D78"/>
    <w:rsid w:val="00B961A3"/>
    <w:rsid w:val="00B97EA5"/>
    <w:rsid w:val="00BA00F6"/>
    <w:rsid w:val="00BA11B2"/>
    <w:rsid w:val="00BA7F67"/>
    <w:rsid w:val="00BB0FDE"/>
    <w:rsid w:val="00BB1C2C"/>
    <w:rsid w:val="00BB296B"/>
    <w:rsid w:val="00BB5A3A"/>
    <w:rsid w:val="00BB7D44"/>
    <w:rsid w:val="00BC5693"/>
    <w:rsid w:val="00BD2B53"/>
    <w:rsid w:val="00BD3FBA"/>
    <w:rsid w:val="00BD5D30"/>
    <w:rsid w:val="00BD6D89"/>
    <w:rsid w:val="00BD7B36"/>
    <w:rsid w:val="00BE1205"/>
    <w:rsid w:val="00BE751D"/>
    <w:rsid w:val="00BF2E2D"/>
    <w:rsid w:val="00BF2FEB"/>
    <w:rsid w:val="00BF3722"/>
    <w:rsid w:val="00BF390F"/>
    <w:rsid w:val="00BF4D15"/>
    <w:rsid w:val="00C001AD"/>
    <w:rsid w:val="00C0081D"/>
    <w:rsid w:val="00C00FA4"/>
    <w:rsid w:val="00C03A19"/>
    <w:rsid w:val="00C044BE"/>
    <w:rsid w:val="00C06A70"/>
    <w:rsid w:val="00C06F2D"/>
    <w:rsid w:val="00C134B1"/>
    <w:rsid w:val="00C1479C"/>
    <w:rsid w:val="00C20871"/>
    <w:rsid w:val="00C22FC7"/>
    <w:rsid w:val="00C238A1"/>
    <w:rsid w:val="00C24D7A"/>
    <w:rsid w:val="00C26396"/>
    <w:rsid w:val="00C3326A"/>
    <w:rsid w:val="00C401E4"/>
    <w:rsid w:val="00C52B49"/>
    <w:rsid w:val="00C53FAF"/>
    <w:rsid w:val="00C54886"/>
    <w:rsid w:val="00C5498D"/>
    <w:rsid w:val="00C56E92"/>
    <w:rsid w:val="00C609EC"/>
    <w:rsid w:val="00C62840"/>
    <w:rsid w:val="00C657C1"/>
    <w:rsid w:val="00C719DE"/>
    <w:rsid w:val="00C73FBC"/>
    <w:rsid w:val="00C77874"/>
    <w:rsid w:val="00C80E61"/>
    <w:rsid w:val="00C8248D"/>
    <w:rsid w:val="00C8524E"/>
    <w:rsid w:val="00C85926"/>
    <w:rsid w:val="00C86C5A"/>
    <w:rsid w:val="00C87A4A"/>
    <w:rsid w:val="00C9600F"/>
    <w:rsid w:val="00C97AAA"/>
    <w:rsid w:val="00CB01C8"/>
    <w:rsid w:val="00CB1008"/>
    <w:rsid w:val="00CB1260"/>
    <w:rsid w:val="00CB2B3F"/>
    <w:rsid w:val="00CB6676"/>
    <w:rsid w:val="00CB740C"/>
    <w:rsid w:val="00CC1CBB"/>
    <w:rsid w:val="00CC4405"/>
    <w:rsid w:val="00CD13E7"/>
    <w:rsid w:val="00CD35AC"/>
    <w:rsid w:val="00CD405F"/>
    <w:rsid w:val="00CD619B"/>
    <w:rsid w:val="00CE20B9"/>
    <w:rsid w:val="00CE6034"/>
    <w:rsid w:val="00CE7C67"/>
    <w:rsid w:val="00CF1AFB"/>
    <w:rsid w:val="00CF2CC9"/>
    <w:rsid w:val="00CF6686"/>
    <w:rsid w:val="00D012ED"/>
    <w:rsid w:val="00D024F4"/>
    <w:rsid w:val="00D03EF8"/>
    <w:rsid w:val="00D03F07"/>
    <w:rsid w:val="00D05ECD"/>
    <w:rsid w:val="00D06058"/>
    <w:rsid w:val="00D13156"/>
    <w:rsid w:val="00D14779"/>
    <w:rsid w:val="00D2103F"/>
    <w:rsid w:val="00D22645"/>
    <w:rsid w:val="00D244A1"/>
    <w:rsid w:val="00D24AFA"/>
    <w:rsid w:val="00D24B8A"/>
    <w:rsid w:val="00D274A4"/>
    <w:rsid w:val="00D27A53"/>
    <w:rsid w:val="00D362D3"/>
    <w:rsid w:val="00D4144F"/>
    <w:rsid w:val="00D4236B"/>
    <w:rsid w:val="00D47D0F"/>
    <w:rsid w:val="00D50278"/>
    <w:rsid w:val="00D526C7"/>
    <w:rsid w:val="00D55986"/>
    <w:rsid w:val="00D56119"/>
    <w:rsid w:val="00D57BE9"/>
    <w:rsid w:val="00D57CA9"/>
    <w:rsid w:val="00D66F52"/>
    <w:rsid w:val="00D71176"/>
    <w:rsid w:val="00D72523"/>
    <w:rsid w:val="00D72593"/>
    <w:rsid w:val="00D74217"/>
    <w:rsid w:val="00D76462"/>
    <w:rsid w:val="00D8245D"/>
    <w:rsid w:val="00D839C7"/>
    <w:rsid w:val="00D8617E"/>
    <w:rsid w:val="00D865F3"/>
    <w:rsid w:val="00D87FCA"/>
    <w:rsid w:val="00D906B7"/>
    <w:rsid w:val="00D91448"/>
    <w:rsid w:val="00D91BD6"/>
    <w:rsid w:val="00DA0990"/>
    <w:rsid w:val="00DA0B70"/>
    <w:rsid w:val="00DA174A"/>
    <w:rsid w:val="00DA50BA"/>
    <w:rsid w:val="00DA6315"/>
    <w:rsid w:val="00DB5312"/>
    <w:rsid w:val="00DB73EB"/>
    <w:rsid w:val="00DC2524"/>
    <w:rsid w:val="00DC35CB"/>
    <w:rsid w:val="00DC4636"/>
    <w:rsid w:val="00DC6642"/>
    <w:rsid w:val="00DD0A0D"/>
    <w:rsid w:val="00DD39CD"/>
    <w:rsid w:val="00DE3CFF"/>
    <w:rsid w:val="00DE4FAC"/>
    <w:rsid w:val="00DE56F4"/>
    <w:rsid w:val="00DE6325"/>
    <w:rsid w:val="00DE6CA9"/>
    <w:rsid w:val="00DF0298"/>
    <w:rsid w:val="00DF0EDA"/>
    <w:rsid w:val="00DF6016"/>
    <w:rsid w:val="00E03C5C"/>
    <w:rsid w:val="00E0620A"/>
    <w:rsid w:val="00E06AE9"/>
    <w:rsid w:val="00E110DE"/>
    <w:rsid w:val="00E13933"/>
    <w:rsid w:val="00E15D56"/>
    <w:rsid w:val="00E174B2"/>
    <w:rsid w:val="00E20429"/>
    <w:rsid w:val="00E21267"/>
    <w:rsid w:val="00E218EA"/>
    <w:rsid w:val="00E3025D"/>
    <w:rsid w:val="00E30AAF"/>
    <w:rsid w:val="00E31347"/>
    <w:rsid w:val="00E41CB1"/>
    <w:rsid w:val="00E44FC9"/>
    <w:rsid w:val="00E46351"/>
    <w:rsid w:val="00E46BA6"/>
    <w:rsid w:val="00E50B76"/>
    <w:rsid w:val="00E554FE"/>
    <w:rsid w:val="00E57DC7"/>
    <w:rsid w:val="00E61A77"/>
    <w:rsid w:val="00E64EDF"/>
    <w:rsid w:val="00E73AF2"/>
    <w:rsid w:val="00E74E5F"/>
    <w:rsid w:val="00E75005"/>
    <w:rsid w:val="00E7611E"/>
    <w:rsid w:val="00E800A9"/>
    <w:rsid w:val="00E812E9"/>
    <w:rsid w:val="00E861E7"/>
    <w:rsid w:val="00E86C8A"/>
    <w:rsid w:val="00E8788D"/>
    <w:rsid w:val="00E908D0"/>
    <w:rsid w:val="00E944BF"/>
    <w:rsid w:val="00E95E37"/>
    <w:rsid w:val="00E961DA"/>
    <w:rsid w:val="00EA257D"/>
    <w:rsid w:val="00EA4696"/>
    <w:rsid w:val="00EA6C33"/>
    <w:rsid w:val="00EA7474"/>
    <w:rsid w:val="00EA7F73"/>
    <w:rsid w:val="00EB185D"/>
    <w:rsid w:val="00EB6733"/>
    <w:rsid w:val="00EC0F59"/>
    <w:rsid w:val="00EC3AC1"/>
    <w:rsid w:val="00ED108D"/>
    <w:rsid w:val="00EE004D"/>
    <w:rsid w:val="00EE7A40"/>
    <w:rsid w:val="00EF0D8E"/>
    <w:rsid w:val="00EF6029"/>
    <w:rsid w:val="00EF69EC"/>
    <w:rsid w:val="00F01576"/>
    <w:rsid w:val="00F03813"/>
    <w:rsid w:val="00F10995"/>
    <w:rsid w:val="00F1160A"/>
    <w:rsid w:val="00F13DE6"/>
    <w:rsid w:val="00F14DCE"/>
    <w:rsid w:val="00F33510"/>
    <w:rsid w:val="00F3738B"/>
    <w:rsid w:val="00F45862"/>
    <w:rsid w:val="00F45C32"/>
    <w:rsid w:val="00F467B1"/>
    <w:rsid w:val="00F5240D"/>
    <w:rsid w:val="00F5408D"/>
    <w:rsid w:val="00F56B36"/>
    <w:rsid w:val="00F56D61"/>
    <w:rsid w:val="00F56DF8"/>
    <w:rsid w:val="00F56EE1"/>
    <w:rsid w:val="00F60C75"/>
    <w:rsid w:val="00F60F44"/>
    <w:rsid w:val="00F64CD9"/>
    <w:rsid w:val="00F762AE"/>
    <w:rsid w:val="00F8075E"/>
    <w:rsid w:val="00F83FA7"/>
    <w:rsid w:val="00F93249"/>
    <w:rsid w:val="00F93A8F"/>
    <w:rsid w:val="00F9731E"/>
    <w:rsid w:val="00FA3C80"/>
    <w:rsid w:val="00FA58AF"/>
    <w:rsid w:val="00FA5CB7"/>
    <w:rsid w:val="00FB3C11"/>
    <w:rsid w:val="00FC1715"/>
    <w:rsid w:val="00FC2790"/>
    <w:rsid w:val="00FC41D4"/>
    <w:rsid w:val="00FC6955"/>
    <w:rsid w:val="00FD3354"/>
    <w:rsid w:val="00FD6C70"/>
    <w:rsid w:val="00FE32FF"/>
    <w:rsid w:val="00FE4176"/>
    <w:rsid w:val="00FF3FAD"/>
    <w:rsid w:val="00FF45E5"/>
    <w:rsid w:val="00FF6FF4"/>
    <w:rsid w:val="00FF7A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FCC00AC"/>
  <w15:docId w15:val="{BE2746E5-907B-49E4-99F8-31E8E82355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outlineLvl w:val="0"/>
    </w:pPr>
    <w:rPr>
      <w:b/>
      <w:bCs/>
      <w:sz w:val="3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Title">
    <w:name w:val="Title"/>
    <w:basedOn w:val="Normal"/>
    <w:qFormat/>
    <w:pPr>
      <w:jc w:val="center"/>
    </w:pPr>
    <w:rPr>
      <w:b/>
      <w:bCs/>
    </w:rPr>
  </w:style>
  <w:style w:type="paragraph" w:styleId="Subtitle">
    <w:name w:val="Subtitle"/>
    <w:basedOn w:val="Normal"/>
    <w:qFormat/>
    <w:pPr>
      <w:jc w:val="center"/>
    </w:pPr>
    <w:rPr>
      <w:rFonts w:ascii="Copperplate Gothic Bold" w:hAnsi="Copperplate Gothic Bold"/>
      <w:b/>
      <w:bCs/>
      <w:sz w:val="28"/>
      <w:u w:val="single"/>
    </w:rPr>
  </w:style>
  <w:style w:type="paragraph" w:styleId="FootnoteText">
    <w:name w:val="footnote text"/>
    <w:basedOn w:val="Normal"/>
    <w:semiHidden/>
    <w:rsid w:val="00F5240D"/>
    <w:rPr>
      <w:sz w:val="20"/>
      <w:szCs w:val="20"/>
    </w:rPr>
  </w:style>
  <w:style w:type="character" w:styleId="FootnoteReference">
    <w:name w:val="footnote reference"/>
    <w:semiHidden/>
    <w:rsid w:val="00F5240D"/>
    <w:rPr>
      <w:vertAlign w:val="superscript"/>
    </w:rPr>
  </w:style>
  <w:style w:type="paragraph" w:styleId="BalloonText">
    <w:name w:val="Balloon Text"/>
    <w:basedOn w:val="Normal"/>
    <w:semiHidden/>
    <w:rsid w:val="00807DF6"/>
    <w:rPr>
      <w:rFonts w:ascii="Tahoma" w:hAnsi="Tahoma" w:cs="Tahoma"/>
      <w:sz w:val="16"/>
      <w:szCs w:val="16"/>
    </w:rPr>
  </w:style>
  <w:style w:type="paragraph" w:styleId="ListParagraph">
    <w:name w:val="List Paragraph"/>
    <w:basedOn w:val="Normal"/>
    <w:uiPriority w:val="34"/>
    <w:qFormat/>
    <w:rsid w:val="00C80E6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WINDOWS\Application%20Data\Microsoft\Templates\BibleLeaders.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BibleLeaders.dot</Template>
  <TotalTime>3</TotalTime>
  <Pages>3</Pages>
  <Words>226</Words>
  <Characters>1294</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Dell Computer Corporation</Company>
  <LinksUpToDate>false</LinksUpToDate>
  <CharactersWithSpaces>1517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Preferred Customer</dc:creator>
  <cp:lastModifiedBy>Robert OToole</cp:lastModifiedBy>
  <cp:revision>3</cp:revision>
  <cp:lastPrinted>2013-01-11T13:07:00Z</cp:lastPrinted>
  <dcterms:created xsi:type="dcterms:W3CDTF">2021-10-18T09:43:00Z</dcterms:created>
  <dcterms:modified xsi:type="dcterms:W3CDTF">2021-10-18T09:57:00Z</dcterms:modified>
</cp:coreProperties>
</file>