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4EE613" w14:textId="77777777" w:rsidR="0068511B" w:rsidRPr="001D6A5B" w:rsidRDefault="0068511B" w:rsidP="001D6A5B">
      <w:pPr>
        <w:pStyle w:val="Subtitle"/>
        <w:spacing w:line="276" w:lineRule="auto"/>
        <w:rPr>
          <w:sz w:val="44"/>
          <w:szCs w:val="44"/>
        </w:rPr>
      </w:pPr>
      <w:r w:rsidRPr="001D6A5B">
        <w:rPr>
          <w:sz w:val="44"/>
          <w:szCs w:val="44"/>
        </w:rPr>
        <w:t>WORSHIP/FEAR THE LORD</w:t>
      </w:r>
    </w:p>
    <w:p w14:paraId="54DA3F13" w14:textId="77777777" w:rsidR="000D2BDB" w:rsidRDefault="000D2BDB" w:rsidP="001D6A5B">
      <w:pPr>
        <w:autoSpaceDE w:val="0"/>
        <w:autoSpaceDN w:val="0"/>
        <w:adjustRightInd w:val="0"/>
        <w:spacing w:line="276" w:lineRule="auto"/>
        <w:rPr>
          <w:b/>
          <w:sz w:val="44"/>
          <w:szCs w:val="44"/>
          <w:u w:val="single"/>
        </w:rPr>
      </w:pPr>
    </w:p>
    <w:p w14:paraId="05E131EA" w14:textId="62398CC5" w:rsidR="005763D7" w:rsidRPr="001D6A5B" w:rsidRDefault="005763D7" w:rsidP="001D6A5B">
      <w:pPr>
        <w:autoSpaceDE w:val="0"/>
        <w:autoSpaceDN w:val="0"/>
        <w:adjustRightInd w:val="0"/>
        <w:spacing w:line="276" w:lineRule="auto"/>
        <w:rPr>
          <w:b/>
          <w:sz w:val="44"/>
          <w:szCs w:val="44"/>
          <w:u w:val="single"/>
        </w:rPr>
      </w:pPr>
      <w:r w:rsidRPr="001D6A5B">
        <w:rPr>
          <w:b/>
          <w:sz w:val="44"/>
          <w:szCs w:val="44"/>
          <w:u w:val="single"/>
        </w:rPr>
        <w:t>Destruction will come if one does not worship</w:t>
      </w:r>
    </w:p>
    <w:p w14:paraId="091B3E2D" w14:textId="77777777" w:rsidR="000D2BDB" w:rsidRDefault="000D2BDB" w:rsidP="001D6A5B">
      <w:pPr>
        <w:autoSpaceDE w:val="0"/>
        <w:autoSpaceDN w:val="0"/>
        <w:adjustRightInd w:val="0"/>
        <w:spacing w:line="276" w:lineRule="auto"/>
        <w:ind w:firstLine="720"/>
        <w:rPr>
          <w:sz w:val="44"/>
          <w:szCs w:val="44"/>
        </w:rPr>
      </w:pPr>
    </w:p>
    <w:p w14:paraId="2B44A2B8" w14:textId="53B2B01E" w:rsidR="0082466E" w:rsidRPr="001D6A5B" w:rsidRDefault="0082466E" w:rsidP="001D6A5B">
      <w:pPr>
        <w:autoSpaceDE w:val="0"/>
        <w:autoSpaceDN w:val="0"/>
        <w:adjustRightInd w:val="0"/>
        <w:spacing w:line="276" w:lineRule="auto"/>
        <w:ind w:firstLine="720"/>
        <w:rPr>
          <w:sz w:val="44"/>
          <w:szCs w:val="44"/>
        </w:rPr>
      </w:pPr>
      <w:r w:rsidRPr="001D6A5B">
        <w:rPr>
          <w:sz w:val="44"/>
          <w:szCs w:val="44"/>
        </w:rPr>
        <w:t>Worship</w:t>
      </w:r>
      <w:r w:rsidR="006F42B7" w:rsidRPr="001D6A5B">
        <w:rPr>
          <w:sz w:val="44"/>
          <w:szCs w:val="44"/>
        </w:rPr>
        <w:t xml:space="preserve"> of God, as with any</w:t>
      </w:r>
      <w:r w:rsidR="005130F8" w:rsidRPr="001D6A5B">
        <w:rPr>
          <w:sz w:val="44"/>
          <w:szCs w:val="44"/>
        </w:rPr>
        <w:t xml:space="preserve"> of</w:t>
      </w:r>
      <w:r w:rsidRPr="001D6A5B">
        <w:rPr>
          <w:sz w:val="44"/>
          <w:szCs w:val="44"/>
        </w:rPr>
        <w:t xml:space="preserve"> the spiritual habits, is</w:t>
      </w:r>
      <w:r w:rsidR="00AB0617" w:rsidRPr="001D6A5B">
        <w:rPr>
          <w:sz w:val="44"/>
          <w:szCs w:val="44"/>
        </w:rPr>
        <w:t xml:space="preserve"> not </w:t>
      </w:r>
      <w:r w:rsidR="00A36AAA" w:rsidRPr="001D6A5B">
        <w:rPr>
          <w:sz w:val="44"/>
          <w:szCs w:val="44"/>
        </w:rPr>
        <w:t>forced upon mankind</w:t>
      </w:r>
      <w:r w:rsidRPr="001D6A5B">
        <w:rPr>
          <w:sz w:val="44"/>
          <w:szCs w:val="44"/>
        </w:rPr>
        <w:t>.  Worship of God is a ma</w:t>
      </w:r>
      <w:r w:rsidR="002E1F4E" w:rsidRPr="001D6A5B">
        <w:rPr>
          <w:sz w:val="44"/>
          <w:szCs w:val="44"/>
        </w:rPr>
        <w:t>tter of personal choice, and a</w:t>
      </w:r>
      <w:r w:rsidRPr="001D6A5B">
        <w:rPr>
          <w:sz w:val="44"/>
          <w:szCs w:val="44"/>
        </w:rPr>
        <w:t xml:space="preserve">s with all choices, the </w:t>
      </w:r>
      <w:r w:rsidR="00861DD3" w:rsidRPr="001D6A5B">
        <w:rPr>
          <w:sz w:val="44"/>
          <w:szCs w:val="44"/>
        </w:rPr>
        <w:t xml:space="preserve">chosen </w:t>
      </w:r>
      <w:r w:rsidRPr="001D6A5B">
        <w:rPr>
          <w:sz w:val="44"/>
          <w:szCs w:val="44"/>
        </w:rPr>
        <w:t xml:space="preserve">option </w:t>
      </w:r>
      <w:r w:rsidR="002E1F4E" w:rsidRPr="001D6A5B">
        <w:rPr>
          <w:sz w:val="44"/>
          <w:szCs w:val="44"/>
        </w:rPr>
        <w:t>has consequences for the</w:t>
      </w:r>
      <w:r w:rsidR="00D244A1" w:rsidRPr="001D6A5B">
        <w:rPr>
          <w:sz w:val="44"/>
          <w:szCs w:val="44"/>
        </w:rPr>
        <w:t xml:space="preserve"> individual</w:t>
      </w:r>
      <w:r w:rsidR="002E1F4E" w:rsidRPr="001D6A5B">
        <w:rPr>
          <w:sz w:val="44"/>
          <w:szCs w:val="44"/>
        </w:rPr>
        <w:t xml:space="preserve"> making the choice</w:t>
      </w:r>
      <w:r w:rsidR="00D244A1" w:rsidRPr="001D6A5B">
        <w:rPr>
          <w:sz w:val="44"/>
          <w:szCs w:val="44"/>
        </w:rPr>
        <w:t>.  If one</w:t>
      </w:r>
      <w:r w:rsidRPr="001D6A5B">
        <w:rPr>
          <w:sz w:val="44"/>
          <w:szCs w:val="44"/>
        </w:rPr>
        <w:t xml:space="preserve"> choose</w:t>
      </w:r>
      <w:r w:rsidR="00D244A1" w:rsidRPr="001D6A5B">
        <w:rPr>
          <w:sz w:val="44"/>
          <w:szCs w:val="44"/>
        </w:rPr>
        <w:t>s</w:t>
      </w:r>
      <w:r w:rsidRPr="001D6A5B">
        <w:rPr>
          <w:sz w:val="44"/>
          <w:szCs w:val="44"/>
        </w:rPr>
        <w:t xml:space="preserve"> to worship God, God </w:t>
      </w:r>
      <w:r w:rsidR="00D244A1" w:rsidRPr="001D6A5B">
        <w:rPr>
          <w:sz w:val="44"/>
          <w:szCs w:val="44"/>
        </w:rPr>
        <w:t>has promised forgiveness for his</w:t>
      </w:r>
      <w:r w:rsidRPr="001D6A5B">
        <w:rPr>
          <w:sz w:val="44"/>
          <w:szCs w:val="44"/>
        </w:rPr>
        <w:t xml:space="preserve"> failings and eternal salvat</w:t>
      </w:r>
      <w:r w:rsidR="002E1F4E" w:rsidRPr="001D6A5B">
        <w:rPr>
          <w:sz w:val="44"/>
          <w:szCs w:val="44"/>
        </w:rPr>
        <w:t>ion.  I</w:t>
      </w:r>
      <w:r w:rsidR="00A36AAA" w:rsidRPr="001D6A5B">
        <w:rPr>
          <w:sz w:val="44"/>
          <w:szCs w:val="44"/>
        </w:rPr>
        <w:t>f</w:t>
      </w:r>
      <w:r w:rsidR="002E1F4E" w:rsidRPr="001D6A5B">
        <w:rPr>
          <w:sz w:val="44"/>
          <w:szCs w:val="44"/>
        </w:rPr>
        <w:t>, on the other hand,</w:t>
      </w:r>
      <w:r w:rsidR="00A36AAA" w:rsidRPr="001D6A5B">
        <w:rPr>
          <w:sz w:val="44"/>
          <w:szCs w:val="44"/>
        </w:rPr>
        <w:t xml:space="preserve"> a person</w:t>
      </w:r>
      <w:r w:rsidRPr="001D6A5B">
        <w:rPr>
          <w:sz w:val="44"/>
          <w:szCs w:val="44"/>
        </w:rPr>
        <w:t xml:space="preserve"> choose</w:t>
      </w:r>
      <w:r w:rsidR="00144560" w:rsidRPr="001D6A5B">
        <w:rPr>
          <w:sz w:val="44"/>
          <w:szCs w:val="44"/>
        </w:rPr>
        <w:t xml:space="preserve">s </w:t>
      </w:r>
      <w:r w:rsidR="002E1F4E" w:rsidRPr="001D6A5B">
        <w:rPr>
          <w:sz w:val="44"/>
          <w:szCs w:val="44"/>
        </w:rPr>
        <w:t>to not worship God</w:t>
      </w:r>
      <w:r w:rsidR="00A36AAA" w:rsidRPr="001D6A5B">
        <w:rPr>
          <w:sz w:val="44"/>
          <w:szCs w:val="44"/>
        </w:rPr>
        <w:t xml:space="preserve">, </w:t>
      </w:r>
      <w:r w:rsidR="002E1F4E" w:rsidRPr="001D6A5B">
        <w:rPr>
          <w:sz w:val="44"/>
          <w:szCs w:val="44"/>
        </w:rPr>
        <w:t xml:space="preserve">God has promised </w:t>
      </w:r>
      <w:r w:rsidR="00A36AAA" w:rsidRPr="001D6A5B">
        <w:rPr>
          <w:sz w:val="44"/>
          <w:szCs w:val="44"/>
        </w:rPr>
        <w:t>that person</w:t>
      </w:r>
      <w:r w:rsidRPr="001D6A5B">
        <w:rPr>
          <w:sz w:val="44"/>
          <w:szCs w:val="44"/>
        </w:rPr>
        <w:t xml:space="preserve"> will be destroyed.</w:t>
      </w:r>
      <w:r w:rsidR="00AB0617" w:rsidRPr="001D6A5B">
        <w:rPr>
          <w:sz w:val="44"/>
          <w:szCs w:val="44"/>
        </w:rPr>
        <w:t xml:space="preserve">  </w:t>
      </w:r>
    </w:p>
    <w:p w14:paraId="032335FA" w14:textId="77777777" w:rsidR="0082466E" w:rsidRPr="001D6A5B" w:rsidRDefault="0082466E" w:rsidP="001D6A5B">
      <w:pPr>
        <w:autoSpaceDE w:val="0"/>
        <w:autoSpaceDN w:val="0"/>
        <w:adjustRightInd w:val="0"/>
        <w:spacing w:line="276" w:lineRule="auto"/>
        <w:ind w:firstLine="720"/>
        <w:rPr>
          <w:sz w:val="44"/>
          <w:szCs w:val="44"/>
        </w:rPr>
      </w:pPr>
      <w:r w:rsidRPr="001D6A5B">
        <w:rPr>
          <w:sz w:val="44"/>
          <w:szCs w:val="44"/>
        </w:rPr>
        <w:t xml:space="preserve">In Deuteronomy, Moses told the Israelites they had choices as </w:t>
      </w:r>
      <w:r w:rsidR="006F718A" w:rsidRPr="001D6A5B">
        <w:rPr>
          <w:sz w:val="44"/>
          <w:szCs w:val="44"/>
        </w:rPr>
        <w:t>they were about to enter the Promised Land.  They could choose life and blessings or they could choose death and cu</w:t>
      </w:r>
      <w:r w:rsidR="00123481" w:rsidRPr="001D6A5B">
        <w:rPr>
          <w:sz w:val="44"/>
          <w:szCs w:val="44"/>
        </w:rPr>
        <w:t>rses.  The</w:t>
      </w:r>
      <w:r w:rsidR="006F718A" w:rsidRPr="001D6A5B">
        <w:rPr>
          <w:sz w:val="44"/>
          <w:szCs w:val="44"/>
        </w:rPr>
        <w:t xml:space="preserve"> choices</w:t>
      </w:r>
      <w:r w:rsidR="00D244A1" w:rsidRPr="001D6A5B">
        <w:rPr>
          <w:sz w:val="44"/>
          <w:szCs w:val="44"/>
        </w:rPr>
        <w:t xml:space="preserve"> they made a</w:t>
      </w:r>
      <w:r w:rsidR="006F718A" w:rsidRPr="001D6A5B">
        <w:rPr>
          <w:sz w:val="44"/>
          <w:szCs w:val="44"/>
        </w:rPr>
        <w:t>n</w:t>
      </w:r>
      <w:r w:rsidR="00D244A1" w:rsidRPr="001D6A5B">
        <w:rPr>
          <w:sz w:val="44"/>
          <w:szCs w:val="44"/>
        </w:rPr>
        <w:t>d</w:t>
      </w:r>
      <w:r w:rsidR="006F718A" w:rsidRPr="001D6A5B">
        <w:rPr>
          <w:sz w:val="44"/>
          <w:szCs w:val="44"/>
        </w:rPr>
        <w:t xml:space="preserve"> the relationship they maintained with God</w:t>
      </w:r>
      <w:r w:rsidR="00D91448" w:rsidRPr="001D6A5B">
        <w:rPr>
          <w:sz w:val="44"/>
          <w:szCs w:val="44"/>
        </w:rPr>
        <w:t xml:space="preserve"> would determine the outcome</w:t>
      </w:r>
      <w:r w:rsidR="006F718A" w:rsidRPr="001D6A5B">
        <w:rPr>
          <w:sz w:val="44"/>
          <w:szCs w:val="44"/>
        </w:rPr>
        <w:t xml:space="preserve">.  Love for God, listening to His voice, and holding fast to Him </w:t>
      </w:r>
      <w:r w:rsidR="006F718A" w:rsidRPr="001D6A5B">
        <w:rPr>
          <w:sz w:val="44"/>
          <w:szCs w:val="44"/>
        </w:rPr>
        <w:lastRenderedPageBreak/>
        <w:t>would lead to life and blessings.  Failure to do so would lead to death and curses.</w:t>
      </w:r>
    </w:p>
    <w:p w14:paraId="78DA7615" w14:textId="77777777" w:rsidR="005763D7" w:rsidRPr="001D6A5B" w:rsidRDefault="005763D7"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t>11</w:t>
      </w:r>
      <w:r w:rsidRPr="001D6A5B">
        <w:rPr>
          <w:b/>
          <w:i/>
          <w:color w:val="000000"/>
          <w:sz w:val="44"/>
          <w:szCs w:val="44"/>
        </w:rPr>
        <w:t xml:space="preserve">Now what I am commanding you today is not too difficult for you or beyond your reach. </w:t>
      </w:r>
      <w:r w:rsidRPr="001D6A5B">
        <w:rPr>
          <w:b/>
          <w:i/>
          <w:sz w:val="44"/>
          <w:szCs w:val="44"/>
        </w:rPr>
        <w:t xml:space="preserve"> </w:t>
      </w:r>
      <w:r w:rsidRPr="001D6A5B">
        <w:rPr>
          <w:b/>
          <w:i/>
          <w:sz w:val="44"/>
          <w:szCs w:val="44"/>
          <w:vertAlign w:val="superscript"/>
        </w:rPr>
        <w:t>12</w:t>
      </w:r>
      <w:r w:rsidRPr="001D6A5B">
        <w:rPr>
          <w:b/>
          <w:i/>
          <w:color w:val="000000"/>
          <w:sz w:val="44"/>
          <w:szCs w:val="44"/>
        </w:rPr>
        <w:t xml:space="preserve">It is not up in heaven, so that you have to ask, “Who will ascend into heaven to get it and proclaim it to us so we may obey it?” </w:t>
      </w:r>
      <w:r w:rsidRPr="001D6A5B">
        <w:rPr>
          <w:b/>
          <w:i/>
          <w:sz w:val="44"/>
          <w:szCs w:val="44"/>
        </w:rPr>
        <w:t xml:space="preserve"> </w:t>
      </w:r>
      <w:r w:rsidRPr="001D6A5B">
        <w:rPr>
          <w:b/>
          <w:i/>
          <w:sz w:val="44"/>
          <w:szCs w:val="44"/>
          <w:vertAlign w:val="superscript"/>
        </w:rPr>
        <w:t>13</w:t>
      </w:r>
      <w:r w:rsidRPr="001D6A5B">
        <w:rPr>
          <w:b/>
          <w:i/>
          <w:color w:val="000000"/>
          <w:sz w:val="44"/>
          <w:szCs w:val="44"/>
        </w:rPr>
        <w:t xml:space="preserve">Nor is it beyond the sea, so that you have to ask, “Who will cross the sea to get it and proclaim it to us so we may obey it?” </w:t>
      </w:r>
      <w:r w:rsidRPr="001D6A5B">
        <w:rPr>
          <w:b/>
          <w:i/>
          <w:sz w:val="44"/>
          <w:szCs w:val="44"/>
        </w:rPr>
        <w:t xml:space="preserve"> </w:t>
      </w:r>
      <w:r w:rsidRPr="001D6A5B">
        <w:rPr>
          <w:b/>
          <w:i/>
          <w:sz w:val="44"/>
          <w:szCs w:val="44"/>
          <w:vertAlign w:val="superscript"/>
        </w:rPr>
        <w:t>14</w:t>
      </w:r>
      <w:r w:rsidRPr="001D6A5B">
        <w:rPr>
          <w:b/>
          <w:i/>
          <w:color w:val="000000"/>
          <w:sz w:val="44"/>
          <w:szCs w:val="44"/>
        </w:rPr>
        <w:t>No, the word is very near you; it is in your mouth and in your heart so you may obey it.</w:t>
      </w:r>
    </w:p>
    <w:p w14:paraId="6FF101A8" w14:textId="77777777" w:rsidR="005763D7" w:rsidRPr="001D6A5B" w:rsidRDefault="005763D7"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t>15</w:t>
      </w:r>
      <w:r w:rsidRPr="001D6A5B">
        <w:rPr>
          <w:b/>
          <w:i/>
          <w:color w:val="000000"/>
          <w:sz w:val="44"/>
          <w:szCs w:val="44"/>
        </w:rPr>
        <w:t xml:space="preserve">See, I set before you today life and prosperity, death and destruction. </w:t>
      </w:r>
      <w:r w:rsidRPr="001D6A5B">
        <w:rPr>
          <w:b/>
          <w:i/>
          <w:sz w:val="44"/>
          <w:szCs w:val="44"/>
        </w:rPr>
        <w:t xml:space="preserve"> </w:t>
      </w:r>
      <w:r w:rsidRPr="001D6A5B">
        <w:rPr>
          <w:b/>
          <w:i/>
          <w:sz w:val="44"/>
          <w:szCs w:val="44"/>
          <w:vertAlign w:val="superscript"/>
        </w:rPr>
        <w:t>16</w:t>
      </w:r>
      <w:r w:rsidRPr="001D6A5B">
        <w:rPr>
          <w:b/>
          <w:i/>
          <w:color w:val="000000"/>
          <w:sz w:val="44"/>
          <w:szCs w:val="44"/>
        </w:rPr>
        <w:t xml:space="preserve">For I command you today to love the LORD your God, to walk in his ways, and to keep his commands, decrees and laws; then you will live and increase, </w:t>
      </w:r>
      <w:r w:rsidRPr="001D6A5B">
        <w:rPr>
          <w:b/>
          <w:i/>
          <w:color w:val="000000"/>
          <w:sz w:val="44"/>
          <w:szCs w:val="44"/>
        </w:rPr>
        <w:lastRenderedPageBreak/>
        <w:t>and the LORD your God will bless you in the land you are entering to possess.</w:t>
      </w:r>
    </w:p>
    <w:p w14:paraId="0BD98EE2" w14:textId="77777777" w:rsidR="005763D7" w:rsidRPr="001D6A5B" w:rsidRDefault="005763D7"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t>17</w:t>
      </w:r>
      <w:r w:rsidRPr="001D6A5B">
        <w:rPr>
          <w:b/>
          <w:i/>
          <w:color w:val="000000"/>
          <w:sz w:val="44"/>
          <w:szCs w:val="44"/>
        </w:rPr>
        <w:t xml:space="preserve">But if your heart turns away and you are not obedient, and if you are drawn away to bow down to other gods and worship them, </w:t>
      </w:r>
      <w:r w:rsidRPr="001D6A5B">
        <w:rPr>
          <w:b/>
          <w:i/>
          <w:sz w:val="44"/>
          <w:szCs w:val="44"/>
          <w:vertAlign w:val="superscript"/>
        </w:rPr>
        <w:t>18</w:t>
      </w:r>
      <w:r w:rsidRPr="001D6A5B">
        <w:rPr>
          <w:b/>
          <w:i/>
          <w:color w:val="000000"/>
          <w:sz w:val="44"/>
          <w:szCs w:val="44"/>
        </w:rPr>
        <w:t>I declare to you this day that you will certainly be destroyed. You will not live long in the land you are crossing the Jordan to enter and possess.</w:t>
      </w:r>
    </w:p>
    <w:p w14:paraId="344B2987" w14:textId="77777777" w:rsidR="005763D7" w:rsidRPr="001D6A5B" w:rsidRDefault="005763D7" w:rsidP="001D6A5B">
      <w:pPr>
        <w:autoSpaceDE w:val="0"/>
        <w:autoSpaceDN w:val="0"/>
        <w:adjustRightInd w:val="0"/>
        <w:spacing w:line="276" w:lineRule="auto"/>
        <w:ind w:left="1440" w:right="720" w:firstLine="360"/>
        <w:rPr>
          <w:b/>
          <w:bCs/>
          <w:i/>
          <w:iCs/>
          <w:sz w:val="44"/>
          <w:szCs w:val="44"/>
        </w:rPr>
      </w:pPr>
      <w:r w:rsidRPr="001D6A5B">
        <w:rPr>
          <w:b/>
          <w:i/>
          <w:sz w:val="44"/>
          <w:szCs w:val="44"/>
          <w:vertAlign w:val="superscript"/>
        </w:rPr>
        <w:t>19</w:t>
      </w:r>
      <w:r w:rsidRPr="001D6A5B">
        <w:rPr>
          <w:b/>
          <w:i/>
          <w:color w:val="000000"/>
          <w:sz w:val="44"/>
          <w:szCs w:val="44"/>
        </w:rPr>
        <w:t xml:space="preserve">This day I call heaven and earth as witnesses against you that I have set before </w:t>
      </w:r>
      <w:proofErr w:type="spellStart"/>
      <w:r w:rsidRPr="001D6A5B">
        <w:rPr>
          <w:b/>
          <w:i/>
          <w:color w:val="000000"/>
          <w:sz w:val="44"/>
          <w:szCs w:val="44"/>
        </w:rPr>
        <w:t>you</w:t>
      </w:r>
      <w:proofErr w:type="spellEnd"/>
      <w:r w:rsidRPr="001D6A5B">
        <w:rPr>
          <w:b/>
          <w:i/>
          <w:color w:val="000000"/>
          <w:sz w:val="44"/>
          <w:szCs w:val="44"/>
        </w:rPr>
        <w:t xml:space="preserve"> life and death, blessings and curses. Now choose life, so that you and your children may live </w:t>
      </w:r>
      <w:r w:rsidRPr="001D6A5B">
        <w:rPr>
          <w:b/>
          <w:i/>
          <w:sz w:val="44"/>
          <w:szCs w:val="44"/>
          <w:vertAlign w:val="superscript"/>
        </w:rPr>
        <w:t>20</w:t>
      </w:r>
      <w:r w:rsidRPr="001D6A5B">
        <w:rPr>
          <w:b/>
          <w:i/>
          <w:color w:val="000000"/>
          <w:sz w:val="44"/>
          <w:szCs w:val="44"/>
        </w:rPr>
        <w:t>and that you may love the LORD your God, listen to his voice, and hold fast to him. For the LORD is your life, and he will give you many years in the land he swore to give to your fathers, Abraham, Isaac and Jacob.</w:t>
      </w:r>
      <w:r w:rsidRPr="001D6A5B">
        <w:rPr>
          <w:b/>
          <w:i/>
          <w:sz w:val="44"/>
          <w:szCs w:val="44"/>
        </w:rPr>
        <w:t xml:space="preserve">  </w:t>
      </w:r>
      <w:r w:rsidRPr="001D6A5B">
        <w:rPr>
          <w:b/>
          <w:bCs/>
          <w:i/>
          <w:iCs/>
          <w:sz w:val="44"/>
          <w:szCs w:val="44"/>
        </w:rPr>
        <w:t>Deut. 30:11-20 (NIV)</w:t>
      </w:r>
    </w:p>
    <w:p w14:paraId="5A2EDFAF" w14:textId="77777777" w:rsidR="000D2BDB" w:rsidRPr="001D6A5B" w:rsidRDefault="000D2BDB" w:rsidP="001D6A5B">
      <w:pPr>
        <w:spacing w:line="276" w:lineRule="auto"/>
        <w:ind w:firstLine="720"/>
        <w:rPr>
          <w:sz w:val="44"/>
          <w:szCs w:val="44"/>
        </w:rPr>
      </w:pPr>
    </w:p>
    <w:p w14:paraId="7FA1A53B" w14:textId="61D56916" w:rsidR="00A632EF" w:rsidRPr="001D6A5B" w:rsidRDefault="00A632EF" w:rsidP="001D6A5B">
      <w:pPr>
        <w:autoSpaceDE w:val="0"/>
        <w:autoSpaceDN w:val="0"/>
        <w:adjustRightInd w:val="0"/>
        <w:spacing w:line="276" w:lineRule="auto"/>
        <w:rPr>
          <w:b/>
          <w:sz w:val="44"/>
          <w:szCs w:val="44"/>
          <w:u w:val="single"/>
        </w:rPr>
      </w:pPr>
      <w:r w:rsidRPr="001D6A5B">
        <w:rPr>
          <w:b/>
          <w:sz w:val="44"/>
          <w:szCs w:val="44"/>
          <w:u w:val="single"/>
        </w:rPr>
        <w:t>Idolatry</w:t>
      </w:r>
    </w:p>
    <w:p w14:paraId="11681CF9" w14:textId="77777777" w:rsidR="000D2BDB" w:rsidRDefault="0066684C" w:rsidP="001D6A5B">
      <w:pPr>
        <w:autoSpaceDE w:val="0"/>
        <w:autoSpaceDN w:val="0"/>
        <w:adjustRightInd w:val="0"/>
        <w:spacing w:line="276" w:lineRule="auto"/>
        <w:rPr>
          <w:color w:val="000000"/>
          <w:sz w:val="44"/>
          <w:szCs w:val="44"/>
        </w:rPr>
      </w:pPr>
      <w:r w:rsidRPr="001D6A5B">
        <w:rPr>
          <w:color w:val="000000"/>
          <w:sz w:val="44"/>
          <w:szCs w:val="44"/>
        </w:rPr>
        <w:tab/>
      </w:r>
    </w:p>
    <w:p w14:paraId="774CC6C2" w14:textId="534822B3" w:rsidR="0066684C" w:rsidRPr="001D6A5B" w:rsidRDefault="00A8433B" w:rsidP="000D2BDB">
      <w:pPr>
        <w:autoSpaceDE w:val="0"/>
        <w:autoSpaceDN w:val="0"/>
        <w:adjustRightInd w:val="0"/>
        <w:spacing w:line="276" w:lineRule="auto"/>
        <w:ind w:firstLine="720"/>
        <w:rPr>
          <w:color w:val="000000"/>
          <w:sz w:val="44"/>
          <w:szCs w:val="44"/>
        </w:rPr>
      </w:pPr>
      <w:r w:rsidRPr="001D6A5B">
        <w:rPr>
          <w:color w:val="000000"/>
          <w:sz w:val="44"/>
          <w:szCs w:val="44"/>
        </w:rPr>
        <w:t>The Bi</w:t>
      </w:r>
      <w:r w:rsidR="00AB3DA7" w:rsidRPr="001D6A5B">
        <w:rPr>
          <w:color w:val="000000"/>
          <w:sz w:val="44"/>
          <w:szCs w:val="44"/>
        </w:rPr>
        <w:t>ble</w:t>
      </w:r>
      <w:r w:rsidRPr="001D6A5B">
        <w:rPr>
          <w:color w:val="000000"/>
          <w:sz w:val="44"/>
          <w:szCs w:val="44"/>
        </w:rPr>
        <w:t xml:space="preserve"> very clear</w:t>
      </w:r>
      <w:r w:rsidR="00AB3DA7" w:rsidRPr="001D6A5B">
        <w:rPr>
          <w:color w:val="000000"/>
          <w:sz w:val="44"/>
          <w:szCs w:val="44"/>
        </w:rPr>
        <w:t>ly states mankind</w:t>
      </w:r>
      <w:r w:rsidR="000B575D" w:rsidRPr="001D6A5B">
        <w:rPr>
          <w:color w:val="000000"/>
          <w:sz w:val="44"/>
          <w:szCs w:val="44"/>
        </w:rPr>
        <w:t xml:space="preserve"> is to worship God.</w:t>
      </w:r>
      <w:r w:rsidR="00B64830" w:rsidRPr="001D6A5B">
        <w:rPr>
          <w:color w:val="000000"/>
          <w:sz w:val="44"/>
          <w:szCs w:val="44"/>
        </w:rPr>
        <w:t xml:space="preserve">  </w:t>
      </w:r>
      <w:r w:rsidR="000B575D" w:rsidRPr="001D6A5B">
        <w:rPr>
          <w:color w:val="000000"/>
          <w:sz w:val="44"/>
          <w:szCs w:val="44"/>
        </w:rPr>
        <w:t xml:space="preserve">Any alternative to worshipping God is referred to as idolatry and is an unacceptable form of worship.  </w:t>
      </w:r>
      <w:r w:rsidR="00B64830" w:rsidRPr="001D6A5B">
        <w:rPr>
          <w:color w:val="000000"/>
          <w:sz w:val="44"/>
          <w:szCs w:val="44"/>
        </w:rPr>
        <w:t>Man</w:t>
      </w:r>
      <w:r w:rsidR="000B575D" w:rsidRPr="001D6A5B">
        <w:rPr>
          <w:color w:val="000000"/>
          <w:sz w:val="44"/>
          <w:szCs w:val="44"/>
        </w:rPr>
        <w:t>kind</w:t>
      </w:r>
      <w:r w:rsidR="001E05F2" w:rsidRPr="001D6A5B">
        <w:rPr>
          <w:color w:val="000000"/>
          <w:sz w:val="44"/>
          <w:szCs w:val="44"/>
        </w:rPr>
        <w:t xml:space="preserve"> is not to engage in idolatry.</w:t>
      </w:r>
      <w:r w:rsidRPr="001D6A5B">
        <w:rPr>
          <w:color w:val="000000"/>
          <w:sz w:val="44"/>
          <w:szCs w:val="44"/>
        </w:rPr>
        <w:t xml:space="preserve">  T</w:t>
      </w:r>
      <w:r w:rsidR="00E13933" w:rsidRPr="001D6A5B">
        <w:rPr>
          <w:color w:val="000000"/>
          <w:sz w:val="44"/>
          <w:szCs w:val="44"/>
        </w:rPr>
        <w:t>he second of the Ten Commandments says</w:t>
      </w:r>
      <w:r w:rsidR="0066684C" w:rsidRPr="001D6A5B">
        <w:rPr>
          <w:color w:val="000000"/>
          <w:sz w:val="44"/>
          <w:szCs w:val="44"/>
        </w:rPr>
        <w:t xml:space="preserve"> we are not to:</w:t>
      </w:r>
    </w:p>
    <w:p w14:paraId="57720A45" w14:textId="77777777" w:rsidR="00A632EF" w:rsidRPr="001D6A5B" w:rsidRDefault="00541792" w:rsidP="001D6A5B">
      <w:pPr>
        <w:autoSpaceDE w:val="0"/>
        <w:autoSpaceDN w:val="0"/>
        <w:adjustRightInd w:val="0"/>
        <w:spacing w:line="276" w:lineRule="auto"/>
        <w:ind w:left="1440" w:right="720" w:firstLine="360"/>
        <w:rPr>
          <w:b/>
          <w:i/>
          <w:sz w:val="44"/>
          <w:szCs w:val="44"/>
        </w:rPr>
      </w:pPr>
      <w:r w:rsidRPr="001D6A5B">
        <w:rPr>
          <w:b/>
          <w:i/>
          <w:color w:val="000000"/>
          <w:sz w:val="44"/>
          <w:szCs w:val="44"/>
          <w:vertAlign w:val="superscript"/>
        </w:rPr>
        <w:t>4</w:t>
      </w:r>
      <w:r w:rsidR="0066684C" w:rsidRPr="001D6A5B">
        <w:rPr>
          <w:b/>
          <w:i/>
          <w:color w:val="000000"/>
          <w:sz w:val="44"/>
          <w:szCs w:val="44"/>
        </w:rPr>
        <w:t>…</w:t>
      </w:r>
      <w:r w:rsidRPr="001D6A5B">
        <w:rPr>
          <w:b/>
          <w:i/>
          <w:color w:val="000000"/>
          <w:sz w:val="44"/>
          <w:szCs w:val="44"/>
        </w:rPr>
        <w:t xml:space="preserve">make for yourself an idol in the form of anything in heaven above or on the earth beneath or in the waters below. </w:t>
      </w:r>
      <w:r w:rsidRPr="001D6A5B">
        <w:rPr>
          <w:b/>
          <w:i/>
          <w:sz w:val="44"/>
          <w:szCs w:val="44"/>
        </w:rPr>
        <w:t xml:space="preserve"> </w:t>
      </w:r>
      <w:r w:rsidRPr="001D6A5B">
        <w:rPr>
          <w:b/>
          <w:i/>
          <w:color w:val="000000"/>
          <w:sz w:val="44"/>
          <w:szCs w:val="44"/>
          <w:vertAlign w:val="superscript"/>
        </w:rPr>
        <w:t>5</w:t>
      </w:r>
      <w:r w:rsidRPr="001D6A5B">
        <w:rPr>
          <w:b/>
          <w:i/>
          <w:color w:val="000000"/>
          <w:sz w:val="44"/>
          <w:szCs w:val="44"/>
        </w:rPr>
        <w:t>You shall not bow down to them or worship them; for I, the Lord your God, am a jealous God</w:t>
      </w:r>
      <w:r w:rsidR="000B575D" w:rsidRPr="001D6A5B">
        <w:rPr>
          <w:b/>
          <w:i/>
          <w:color w:val="000000"/>
          <w:sz w:val="44"/>
          <w:szCs w:val="44"/>
        </w:rPr>
        <w:t>...</w:t>
      </w:r>
      <w:r w:rsidR="0066684C" w:rsidRPr="001D6A5B">
        <w:rPr>
          <w:b/>
          <w:i/>
          <w:sz w:val="44"/>
          <w:szCs w:val="44"/>
        </w:rPr>
        <w:t xml:space="preserve">  </w:t>
      </w:r>
      <w:r w:rsidR="000B575D" w:rsidRPr="001D6A5B">
        <w:rPr>
          <w:b/>
          <w:bCs/>
          <w:i/>
          <w:iCs/>
          <w:sz w:val="44"/>
          <w:szCs w:val="44"/>
        </w:rPr>
        <w:t>Ex. 20:4-5a</w:t>
      </w:r>
      <w:r w:rsidRPr="001D6A5B">
        <w:rPr>
          <w:b/>
          <w:bCs/>
          <w:i/>
          <w:iCs/>
          <w:sz w:val="44"/>
          <w:szCs w:val="44"/>
        </w:rPr>
        <w:t xml:space="preserve"> (NIV)</w:t>
      </w:r>
    </w:p>
    <w:p w14:paraId="67C7B2D7" w14:textId="77777777" w:rsidR="000F2E51" w:rsidRPr="001D6A5B" w:rsidRDefault="000F2E51" w:rsidP="001D6A5B">
      <w:pPr>
        <w:autoSpaceDE w:val="0"/>
        <w:autoSpaceDN w:val="0"/>
        <w:adjustRightInd w:val="0"/>
        <w:spacing w:line="276" w:lineRule="auto"/>
        <w:rPr>
          <w:sz w:val="44"/>
          <w:szCs w:val="44"/>
        </w:rPr>
      </w:pPr>
      <w:r w:rsidRPr="001D6A5B">
        <w:rPr>
          <w:sz w:val="44"/>
          <w:szCs w:val="44"/>
        </w:rPr>
        <w:tab/>
        <w:t>An idol is anything</w:t>
      </w:r>
      <w:r w:rsidR="001E05F2" w:rsidRPr="001D6A5B">
        <w:rPr>
          <w:sz w:val="44"/>
          <w:szCs w:val="44"/>
        </w:rPr>
        <w:t xml:space="preserve"> taking precedence over God</w:t>
      </w:r>
      <w:r w:rsidRPr="001D6A5B">
        <w:rPr>
          <w:sz w:val="44"/>
          <w:szCs w:val="44"/>
        </w:rPr>
        <w:t xml:space="preserve"> and</w:t>
      </w:r>
      <w:r w:rsidR="001E05F2" w:rsidRPr="001D6A5B">
        <w:rPr>
          <w:sz w:val="44"/>
          <w:szCs w:val="44"/>
        </w:rPr>
        <w:t xml:space="preserve"> standing</w:t>
      </w:r>
      <w:r w:rsidRPr="001D6A5B">
        <w:rPr>
          <w:sz w:val="44"/>
          <w:szCs w:val="44"/>
        </w:rPr>
        <w:t xml:space="preserve"> between </w:t>
      </w:r>
      <w:r w:rsidR="00AB3DA7" w:rsidRPr="001D6A5B">
        <w:rPr>
          <w:sz w:val="44"/>
          <w:szCs w:val="44"/>
        </w:rPr>
        <w:t xml:space="preserve">mankind and </w:t>
      </w:r>
      <w:r w:rsidR="00A430A5" w:rsidRPr="001D6A5B">
        <w:rPr>
          <w:sz w:val="44"/>
          <w:szCs w:val="44"/>
        </w:rPr>
        <w:t>God.  This could be a job</w:t>
      </w:r>
      <w:r w:rsidR="00CB1260" w:rsidRPr="001D6A5B">
        <w:rPr>
          <w:sz w:val="44"/>
          <w:szCs w:val="44"/>
        </w:rPr>
        <w:t xml:space="preserve"> or a pursuit of</w:t>
      </w:r>
      <w:r w:rsidRPr="001D6A5B">
        <w:rPr>
          <w:sz w:val="44"/>
          <w:szCs w:val="44"/>
        </w:rPr>
        <w:t xml:space="preserve"> money, glory, fame,</w:t>
      </w:r>
      <w:r w:rsidR="00CB1260" w:rsidRPr="001D6A5B">
        <w:rPr>
          <w:sz w:val="44"/>
          <w:szCs w:val="44"/>
        </w:rPr>
        <w:t xml:space="preserve"> or</w:t>
      </w:r>
      <w:r w:rsidR="008B3195" w:rsidRPr="001D6A5B">
        <w:rPr>
          <w:sz w:val="44"/>
          <w:szCs w:val="44"/>
        </w:rPr>
        <w:t xml:space="preserve"> success.  In the first chapter of Romans, Paul says:</w:t>
      </w:r>
    </w:p>
    <w:p w14:paraId="7324DE2F" w14:textId="77777777" w:rsidR="008B3195" w:rsidRPr="001D6A5B" w:rsidRDefault="008B3195"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lastRenderedPageBreak/>
        <w:t>21</w:t>
      </w:r>
      <w:r w:rsidRPr="001D6A5B">
        <w:rPr>
          <w:b/>
          <w:i/>
          <w:color w:val="000000"/>
          <w:sz w:val="44"/>
          <w:szCs w:val="44"/>
        </w:rPr>
        <w:t xml:space="preserve">For although they knew God, they </w:t>
      </w:r>
      <w:r w:rsidRPr="001D6A5B">
        <w:rPr>
          <w:b/>
          <w:i/>
          <w:color w:val="000000"/>
          <w:sz w:val="44"/>
          <w:szCs w:val="44"/>
          <w:highlight w:val="yellow"/>
        </w:rPr>
        <w:t>neither glorified him</w:t>
      </w:r>
      <w:r w:rsidRPr="001D6A5B">
        <w:rPr>
          <w:b/>
          <w:i/>
          <w:color w:val="000000"/>
          <w:sz w:val="44"/>
          <w:szCs w:val="44"/>
        </w:rPr>
        <w:t xml:space="preserve"> as God </w:t>
      </w:r>
      <w:r w:rsidRPr="001D6A5B">
        <w:rPr>
          <w:b/>
          <w:i/>
          <w:color w:val="000000"/>
          <w:sz w:val="44"/>
          <w:szCs w:val="44"/>
          <w:highlight w:val="yellow"/>
        </w:rPr>
        <w:t>nor gave thanks to him</w:t>
      </w:r>
      <w:r w:rsidRPr="001D6A5B">
        <w:rPr>
          <w:b/>
          <w:i/>
          <w:color w:val="000000"/>
          <w:sz w:val="44"/>
          <w:szCs w:val="44"/>
        </w:rPr>
        <w:t xml:space="preserve">, but their thinking became futile and their foolish hearts were darkened. </w:t>
      </w:r>
      <w:r w:rsidRPr="001D6A5B">
        <w:rPr>
          <w:b/>
          <w:i/>
          <w:sz w:val="44"/>
          <w:szCs w:val="44"/>
        </w:rPr>
        <w:t xml:space="preserve"> </w:t>
      </w:r>
      <w:r w:rsidRPr="001D6A5B">
        <w:rPr>
          <w:b/>
          <w:i/>
          <w:sz w:val="44"/>
          <w:szCs w:val="44"/>
          <w:vertAlign w:val="superscript"/>
        </w:rPr>
        <w:t>22</w:t>
      </w:r>
      <w:r w:rsidRPr="001D6A5B">
        <w:rPr>
          <w:b/>
          <w:i/>
          <w:color w:val="000000"/>
          <w:sz w:val="44"/>
          <w:szCs w:val="44"/>
        </w:rPr>
        <w:t xml:space="preserve">Although they claimed to be wise, </w:t>
      </w:r>
      <w:r w:rsidRPr="001D6A5B">
        <w:rPr>
          <w:b/>
          <w:i/>
          <w:color w:val="000000"/>
          <w:sz w:val="44"/>
          <w:szCs w:val="44"/>
          <w:highlight w:val="yellow"/>
        </w:rPr>
        <w:t>they became fools</w:t>
      </w:r>
      <w:r w:rsidRPr="001D6A5B">
        <w:rPr>
          <w:b/>
          <w:i/>
          <w:color w:val="000000"/>
          <w:sz w:val="44"/>
          <w:szCs w:val="44"/>
        </w:rPr>
        <w:t xml:space="preserve"> </w:t>
      </w:r>
      <w:r w:rsidRPr="001D6A5B">
        <w:rPr>
          <w:b/>
          <w:i/>
          <w:sz w:val="44"/>
          <w:szCs w:val="44"/>
          <w:vertAlign w:val="superscript"/>
        </w:rPr>
        <w:t>23</w:t>
      </w:r>
      <w:r w:rsidRPr="001D6A5B">
        <w:rPr>
          <w:b/>
          <w:i/>
          <w:color w:val="000000"/>
          <w:sz w:val="44"/>
          <w:szCs w:val="44"/>
        </w:rPr>
        <w:t xml:space="preserve">and </w:t>
      </w:r>
      <w:r w:rsidRPr="001D6A5B">
        <w:rPr>
          <w:b/>
          <w:i/>
          <w:color w:val="000000"/>
          <w:sz w:val="44"/>
          <w:szCs w:val="44"/>
          <w:highlight w:val="yellow"/>
        </w:rPr>
        <w:t>exchanged the glory of the immortal God</w:t>
      </w:r>
      <w:r w:rsidRPr="001D6A5B">
        <w:rPr>
          <w:b/>
          <w:i/>
          <w:color w:val="000000"/>
          <w:sz w:val="44"/>
          <w:szCs w:val="44"/>
        </w:rPr>
        <w:t xml:space="preserve"> for images made to look like mortal man and birds and animals and reptiles.</w:t>
      </w:r>
    </w:p>
    <w:p w14:paraId="686CA97B" w14:textId="77777777" w:rsidR="000F2E51" w:rsidRPr="001D6A5B" w:rsidRDefault="000F2E51" w:rsidP="001D6A5B">
      <w:pPr>
        <w:autoSpaceDE w:val="0"/>
        <w:autoSpaceDN w:val="0"/>
        <w:adjustRightInd w:val="0"/>
        <w:spacing w:line="276" w:lineRule="auto"/>
        <w:ind w:left="1440" w:right="720" w:firstLine="360"/>
        <w:rPr>
          <w:b/>
          <w:i/>
          <w:color w:val="000000"/>
          <w:sz w:val="44"/>
          <w:szCs w:val="44"/>
        </w:rPr>
      </w:pPr>
      <w:r w:rsidRPr="001D6A5B">
        <w:rPr>
          <w:b/>
          <w:i/>
          <w:sz w:val="44"/>
          <w:szCs w:val="44"/>
          <w:vertAlign w:val="superscript"/>
        </w:rPr>
        <w:t>25</w:t>
      </w:r>
      <w:r w:rsidRPr="001D6A5B">
        <w:rPr>
          <w:b/>
          <w:i/>
          <w:color w:val="000000"/>
          <w:sz w:val="44"/>
          <w:szCs w:val="44"/>
        </w:rPr>
        <w:t xml:space="preserve">They exchanged the truth of God for a lie, and worshiped and served created things rather than the Creator—who is forever praised. Amen.  </w:t>
      </w:r>
      <w:r w:rsidRPr="001D6A5B">
        <w:rPr>
          <w:b/>
          <w:bCs/>
          <w:i/>
          <w:iCs/>
          <w:sz w:val="44"/>
          <w:szCs w:val="44"/>
        </w:rPr>
        <w:t xml:space="preserve">Rom. </w:t>
      </w:r>
      <w:smartTag w:uri="urn:schemas-microsoft-com:office:smarttags" w:element="time">
        <w:smartTagPr>
          <w:attr w:name="Hour" w:val="13"/>
          <w:attr w:name="Minute" w:val="21"/>
        </w:smartTagPr>
        <w:r w:rsidRPr="001D6A5B">
          <w:rPr>
            <w:b/>
            <w:bCs/>
            <w:i/>
            <w:iCs/>
            <w:sz w:val="44"/>
            <w:szCs w:val="44"/>
          </w:rPr>
          <w:t>1:</w:t>
        </w:r>
        <w:r w:rsidR="008B3195" w:rsidRPr="001D6A5B">
          <w:rPr>
            <w:b/>
            <w:bCs/>
            <w:i/>
            <w:iCs/>
            <w:sz w:val="44"/>
            <w:szCs w:val="44"/>
          </w:rPr>
          <w:t>21</w:t>
        </w:r>
      </w:smartTag>
      <w:r w:rsidR="008B3195" w:rsidRPr="001D6A5B">
        <w:rPr>
          <w:b/>
          <w:bCs/>
          <w:i/>
          <w:iCs/>
          <w:sz w:val="44"/>
          <w:szCs w:val="44"/>
        </w:rPr>
        <w:t xml:space="preserve">-23, </w:t>
      </w:r>
      <w:r w:rsidRPr="001D6A5B">
        <w:rPr>
          <w:b/>
          <w:bCs/>
          <w:i/>
          <w:iCs/>
          <w:sz w:val="44"/>
          <w:szCs w:val="44"/>
        </w:rPr>
        <w:t>25 (NIV)</w:t>
      </w:r>
    </w:p>
    <w:p w14:paraId="2BAECFFE" w14:textId="77777777" w:rsidR="000F2E51" w:rsidRPr="001D6A5B" w:rsidRDefault="000F2E51" w:rsidP="001D6A5B">
      <w:pPr>
        <w:autoSpaceDE w:val="0"/>
        <w:autoSpaceDN w:val="0"/>
        <w:adjustRightInd w:val="0"/>
        <w:spacing w:line="276" w:lineRule="auto"/>
        <w:rPr>
          <w:sz w:val="44"/>
          <w:szCs w:val="44"/>
        </w:rPr>
      </w:pPr>
      <w:r w:rsidRPr="001D6A5B">
        <w:rPr>
          <w:sz w:val="44"/>
          <w:szCs w:val="44"/>
        </w:rPr>
        <w:tab/>
      </w:r>
      <w:r w:rsidR="00CB1260" w:rsidRPr="001D6A5B">
        <w:rPr>
          <w:sz w:val="44"/>
          <w:szCs w:val="44"/>
        </w:rPr>
        <w:t>Idolatry goes beyond</w:t>
      </w:r>
      <w:r w:rsidR="008B3195" w:rsidRPr="001D6A5B">
        <w:rPr>
          <w:sz w:val="44"/>
          <w:szCs w:val="44"/>
        </w:rPr>
        <w:t xml:space="preserve"> worship of physical things.  Idolatry could</w:t>
      </w:r>
      <w:r w:rsidR="00CB1260" w:rsidRPr="001D6A5B">
        <w:rPr>
          <w:sz w:val="44"/>
          <w:szCs w:val="44"/>
        </w:rPr>
        <w:t xml:space="preserve"> include thoughts, attitudes, and acceptance of philosophies not in accordance with God’s teachings and decrees.  One</w:t>
      </w:r>
      <w:r w:rsidRPr="001D6A5B">
        <w:rPr>
          <w:sz w:val="44"/>
          <w:szCs w:val="44"/>
        </w:rPr>
        <w:t xml:space="preserve"> should not be tempte</w:t>
      </w:r>
      <w:r w:rsidR="008B3195" w:rsidRPr="001D6A5B">
        <w:rPr>
          <w:sz w:val="44"/>
          <w:szCs w:val="44"/>
        </w:rPr>
        <w:t>d toward,</w:t>
      </w:r>
      <w:r w:rsidRPr="001D6A5B">
        <w:rPr>
          <w:sz w:val="44"/>
          <w:szCs w:val="44"/>
        </w:rPr>
        <w:t xml:space="preserve"> persuaded</w:t>
      </w:r>
      <w:r w:rsidR="00CB1260" w:rsidRPr="001D6A5B">
        <w:rPr>
          <w:sz w:val="44"/>
          <w:szCs w:val="44"/>
        </w:rPr>
        <w:t xml:space="preserve"> by</w:t>
      </w:r>
      <w:r w:rsidR="008B3195" w:rsidRPr="001D6A5B">
        <w:rPr>
          <w:sz w:val="44"/>
          <w:szCs w:val="44"/>
        </w:rPr>
        <w:t>,</w:t>
      </w:r>
      <w:r w:rsidR="00CB1260" w:rsidRPr="001D6A5B">
        <w:rPr>
          <w:sz w:val="44"/>
          <w:szCs w:val="44"/>
        </w:rPr>
        <w:t xml:space="preserve"> nor willing to </w:t>
      </w:r>
      <w:r w:rsidR="00CB1260" w:rsidRPr="001D6A5B">
        <w:rPr>
          <w:sz w:val="44"/>
          <w:szCs w:val="44"/>
        </w:rPr>
        <w:lastRenderedPageBreak/>
        <w:t>sacrifice one’s</w:t>
      </w:r>
      <w:r w:rsidR="0080188F" w:rsidRPr="001D6A5B">
        <w:rPr>
          <w:sz w:val="44"/>
          <w:szCs w:val="44"/>
        </w:rPr>
        <w:t xml:space="preserve"> g</w:t>
      </w:r>
      <w:r w:rsidR="001E05F2" w:rsidRPr="001D6A5B">
        <w:rPr>
          <w:sz w:val="44"/>
          <w:szCs w:val="44"/>
        </w:rPr>
        <w:t>odly</w:t>
      </w:r>
      <w:r w:rsidRPr="001D6A5B">
        <w:rPr>
          <w:sz w:val="44"/>
          <w:szCs w:val="44"/>
        </w:rPr>
        <w:t xml:space="preserve"> principles for other philosophies, principles, or standards.</w:t>
      </w:r>
    </w:p>
    <w:p w14:paraId="6C6E03DC" w14:textId="77777777" w:rsidR="000F2E51" w:rsidRPr="001D6A5B" w:rsidRDefault="000F2E51"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t>13</w:t>
      </w:r>
      <w:r w:rsidRPr="001D6A5B">
        <w:rPr>
          <w:b/>
          <w:i/>
          <w:color w:val="000000"/>
          <w:sz w:val="44"/>
          <w:szCs w:val="44"/>
        </w:rPr>
        <w:t xml:space="preserve">Fear the LORD your God, serve him only and take your oaths in his name. </w:t>
      </w:r>
      <w:r w:rsidRPr="001D6A5B">
        <w:rPr>
          <w:b/>
          <w:i/>
          <w:sz w:val="44"/>
          <w:szCs w:val="44"/>
        </w:rPr>
        <w:t xml:space="preserve"> </w:t>
      </w:r>
      <w:r w:rsidRPr="001D6A5B">
        <w:rPr>
          <w:b/>
          <w:i/>
          <w:sz w:val="44"/>
          <w:szCs w:val="44"/>
          <w:vertAlign w:val="superscript"/>
        </w:rPr>
        <w:t>14</w:t>
      </w:r>
      <w:r w:rsidRPr="001D6A5B">
        <w:rPr>
          <w:b/>
          <w:i/>
          <w:color w:val="000000"/>
          <w:sz w:val="44"/>
          <w:szCs w:val="44"/>
        </w:rPr>
        <w:t xml:space="preserve">Do not follow other gods, the gods of the peoples around you; </w:t>
      </w:r>
      <w:r w:rsidRPr="001D6A5B">
        <w:rPr>
          <w:b/>
          <w:i/>
          <w:sz w:val="44"/>
          <w:szCs w:val="44"/>
          <w:vertAlign w:val="superscript"/>
        </w:rPr>
        <w:t>15</w:t>
      </w:r>
      <w:r w:rsidRPr="001D6A5B">
        <w:rPr>
          <w:b/>
          <w:i/>
          <w:color w:val="000000"/>
          <w:sz w:val="44"/>
          <w:szCs w:val="44"/>
        </w:rPr>
        <w:t>for the LORD your God, who is among you, is a jealous God and his anger will burn against you, and he will destroy you from the face of the land.</w:t>
      </w:r>
      <w:r w:rsidRPr="001D6A5B">
        <w:rPr>
          <w:b/>
          <w:i/>
          <w:sz w:val="44"/>
          <w:szCs w:val="44"/>
        </w:rPr>
        <w:t xml:space="preserve">  </w:t>
      </w:r>
      <w:r w:rsidRPr="001D6A5B">
        <w:rPr>
          <w:b/>
          <w:bCs/>
          <w:i/>
          <w:iCs/>
          <w:sz w:val="44"/>
          <w:szCs w:val="44"/>
        </w:rPr>
        <w:t>Deut. 6:13-15 (NIV)</w:t>
      </w:r>
    </w:p>
    <w:p w14:paraId="5396FECA" w14:textId="77777777" w:rsidR="00AF283E" w:rsidRPr="001D6A5B" w:rsidRDefault="002F6AE1" w:rsidP="001D6A5B">
      <w:pPr>
        <w:autoSpaceDE w:val="0"/>
        <w:autoSpaceDN w:val="0"/>
        <w:adjustRightInd w:val="0"/>
        <w:spacing w:line="276" w:lineRule="auto"/>
        <w:rPr>
          <w:sz w:val="44"/>
          <w:szCs w:val="44"/>
        </w:rPr>
      </w:pPr>
      <w:r w:rsidRPr="001D6A5B">
        <w:rPr>
          <w:sz w:val="44"/>
          <w:szCs w:val="44"/>
        </w:rPr>
        <w:tab/>
        <w:t>Unfortunately,</w:t>
      </w:r>
      <w:r w:rsidR="00AF283E" w:rsidRPr="001D6A5B">
        <w:rPr>
          <w:sz w:val="44"/>
          <w:szCs w:val="44"/>
        </w:rPr>
        <w:t xml:space="preserve"> R</w:t>
      </w:r>
      <w:r w:rsidRPr="001D6A5B">
        <w:rPr>
          <w:sz w:val="44"/>
          <w:szCs w:val="44"/>
        </w:rPr>
        <w:t>evelations 9:20-21 says,</w:t>
      </w:r>
      <w:r w:rsidR="00AF283E" w:rsidRPr="001D6A5B">
        <w:rPr>
          <w:sz w:val="44"/>
          <w:szCs w:val="44"/>
        </w:rPr>
        <w:t xml:space="preserve"> irrespective of </w:t>
      </w:r>
      <w:r w:rsidR="00861DD3" w:rsidRPr="001D6A5B">
        <w:rPr>
          <w:sz w:val="44"/>
          <w:szCs w:val="44"/>
        </w:rPr>
        <w:t>the power and glory of God witnessed</w:t>
      </w:r>
      <w:r w:rsidRPr="001D6A5B">
        <w:rPr>
          <w:sz w:val="44"/>
          <w:szCs w:val="44"/>
        </w:rPr>
        <w:t xml:space="preserve"> by</w:t>
      </w:r>
      <w:r w:rsidR="00AF283E" w:rsidRPr="001D6A5B">
        <w:rPr>
          <w:sz w:val="44"/>
          <w:szCs w:val="44"/>
        </w:rPr>
        <w:t xml:space="preserve"> mankind, man</w:t>
      </w:r>
      <w:r w:rsidR="008B3195" w:rsidRPr="001D6A5B">
        <w:rPr>
          <w:sz w:val="44"/>
          <w:szCs w:val="44"/>
        </w:rPr>
        <w:t>kind</w:t>
      </w:r>
      <w:r w:rsidR="00AF283E" w:rsidRPr="001D6A5B">
        <w:rPr>
          <w:sz w:val="44"/>
          <w:szCs w:val="44"/>
        </w:rPr>
        <w:t xml:space="preserve"> will</w:t>
      </w:r>
      <w:r w:rsidR="001E05F2" w:rsidRPr="001D6A5B">
        <w:rPr>
          <w:sz w:val="44"/>
          <w:szCs w:val="44"/>
        </w:rPr>
        <w:t xml:space="preserve"> nevertheless</w:t>
      </w:r>
      <w:r w:rsidR="00AF283E" w:rsidRPr="001D6A5B">
        <w:rPr>
          <w:sz w:val="44"/>
          <w:szCs w:val="44"/>
        </w:rPr>
        <w:t xml:space="preserve"> continue to pursue idols and false Gods.</w:t>
      </w:r>
    </w:p>
    <w:p w14:paraId="62B96C90" w14:textId="77777777" w:rsidR="00AF283E" w:rsidRPr="001D6A5B" w:rsidRDefault="00AF283E"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t>20</w:t>
      </w:r>
      <w:r w:rsidRPr="001D6A5B">
        <w:rPr>
          <w:b/>
          <w:i/>
          <w:color w:val="000000"/>
          <w:sz w:val="44"/>
          <w:szCs w:val="44"/>
        </w:rPr>
        <w:t xml:space="preserve">The rest of mankind that were not killed by these plagues still did not repent of the work of their hands; they did not stop worshiping demons, and idols of gold, silver, bronze, stone and wood—idols that cannot see or hear or </w:t>
      </w:r>
      <w:r w:rsidRPr="001D6A5B">
        <w:rPr>
          <w:b/>
          <w:i/>
          <w:color w:val="000000"/>
          <w:sz w:val="44"/>
          <w:szCs w:val="44"/>
        </w:rPr>
        <w:lastRenderedPageBreak/>
        <w:t xml:space="preserve">walk. </w:t>
      </w:r>
      <w:r w:rsidRPr="001D6A5B">
        <w:rPr>
          <w:b/>
          <w:i/>
          <w:sz w:val="44"/>
          <w:szCs w:val="44"/>
        </w:rPr>
        <w:t xml:space="preserve"> </w:t>
      </w:r>
      <w:r w:rsidRPr="001D6A5B">
        <w:rPr>
          <w:b/>
          <w:i/>
          <w:sz w:val="44"/>
          <w:szCs w:val="44"/>
          <w:vertAlign w:val="superscript"/>
        </w:rPr>
        <w:t>21</w:t>
      </w:r>
      <w:r w:rsidRPr="001D6A5B">
        <w:rPr>
          <w:b/>
          <w:i/>
          <w:color w:val="000000"/>
          <w:sz w:val="44"/>
          <w:szCs w:val="44"/>
        </w:rPr>
        <w:t>Nor did they repent of their murders, their magic arts, their sexual immorality or their thefts.</w:t>
      </w:r>
      <w:r w:rsidRPr="001D6A5B">
        <w:rPr>
          <w:b/>
          <w:i/>
          <w:sz w:val="44"/>
          <w:szCs w:val="44"/>
        </w:rPr>
        <w:t xml:space="preserve">  </w:t>
      </w:r>
      <w:r w:rsidRPr="001D6A5B">
        <w:rPr>
          <w:b/>
          <w:bCs/>
          <w:i/>
          <w:iCs/>
          <w:sz w:val="44"/>
          <w:szCs w:val="44"/>
        </w:rPr>
        <w:t>Rev. 9:20-21 (NIV)</w:t>
      </w:r>
    </w:p>
    <w:p w14:paraId="7E86C0B4" w14:textId="77777777" w:rsidR="00AF283E" w:rsidRPr="001D6A5B" w:rsidRDefault="00FF6FF4" w:rsidP="001D6A5B">
      <w:pPr>
        <w:autoSpaceDE w:val="0"/>
        <w:autoSpaceDN w:val="0"/>
        <w:adjustRightInd w:val="0"/>
        <w:spacing w:line="276" w:lineRule="auto"/>
        <w:rPr>
          <w:sz w:val="44"/>
          <w:szCs w:val="44"/>
        </w:rPr>
      </w:pPr>
      <w:r w:rsidRPr="001D6A5B">
        <w:rPr>
          <w:sz w:val="44"/>
          <w:szCs w:val="44"/>
        </w:rPr>
        <w:tab/>
        <w:t>The consequences of idolatry are clear.</w:t>
      </w:r>
      <w:r w:rsidR="001E05F2" w:rsidRPr="001D6A5B">
        <w:rPr>
          <w:sz w:val="44"/>
          <w:szCs w:val="44"/>
        </w:rPr>
        <w:t xml:space="preserve">  Idolatry will cause God’s anger to burn against the idolater.  He will destroy the idolater.</w:t>
      </w:r>
    </w:p>
    <w:p w14:paraId="129BA4EA" w14:textId="77777777" w:rsidR="00FF6FF4" w:rsidRPr="001D6A5B" w:rsidRDefault="00FF6FF4"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t>13</w:t>
      </w:r>
      <w:r w:rsidRPr="001D6A5B">
        <w:rPr>
          <w:b/>
          <w:i/>
          <w:color w:val="000000"/>
          <w:sz w:val="44"/>
          <w:szCs w:val="44"/>
        </w:rPr>
        <w:t xml:space="preserve">Fear the LORD your God, serve him only and take your oaths in his name. </w:t>
      </w:r>
      <w:r w:rsidRPr="001D6A5B">
        <w:rPr>
          <w:b/>
          <w:i/>
          <w:sz w:val="44"/>
          <w:szCs w:val="44"/>
        </w:rPr>
        <w:t xml:space="preserve"> </w:t>
      </w:r>
      <w:r w:rsidRPr="001D6A5B">
        <w:rPr>
          <w:b/>
          <w:i/>
          <w:sz w:val="44"/>
          <w:szCs w:val="44"/>
          <w:vertAlign w:val="superscript"/>
        </w:rPr>
        <w:t>14</w:t>
      </w:r>
      <w:r w:rsidRPr="001D6A5B">
        <w:rPr>
          <w:b/>
          <w:i/>
          <w:color w:val="000000"/>
          <w:sz w:val="44"/>
          <w:szCs w:val="44"/>
        </w:rPr>
        <w:t xml:space="preserve">Do not follow other gods, the gods of the peoples around you; </w:t>
      </w:r>
      <w:r w:rsidRPr="001D6A5B">
        <w:rPr>
          <w:b/>
          <w:i/>
          <w:sz w:val="44"/>
          <w:szCs w:val="44"/>
          <w:vertAlign w:val="superscript"/>
        </w:rPr>
        <w:t>15</w:t>
      </w:r>
      <w:r w:rsidRPr="001D6A5B">
        <w:rPr>
          <w:b/>
          <w:i/>
          <w:color w:val="000000"/>
          <w:sz w:val="44"/>
          <w:szCs w:val="44"/>
        </w:rPr>
        <w:t>for the LORD your God, who is among you, is a jealous God and his anger will burn against you, and he will destroy you from the face of the land.</w:t>
      </w:r>
      <w:r w:rsidRPr="001D6A5B">
        <w:rPr>
          <w:b/>
          <w:i/>
          <w:sz w:val="44"/>
          <w:szCs w:val="44"/>
        </w:rPr>
        <w:t xml:space="preserve">  </w:t>
      </w:r>
      <w:r w:rsidRPr="001D6A5B">
        <w:rPr>
          <w:b/>
          <w:bCs/>
          <w:i/>
          <w:iCs/>
          <w:sz w:val="44"/>
          <w:szCs w:val="44"/>
        </w:rPr>
        <w:t>Deut. 6:13-15 (NIV)</w:t>
      </w:r>
    </w:p>
    <w:p w14:paraId="759C0F3E" w14:textId="77777777" w:rsidR="005271EA" w:rsidRDefault="005271EA" w:rsidP="001D6A5B">
      <w:pPr>
        <w:autoSpaceDE w:val="0"/>
        <w:autoSpaceDN w:val="0"/>
        <w:adjustRightInd w:val="0"/>
        <w:spacing w:line="276" w:lineRule="auto"/>
        <w:rPr>
          <w:b/>
          <w:sz w:val="44"/>
          <w:szCs w:val="44"/>
          <w:u w:val="single"/>
        </w:rPr>
      </w:pPr>
    </w:p>
    <w:p w14:paraId="547E8DA5" w14:textId="1A5FB9E4" w:rsidR="00A632EF" w:rsidRPr="001D6A5B" w:rsidRDefault="00A632EF" w:rsidP="001D6A5B">
      <w:pPr>
        <w:autoSpaceDE w:val="0"/>
        <w:autoSpaceDN w:val="0"/>
        <w:adjustRightInd w:val="0"/>
        <w:spacing w:line="276" w:lineRule="auto"/>
        <w:rPr>
          <w:b/>
          <w:sz w:val="44"/>
          <w:szCs w:val="44"/>
          <w:u w:val="single"/>
        </w:rPr>
      </w:pPr>
      <w:r w:rsidRPr="001D6A5B">
        <w:rPr>
          <w:b/>
          <w:sz w:val="44"/>
          <w:szCs w:val="44"/>
          <w:u w:val="single"/>
        </w:rPr>
        <w:t xml:space="preserve">Price To Pay For </w:t>
      </w:r>
      <w:r w:rsidR="00BD6D89">
        <w:rPr>
          <w:b/>
          <w:sz w:val="44"/>
          <w:szCs w:val="44"/>
          <w:u w:val="single"/>
        </w:rPr>
        <w:t>Those</w:t>
      </w:r>
      <w:r w:rsidRPr="001D6A5B">
        <w:rPr>
          <w:b/>
          <w:sz w:val="44"/>
          <w:szCs w:val="44"/>
          <w:u w:val="single"/>
        </w:rPr>
        <w:t xml:space="preserve"> Who Reject Worship</w:t>
      </w:r>
    </w:p>
    <w:p w14:paraId="7E2F190A" w14:textId="77777777" w:rsidR="005271EA" w:rsidRDefault="005271EA" w:rsidP="001D6A5B">
      <w:pPr>
        <w:autoSpaceDE w:val="0"/>
        <w:autoSpaceDN w:val="0"/>
        <w:adjustRightInd w:val="0"/>
        <w:spacing w:line="276" w:lineRule="auto"/>
        <w:ind w:firstLine="720"/>
        <w:rPr>
          <w:sz w:val="44"/>
          <w:szCs w:val="44"/>
        </w:rPr>
      </w:pPr>
    </w:p>
    <w:p w14:paraId="160CD9F8" w14:textId="7F01ABF7" w:rsidR="008078D9" w:rsidRPr="001D6A5B" w:rsidRDefault="008078D9" w:rsidP="001D6A5B">
      <w:pPr>
        <w:autoSpaceDE w:val="0"/>
        <w:autoSpaceDN w:val="0"/>
        <w:adjustRightInd w:val="0"/>
        <w:spacing w:line="276" w:lineRule="auto"/>
        <w:ind w:firstLine="720"/>
        <w:rPr>
          <w:sz w:val="44"/>
          <w:szCs w:val="44"/>
        </w:rPr>
      </w:pPr>
      <w:r w:rsidRPr="001D6A5B">
        <w:rPr>
          <w:sz w:val="44"/>
          <w:szCs w:val="44"/>
        </w:rPr>
        <w:t>Any man who hardens his heart against God will fall into trouble:</w:t>
      </w:r>
    </w:p>
    <w:p w14:paraId="0612CF92" w14:textId="77777777" w:rsidR="00040985" w:rsidRPr="001D6A5B" w:rsidRDefault="00040985"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lastRenderedPageBreak/>
        <w:t>14</w:t>
      </w:r>
      <w:r w:rsidRPr="001D6A5B">
        <w:rPr>
          <w:b/>
          <w:i/>
          <w:sz w:val="44"/>
          <w:szCs w:val="44"/>
        </w:rPr>
        <w:t>Blessed is the man who always fears the LORD,</w:t>
      </w:r>
    </w:p>
    <w:p w14:paraId="1AB1CAAA" w14:textId="77777777" w:rsidR="00040985" w:rsidRPr="001D6A5B" w:rsidRDefault="00040985" w:rsidP="001D6A5B">
      <w:pPr>
        <w:autoSpaceDE w:val="0"/>
        <w:autoSpaceDN w:val="0"/>
        <w:adjustRightInd w:val="0"/>
        <w:spacing w:line="276" w:lineRule="auto"/>
        <w:ind w:left="1440" w:right="720"/>
        <w:rPr>
          <w:b/>
          <w:i/>
          <w:sz w:val="44"/>
          <w:szCs w:val="44"/>
        </w:rPr>
      </w:pPr>
      <w:r w:rsidRPr="001D6A5B">
        <w:rPr>
          <w:b/>
          <w:i/>
          <w:sz w:val="44"/>
          <w:szCs w:val="44"/>
        </w:rPr>
        <w:t>but he who hardens his heart falls into trouble.</w:t>
      </w:r>
    </w:p>
    <w:p w14:paraId="31B89F32" w14:textId="77777777" w:rsidR="00040985" w:rsidRPr="001D6A5B" w:rsidRDefault="00040985" w:rsidP="001D6A5B">
      <w:pPr>
        <w:autoSpaceDE w:val="0"/>
        <w:autoSpaceDN w:val="0"/>
        <w:adjustRightInd w:val="0"/>
        <w:spacing w:line="276" w:lineRule="auto"/>
        <w:ind w:left="1440" w:right="720"/>
        <w:rPr>
          <w:b/>
          <w:bCs/>
          <w:i/>
          <w:iCs/>
          <w:sz w:val="44"/>
          <w:szCs w:val="44"/>
        </w:rPr>
      </w:pPr>
      <w:r w:rsidRPr="001D6A5B">
        <w:rPr>
          <w:b/>
          <w:bCs/>
          <w:i/>
          <w:iCs/>
          <w:sz w:val="44"/>
          <w:szCs w:val="44"/>
        </w:rPr>
        <w:t>Prov. 28:14 (NIV)</w:t>
      </w:r>
    </w:p>
    <w:p w14:paraId="60DF665E" w14:textId="77777777" w:rsidR="004A5EA3" w:rsidRDefault="004A5EA3" w:rsidP="001D6A5B">
      <w:pPr>
        <w:autoSpaceDE w:val="0"/>
        <w:autoSpaceDN w:val="0"/>
        <w:adjustRightInd w:val="0"/>
        <w:spacing w:line="276" w:lineRule="auto"/>
        <w:rPr>
          <w:b/>
          <w:sz w:val="44"/>
          <w:szCs w:val="44"/>
          <w:u w:val="single"/>
        </w:rPr>
      </w:pPr>
    </w:p>
    <w:sectPr w:rsidR="004A5EA3">
      <w:headerReference w:type="default" r:id="rId7"/>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C188D7" w14:textId="77777777" w:rsidR="00596DB7" w:rsidRDefault="00596DB7">
      <w:r>
        <w:separator/>
      </w:r>
    </w:p>
  </w:endnote>
  <w:endnote w:type="continuationSeparator" w:id="0">
    <w:p w14:paraId="7055A2E6" w14:textId="77777777" w:rsidR="00596DB7" w:rsidRDefault="00596D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pperplate Gothic Bold">
    <w:altName w:val="Copperplate Gothic Bold"/>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BB160" w14:textId="77777777" w:rsidR="00482025" w:rsidRDefault="0048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1B07304" w14:textId="77777777" w:rsidR="00482025" w:rsidRDefault="004820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394ED2" w14:textId="77777777" w:rsidR="00712AC5" w:rsidRDefault="00712AC5" w:rsidP="00712AC5">
    <w:pPr>
      <w:pStyle w:val="Footer"/>
      <w:tabs>
        <w:tab w:val="clear" w:pos="4320"/>
        <w:tab w:val="clear" w:pos="8640"/>
        <w:tab w:val="center" w:pos="4680"/>
        <w:tab w:val="right" w:pos="9360"/>
      </w:tabs>
      <w:rPr>
        <w:sz w:val="20"/>
      </w:rPr>
    </w:pPr>
    <w:r>
      <w:rPr>
        <w:sz w:val="20"/>
      </w:rPr>
      <w:t>Revised:</w:t>
    </w:r>
  </w:p>
  <w:p w14:paraId="6E50ED97" w14:textId="3B917FE1" w:rsidR="00482025" w:rsidRDefault="00712AC5" w:rsidP="00712AC5">
    <w:pPr>
      <w:pStyle w:val="Footer"/>
      <w:tabs>
        <w:tab w:val="clear" w:pos="4320"/>
        <w:tab w:val="clear" w:pos="8640"/>
        <w:tab w:val="center" w:pos="4680"/>
        <w:tab w:val="right" w:pos="9360"/>
      </w:tabs>
      <w:rPr>
        <w:sz w:val="20"/>
      </w:rPr>
    </w:pPr>
    <w:r>
      <w:rPr>
        <w:sz w:val="20"/>
      </w:rPr>
      <w:t>10/1</w:t>
    </w:r>
    <w:r w:rsidR="00122E06">
      <w:rPr>
        <w:sz w:val="20"/>
      </w:rPr>
      <w:t>8</w:t>
    </w:r>
    <w:r>
      <w:rPr>
        <w:sz w:val="20"/>
      </w:rPr>
      <w:t>/2021</w:t>
    </w:r>
    <w:r w:rsidRPr="00712AC5">
      <w:rPr>
        <w:sz w:val="20"/>
      </w:rPr>
      <w:ptab w:relativeTo="margin" w:alignment="center" w:leader="none"/>
    </w:r>
    <w:r>
      <w:rPr>
        <w:sz w:val="20"/>
      </w:rPr>
      <w:fldChar w:fldCharType="begin"/>
    </w:r>
    <w:r>
      <w:rPr>
        <w:sz w:val="20"/>
      </w:rPr>
      <w:instrText xml:space="preserve"> PAGE  \* Arabic  \* MERGEFORMAT </w:instrText>
    </w:r>
    <w:r>
      <w:rPr>
        <w:sz w:val="20"/>
      </w:rPr>
      <w:fldChar w:fldCharType="separate"/>
    </w:r>
    <w:r>
      <w:rPr>
        <w:noProof/>
        <w:sz w:val="20"/>
      </w:rPr>
      <w:t>1</w:t>
    </w:r>
    <w:r>
      <w:rPr>
        <w:sz w:val="20"/>
      </w:rPr>
      <w:fldChar w:fldCharType="end"/>
    </w:r>
    <w:r w:rsidRPr="00712AC5">
      <w:rPr>
        <w:sz w:val="20"/>
      </w:rPr>
      <w:ptab w:relativeTo="margin" w:alignment="right" w:leader="none"/>
    </w:r>
    <w:r>
      <w:rPr>
        <w:sz w:val="20"/>
      </w:rPr>
      <w:fldChar w:fldCharType="begin"/>
    </w:r>
    <w:r>
      <w:rPr>
        <w:sz w:val="20"/>
      </w:rPr>
      <w:instrText xml:space="preserve"> DATE   \* MERGEFORMAT </w:instrText>
    </w:r>
    <w:r>
      <w:rPr>
        <w:sz w:val="20"/>
      </w:rPr>
      <w:fldChar w:fldCharType="separate"/>
    </w:r>
    <w:r w:rsidR="00122E06">
      <w:rPr>
        <w:noProof/>
        <w:sz w:val="20"/>
      </w:rPr>
      <w:t>10/18/2021</w:t>
    </w:r>
    <w:r>
      <w:rP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37FFEA" w14:textId="77777777" w:rsidR="00596DB7" w:rsidRDefault="00596DB7">
      <w:r>
        <w:separator/>
      </w:r>
    </w:p>
  </w:footnote>
  <w:footnote w:type="continuationSeparator" w:id="0">
    <w:p w14:paraId="2B8B8F81" w14:textId="77777777" w:rsidR="00596DB7" w:rsidRDefault="00596D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87825" w14:textId="6D63EEFE" w:rsidR="00482025" w:rsidRDefault="00735B47">
    <w:pPr>
      <w:pStyle w:val="Header"/>
      <w:tabs>
        <w:tab w:val="clear" w:pos="4320"/>
        <w:tab w:val="clear" w:pos="8640"/>
        <w:tab w:val="center" w:pos="4680"/>
        <w:tab w:val="right" w:pos="9360"/>
      </w:tabs>
      <w:rPr>
        <w:sz w:val="20"/>
      </w:rPr>
    </w:pPr>
    <w:r>
      <w:rPr>
        <w:noProof/>
        <w:sz w:val="20"/>
      </w:rPr>
      <w:drawing>
        <wp:inline distT="0" distB="0" distL="0" distR="0" wp14:anchorId="2DD485E1" wp14:editId="0CEAE48C">
          <wp:extent cx="618067" cy="463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625225" cy="468919"/>
                  </a:xfrm>
                  <a:prstGeom prst="rect">
                    <a:avLst/>
                  </a:prstGeom>
                </pic:spPr>
              </pic:pic>
            </a:graphicData>
          </a:graphic>
        </wp:inline>
      </w:drawing>
    </w:r>
    <w:r w:rsidR="00482025">
      <w:rPr>
        <w:sz w:val="20"/>
      </w:rPr>
      <w:tab/>
    </w:r>
    <w:r w:rsidR="00482025">
      <w:rPr>
        <w:sz w:val="20"/>
      </w:rPr>
      <w:tab/>
    </w:r>
    <w:r w:rsidR="00D66F52">
      <w:rPr>
        <w:sz w:val="20"/>
      </w:rPr>
      <w:t>QC</w:t>
    </w:r>
    <w:r w:rsidR="00D66F52" w:rsidRPr="00D66F52">
      <w:rPr>
        <w:sz w:val="20"/>
        <w:vertAlign w:val="superscript"/>
      </w:rPr>
      <w:t>3</w:t>
    </w:r>
    <w:r w:rsidR="00482025">
      <w:rPr>
        <w:sz w:val="20"/>
      </w:rPr>
      <w:tab/>
    </w:r>
    <w:r w:rsidR="00482025">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90BF7"/>
    <w:multiLevelType w:val="hybridMultilevel"/>
    <w:tmpl w:val="A386CCB6"/>
    <w:lvl w:ilvl="0" w:tplc="283AA37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00847AE"/>
    <w:multiLevelType w:val="multilevel"/>
    <w:tmpl w:val="F272C5A0"/>
    <w:lvl w:ilvl="0">
      <w:start w:val="1"/>
      <w:numFmt w:val="decimal"/>
      <w:lvlText w:val="%1."/>
      <w:lvlJc w:val="left"/>
      <w:pPr>
        <w:tabs>
          <w:tab w:val="num" w:pos="1440"/>
        </w:tabs>
        <w:ind w:left="1440" w:hanging="360"/>
      </w:p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 w15:restartNumberingAfterBreak="0">
    <w:nsid w:val="101114B4"/>
    <w:multiLevelType w:val="hybridMultilevel"/>
    <w:tmpl w:val="081C8CE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02E4658"/>
    <w:multiLevelType w:val="hybridMultilevel"/>
    <w:tmpl w:val="B7E4596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 w15:restartNumberingAfterBreak="0">
    <w:nsid w:val="275E7D80"/>
    <w:multiLevelType w:val="hybridMultilevel"/>
    <w:tmpl w:val="CBDADEEA"/>
    <w:lvl w:ilvl="0" w:tplc="90B4C1B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5" w15:restartNumberingAfterBreak="0">
    <w:nsid w:val="3D5F1AF1"/>
    <w:multiLevelType w:val="hybridMultilevel"/>
    <w:tmpl w:val="B0CABE4A"/>
    <w:lvl w:ilvl="0" w:tplc="5F3CFFA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4AE460F5"/>
    <w:multiLevelType w:val="hybridMultilevel"/>
    <w:tmpl w:val="4880B3F8"/>
    <w:lvl w:ilvl="0" w:tplc="822AF6A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515A4185"/>
    <w:multiLevelType w:val="hybridMultilevel"/>
    <w:tmpl w:val="B7E2FE6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15:restartNumberingAfterBreak="0">
    <w:nsid w:val="55E61583"/>
    <w:multiLevelType w:val="hybridMultilevel"/>
    <w:tmpl w:val="E2A6BD6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15:restartNumberingAfterBreak="0">
    <w:nsid w:val="56CD4405"/>
    <w:multiLevelType w:val="hybridMultilevel"/>
    <w:tmpl w:val="4BA43480"/>
    <w:lvl w:ilvl="0" w:tplc="7D7EF270">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76302C2"/>
    <w:multiLevelType w:val="hybridMultilevel"/>
    <w:tmpl w:val="F0A0AE58"/>
    <w:lvl w:ilvl="0" w:tplc="DBAA865A">
      <w:start w:val="1"/>
      <w:numFmt w:val="upperRoman"/>
      <w:lvlText w:val="%1."/>
      <w:lvlJc w:val="left"/>
      <w:pPr>
        <w:tabs>
          <w:tab w:val="num" w:pos="720"/>
        </w:tabs>
        <w:ind w:left="720" w:hanging="720"/>
      </w:pPr>
      <w:rPr>
        <w:rFonts w:hint="default"/>
      </w:rPr>
    </w:lvl>
    <w:lvl w:ilvl="1" w:tplc="4404E20C">
      <w:start w:val="1"/>
      <w:numFmt w:val="upperLetter"/>
      <w:lvlText w:val="%2."/>
      <w:lvlJc w:val="left"/>
      <w:pPr>
        <w:tabs>
          <w:tab w:val="num" w:pos="1440"/>
        </w:tabs>
        <w:ind w:left="1440" w:hanging="720"/>
      </w:pPr>
      <w:rPr>
        <w:rFonts w:hint="default"/>
      </w:rPr>
    </w:lvl>
    <w:lvl w:ilvl="2" w:tplc="75384A12">
      <w:start w:val="1"/>
      <w:numFmt w:val="decimal"/>
      <w:lvlText w:val="%3."/>
      <w:lvlJc w:val="left"/>
      <w:pPr>
        <w:tabs>
          <w:tab w:val="num" w:pos="2160"/>
        </w:tabs>
        <w:ind w:left="2160" w:hanging="720"/>
      </w:pPr>
      <w:rPr>
        <w:rFonts w:hint="default"/>
      </w:rPr>
    </w:lvl>
    <w:lvl w:ilvl="3" w:tplc="7EAC32BE">
      <w:start w:val="1"/>
      <w:numFmt w:val="lowerLetter"/>
      <w:lvlText w:val="%4."/>
      <w:lvlJc w:val="left"/>
      <w:pPr>
        <w:tabs>
          <w:tab w:val="num" w:pos="2880"/>
        </w:tabs>
        <w:ind w:left="2880" w:hanging="72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6AFF0547"/>
    <w:multiLevelType w:val="hybridMultilevel"/>
    <w:tmpl w:val="2702EC2A"/>
    <w:lvl w:ilvl="0" w:tplc="0409000F">
      <w:start w:val="1"/>
      <w:numFmt w:val="decimal"/>
      <w:lvlText w:val="%1."/>
      <w:lvlJc w:val="left"/>
      <w:pPr>
        <w:tabs>
          <w:tab w:val="num" w:pos="1361"/>
        </w:tabs>
        <w:ind w:left="1361" w:hanging="360"/>
      </w:pPr>
    </w:lvl>
    <w:lvl w:ilvl="1" w:tplc="04090019" w:tentative="1">
      <w:start w:val="1"/>
      <w:numFmt w:val="lowerLetter"/>
      <w:lvlText w:val="%2."/>
      <w:lvlJc w:val="left"/>
      <w:pPr>
        <w:tabs>
          <w:tab w:val="num" w:pos="2081"/>
        </w:tabs>
        <w:ind w:left="2081" w:hanging="360"/>
      </w:pPr>
    </w:lvl>
    <w:lvl w:ilvl="2" w:tplc="0409001B" w:tentative="1">
      <w:start w:val="1"/>
      <w:numFmt w:val="lowerRoman"/>
      <w:lvlText w:val="%3."/>
      <w:lvlJc w:val="right"/>
      <w:pPr>
        <w:tabs>
          <w:tab w:val="num" w:pos="2801"/>
        </w:tabs>
        <w:ind w:left="2801" w:hanging="180"/>
      </w:pPr>
    </w:lvl>
    <w:lvl w:ilvl="3" w:tplc="0409000F" w:tentative="1">
      <w:start w:val="1"/>
      <w:numFmt w:val="decimal"/>
      <w:lvlText w:val="%4."/>
      <w:lvlJc w:val="left"/>
      <w:pPr>
        <w:tabs>
          <w:tab w:val="num" w:pos="3521"/>
        </w:tabs>
        <w:ind w:left="3521" w:hanging="360"/>
      </w:pPr>
    </w:lvl>
    <w:lvl w:ilvl="4" w:tplc="04090019" w:tentative="1">
      <w:start w:val="1"/>
      <w:numFmt w:val="lowerLetter"/>
      <w:lvlText w:val="%5."/>
      <w:lvlJc w:val="left"/>
      <w:pPr>
        <w:tabs>
          <w:tab w:val="num" w:pos="4241"/>
        </w:tabs>
        <w:ind w:left="4241" w:hanging="360"/>
      </w:pPr>
    </w:lvl>
    <w:lvl w:ilvl="5" w:tplc="0409001B" w:tentative="1">
      <w:start w:val="1"/>
      <w:numFmt w:val="lowerRoman"/>
      <w:lvlText w:val="%6."/>
      <w:lvlJc w:val="right"/>
      <w:pPr>
        <w:tabs>
          <w:tab w:val="num" w:pos="4961"/>
        </w:tabs>
        <w:ind w:left="4961" w:hanging="180"/>
      </w:pPr>
    </w:lvl>
    <w:lvl w:ilvl="6" w:tplc="0409000F" w:tentative="1">
      <w:start w:val="1"/>
      <w:numFmt w:val="decimal"/>
      <w:lvlText w:val="%7."/>
      <w:lvlJc w:val="left"/>
      <w:pPr>
        <w:tabs>
          <w:tab w:val="num" w:pos="5681"/>
        </w:tabs>
        <w:ind w:left="5681" w:hanging="360"/>
      </w:pPr>
    </w:lvl>
    <w:lvl w:ilvl="7" w:tplc="04090019" w:tentative="1">
      <w:start w:val="1"/>
      <w:numFmt w:val="lowerLetter"/>
      <w:lvlText w:val="%8."/>
      <w:lvlJc w:val="left"/>
      <w:pPr>
        <w:tabs>
          <w:tab w:val="num" w:pos="6401"/>
        </w:tabs>
        <w:ind w:left="6401" w:hanging="360"/>
      </w:pPr>
    </w:lvl>
    <w:lvl w:ilvl="8" w:tplc="0409001B" w:tentative="1">
      <w:start w:val="1"/>
      <w:numFmt w:val="lowerRoman"/>
      <w:lvlText w:val="%9."/>
      <w:lvlJc w:val="right"/>
      <w:pPr>
        <w:tabs>
          <w:tab w:val="num" w:pos="7121"/>
        </w:tabs>
        <w:ind w:left="7121" w:hanging="180"/>
      </w:pPr>
    </w:lvl>
  </w:abstractNum>
  <w:num w:numId="1">
    <w:abstractNumId w:val="10"/>
  </w:num>
  <w:num w:numId="2">
    <w:abstractNumId w:val="9"/>
  </w:num>
  <w:num w:numId="3">
    <w:abstractNumId w:val="5"/>
  </w:num>
  <w:num w:numId="4">
    <w:abstractNumId w:val="6"/>
  </w:num>
  <w:num w:numId="5">
    <w:abstractNumId w:val="0"/>
  </w:num>
  <w:num w:numId="6">
    <w:abstractNumId w:val="2"/>
  </w:num>
  <w:num w:numId="7">
    <w:abstractNumId w:val="7"/>
  </w:num>
  <w:num w:numId="8">
    <w:abstractNumId w:val="1"/>
  </w:num>
  <w:num w:numId="9">
    <w:abstractNumId w:val="3"/>
  </w:num>
  <w:num w:numId="10">
    <w:abstractNumId w:val="8"/>
  </w:num>
  <w:num w:numId="11">
    <w:abstractNumId w:val="11"/>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9EA"/>
    <w:rsid w:val="000026D3"/>
    <w:rsid w:val="00020600"/>
    <w:rsid w:val="00025068"/>
    <w:rsid w:val="000305CC"/>
    <w:rsid w:val="00031ACD"/>
    <w:rsid w:val="00037A3B"/>
    <w:rsid w:val="00040985"/>
    <w:rsid w:val="00041125"/>
    <w:rsid w:val="00046212"/>
    <w:rsid w:val="000506C3"/>
    <w:rsid w:val="00050916"/>
    <w:rsid w:val="00052441"/>
    <w:rsid w:val="000535B6"/>
    <w:rsid w:val="00056DE3"/>
    <w:rsid w:val="00057A0B"/>
    <w:rsid w:val="00063172"/>
    <w:rsid w:val="00063DDB"/>
    <w:rsid w:val="00064AB6"/>
    <w:rsid w:val="00065EED"/>
    <w:rsid w:val="000661F4"/>
    <w:rsid w:val="00070EEC"/>
    <w:rsid w:val="000713FC"/>
    <w:rsid w:val="00072A9F"/>
    <w:rsid w:val="000774FF"/>
    <w:rsid w:val="000808F0"/>
    <w:rsid w:val="00084053"/>
    <w:rsid w:val="000934E4"/>
    <w:rsid w:val="000944DD"/>
    <w:rsid w:val="000970D0"/>
    <w:rsid w:val="000A0029"/>
    <w:rsid w:val="000A569F"/>
    <w:rsid w:val="000B1269"/>
    <w:rsid w:val="000B575D"/>
    <w:rsid w:val="000C26B1"/>
    <w:rsid w:val="000C57A6"/>
    <w:rsid w:val="000C57F9"/>
    <w:rsid w:val="000C5CD4"/>
    <w:rsid w:val="000C7E13"/>
    <w:rsid w:val="000D2BDB"/>
    <w:rsid w:val="000D3063"/>
    <w:rsid w:val="000D5B83"/>
    <w:rsid w:val="000D5FA0"/>
    <w:rsid w:val="000E50DB"/>
    <w:rsid w:val="000E6C31"/>
    <w:rsid w:val="000F2E51"/>
    <w:rsid w:val="000F5231"/>
    <w:rsid w:val="000F5CF5"/>
    <w:rsid w:val="0010232D"/>
    <w:rsid w:val="00110F0E"/>
    <w:rsid w:val="00112255"/>
    <w:rsid w:val="00112F0D"/>
    <w:rsid w:val="00114373"/>
    <w:rsid w:val="00116D74"/>
    <w:rsid w:val="00120174"/>
    <w:rsid w:val="00122E06"/>
    <w:rsid w:val="00123481"/>
    <w:rsid w:val="0012676E"/>
    <w:rsid w:val="0012682B"/>
    <w:rsid w:val="001279E3"/>
    <w:rsid w:val="00130DFA"/>
    <w:rsid w:val="001329D2"/>
    <w:rsid w:val="00132A88"/>
    <w:rsid w:val="001405FE"/>
    <w:rsid w:val="00141A4B"/>
    <w:rsid w:val="001433F2"/>
    <w:rsid w:val="00144560"/>
    <w:rsid w:val="001453D0"/>
    <w:rsid w:val="001519F8"/>
    <w:rsid w:val="00152681"/>
    <w:rsid w:val="00164A1E"/>
    <w:rsid w:val="00164B48"/>
    <w:rsid w:val="001723D3"/>
    <w:rsid w:val="00180CE7"/>
    <w:rsid w:val="0018416B"/>
    <w:rsid w:val="00185B76"/>
    <w:rsid w:val="00190F64"/>
    <w:rsid w:val="00196366"/>
    <w:rsid w:val="0019658A"/>
    <w:rsid w:val="001A1E75"/>
    <w:rsid w:val="001A243F"/>
    <w:rsid w:val="001A457D"/>
    <w:rsid w:val="001A54A7"/>
    <w:rsid w:val="001B0F48"/>
    <w:rsid w:val="001B0FC9"/>
    <w:rsid w:val="001B1230"/>
    <w:rsid w:val="001B22E3"/>
    <w:rsid w:val="001B66FC"/>
    <w:rsid w:val="001B7C85"/>
    <w:rsid w:val="001C46ED"/>
    <w:rsid w:val="001D3093"/>
    <w:rsid w:val="001D31FB"/>
    <w:rsid w:val="001D5319"/>
    <w:rsid w:val="001D6A5B"/>
    <w:rsid w:val="001D78E5"/>
    <w:rsid w:val="001E05F2"/>
    <w:rsid w:val="001E13DC"/>
    <w:rsid w:val="001F065F"/>
    <w:rsid w:val="001F2380"/>
    <w:rsid w:val="001F2976"/>
    <w:rsid w:val="001F5D16"/>
    <w:rsid w:val="001F7FDF"/>
    <w:rsid w:val="00202D3B"/>
    <w:rsid w:val="0020306A"/>
    <w:rsid w:val="00204471"/>
    <w:rsid w:val="00204CB3"/>
    <w:rsid w:val="0020537D"/>
    <w:rsid w:val="00206B57"/>
    <w:rsid w:val="00207DBA"/>
    <w:rsid w:val="0021004B"/>
    <w:rsid w:val="00213A28"/>
    <w:rsid w:val="002226B0"/>
    <w:rsid w:val="00222901"/>
    <w:rsid w:val="00226754"/>
    <w:rsid w:val="002275EE"/>
    <w:rsid w:val="00230949"/>
    <w:rsid w:val="00231B3A"/>
    <w:rsid w:val="002328EF"/>
    <w:rsid w:val="00235314"/>
    <w:rsid w:val="00235C2F"/>
    <w:rsid w:val="00243EE1"/>
    <w:rsid w:val="00245F01"/>
    <w:rsid w:val="002460A5"/>
    <w:rsid w:val="00246B93"/>
    <w:rsid w:val="00247459"/>
    <w:rsid w:val="0024781D"/>
    <w:rsid w:val="002520F4"/>
    <w:rsid w:val="002551CF"/>
    <w:rsid w:val="00257F5C"/>
    <w:rsid w:val="002612CE"/>
    <w:rsid w:val="002627B1"/>
    <w:rsid w:val="002652BF"/>
    <w:rsid w:val="00266D10"/>
    <w:rsid w:val="00267D8C"/>
    <w:rsid w:val="00280614"/>
    <w:rsid w:val="00284B7F"/>
    <w:rsid w:val="0029061E"/>
    <w:rsid w:val="00297D2C"/>
    <w:rsid w:val="00297F30"/>
    <w:rsid w:val="002A1709"/>
    <w:rsid w:val="002A197B"/>
    <w:rsid w:val="002A213C"/>
    <w:rsid w:val="002A2AE0"/>
    <w:rsid w:val="002A4309"/>
    <w:rsid w:val="002B06E4"/>
    <w:rsid w:val="002B12E7"/>
    <w:rsid w:val="002B1371"/>
    <w:rsid w:val="002C2559"/>
    <w:rsid w:val="002C3B12"/>
    <w:rsid w:val="002C79A1"/>
    <w:rsid w:val="002D1C2C"/>
    <w:rsid w:val="002D37F4"/>
    <w:rsid w:val="002D3EA0"/>
    <w:rsid w:val="002D4246"/>
    <w:rsid w:val="002D5E89"/>
    <w:rsid w:val="002E0E1F"/>
    <w:rsid w:val="002E1F4E"/>
    <w:rsid w:val="002E7507"/>
    <w:rsid w:val="002F22EE"/>
    <w:rsid w:val="002F3281"/>
    <w:rsid w:val="002F6AE1"/>
    <w:rsid w:val="003048C1"/>
    <w:rsid w:val="00311EEF"/>
    <w:rsid w:val="00316B5E"/>
    <w:rsid w:val="00316D82"/>
    <w:rsid w:val="00321C74"/>
    <w:rsid w:val="00323F8F"/>
    <w:rsid w:val="003262C2"/>
    <w:rsid w:val="0033204C"/>
    <w:rsid w:val="00336B5F"/>
    <w:rsid w:val="0034038D"/>
    <w:rsid w:val="0034690F"/>
    <w:rsid w:val="00346F84"/>
    <w:rsid w:val="00347EB0"/>
    <w:rsid w:val="00353164"/>
    <w:rsid w:val="00354189"/>
    <w:rsid w:val="00357ED8"/>
    <w:rsid w:val="0036044B"/>
    <w:rsid w:val="00365F28"/>
    <w:rsid w:val="00370E2E"/>
    <w:rsid w:val="00371064"/>
    <w:rsid w:val="003732BE"/>
    <w:rsid w:val="00373625"/>
    <w:rsid w:val="00376771"/>
    <w:rsid w:val="00383D5D"/>
    <w:rsid w:val="00384D3D"/>
    <w:rsid w:val="003866E0"/>
    <w:rsid w:val="00393C61"/>
    <w:rsid w:val="00393FDB"/>
    <w:rsid w:val="003A49C3"/>
    <w:rsid w:val="003A59EF"/>
    <w:rsid w:val="003A61DD"/>
    <w:rsid w:val="003A65FA"/>
    <w:rsid w:val="003A6DAC"/>
    <w:rsid w:val="003A733A"/>
    <w:rsid w:val="003B3EDB"/>
    <w:rsid w:val="003B6B1C"/>
    <w:rsid w:val="003C0081"/>
    <w:rsid w:val="003C719D"/>
    <w:rsid w:val="003D24E2"/>
    <w:rsid w:val="003D6167"/>
    <w:rsid w:val="003E02A2"/>
    <w:rsid w:val="003E06F2"/>
    <w:rsid w:val="003E1A64"/>
    <w:rsid w:val="003E2741"/>
    <w:rsid w:val="003E43C4"/>
    <w:rsid w:val="003E45FD"/>
    <w:rsid w:val="003E48DF"/>
    <w:rsid w:val="003E541B"/>
    <w:rsid w:val="003E730F"/>
    <w:rsid w:val="003F1195"/>
    <w:rsid w:val="003F62BC"/>
    <w:rsid w:val="003F66AD"/>
    <w:rsid w:val="003F6BE6"/>
    <w:rsid w:val="003F78B7"/>
    <w:rsid w:val="004026D3"/>
    <w:rsid w:val="0040799B"/>
    <w:rsid w:val="00413F78"/>
    <w:rsid w:val="00415DC3"/>
    <w:rsid w:val="004208C0"/>
    <w:rsid w:val="00420AD9"/>
    <w:rsid w:val="004232B8"/>
    <w:rsid w:val="00424E3B"/>
    <w:rsid w:val="004254EA"/>
    <w:rsid w:val="00430CF6"/>
    <w:rsid w:val="0043280F"/>
    <w:rsid w:val="00442E30"/>
    <w:rsid w:val="00447624"/>
    <w:rsid w:val="00457A8F"/>
    <w:rsid w:val="0046059F"/>
    <w:rsid w:val="0046208C"/>
    <w:rsid w:val="0046618B"/>
    <w:rsid w:val="00473922"/>
    <w:rsid w:val="00481855"/>
    <w:rsid w:val="00482025"/>
    <w:rsid w:val="00484846"/>
    <w:rsid w:val="00485F95"/>
    <w:rsid w:val="00486BC8"/>
    <w:rsid w:val="00486C82"/>
    <w:rsid w:val="00487F3A"/>
    <w:rsid w:val="004934DA"/>
    <w:rsid w:val="004A0CB2"/>
    <w:rsid w:val="004A5EA3"/>
    <w:rsid w:val="004A74C2"/>
    <w:rsid w:val="004B192C"/>
    <w:rsid w:val="004B20B2"/>
    <w:rsid w:val="004B54A9"/>
    <w:rsid w:val="004B5F10"/>
    <w:rsid w:val="004C0C4D"/>
    <w:rsid w:val="004C0C96"/>
    <w:rsid w:val="004C1A28"/>
    <w:rsid w:val="004C1B5D"/>
    <w:rsid w:val="004C1B94"/>
    <w:rsid w:val="004C2D26"/>
    <w:rsid w:val="004C556A"/>
    <w:rsid w:val="004C7C24"/>
    <w:rsid w:val="004D29F0"/>
    <w:rsid w:val="004D45FA"/>
    <w:rsid w:val="004D51ED"/>
    <w:rsid w:val="004E0806"/>
    <w:rsid w:val="004E19B6"/>
    <w:rsid w:val="004F1072"/>
    <w:rsid w:val="004F28A0"/>
    <w:rsid w:val="004F3859"/>
    <w:rsid w:val="00505DFB"/>
    <w:rsid w:val="00511440"/>
    <w:rsid w:val="005130F8"/>
    <w:rsid w:val="00513E13"/>
    <w:rsid w:val="00523270"/>
    <w:rsid w:val="00525456"/>
    <w:rsid w:val="005271EA"/>
    <w:rsid w:val="005301B4"/>
    <w:rsid w:val="00531B77"/>
    <w:rsid w:val="00532A4D"/>
    <w:rsid w:val="00532E01"/>
    <w:rsid w:val="0053384D"/>
    <w:rsid w:val="005362C5"/>
    <w:rsid w:val="005406A8"/>
    <w:rsid w:val="00540A63"/>
    <w:rsid w:val="00541792"/>
    <w:rsid w:val="00543CDA"/>
    <w:rsid w:val="005449C3"/>
    <w:rsid w:val="00551032"/>
    <w:rsid w:val="00551C1D"/>
    <w:rsid w:val="00552896"/>
    <w:rsid w:val="00556988"/>
    <w:rsid w:val="00557039"/>
    <w:rsid w:val="00557C91"/>
    <w:rsid w:val="00561DB8"/>
    <w:rsid w:val="00566209"/>
    <w:rsid w:val="00566439"/>
    <w:rsid w:val="00567C7C"/>
    <w:rsid w:val="00567E7A"/>
    <w:rsid w:val="005715F4"/>
    <w:rsid w:val="00572A3D"/>
    <w:rsid w:val="005731AA"/>
    <w:rsid w:val="00573D29"/>
    <w:rsid w:val="00574F00"/>
    <w:rsid w:val="005763D7"/>
    <w:rsid w:val="0058000D"/>
    <w:rsid w:val="005832C4"/>
    <w:rsid w:val="005853BD"/>
    <w:rsid w:val="0058632C"/>
    <w:rsid w:val="00586BD2"/>
    <w:rsid w:val="00586D39"/>
    <w:rsid w:val="00596DB7"/>
    <w:rsid w:val="005A45B4"/>
    <w:rsid w:val="005A5782"/>
    <w:rsid w:val="005A5C66"/>
    <w:rsid w:val="005A5E16"/>
    <w:rsid w:val="005A77BE"/>
    <w:rsid w:val="005A7CAF"/>
    <w:rsid w:val="005B487C"/>
    <w:rsid w:val="005B55C8"/>
    <w:rsid w:val="005B7B12"/>
    <w:rsid w:val="005E20A6"/>
    <w:rsid w:val="005E4B33"/>
    <w:rsid w:val="005E7E30"/>
    <w:rsid w:val="005F01BE"/>
    <w:rsid w:val="005F0C5D"/>
    <w:rsid w:val="005F0ECB"/>
    <w:rsid w:val="005F1CAF"/>
    <w:rsid w:val="005F599E"/>
    <w:rsid w:val="005F688E"/>
    <w:rsid w:val="005F6CA2"/>
    <w:rsid w:val="0060633A"/>
    <w:rsid w:val="00610D66"/>
    <w:rsid w:val="00612828"/>
    <w:rsid w:val="00612F7E"/>
    <w:rsid w:val="00614CB5"/>
    <w:rsid w:val="00623C37"/>
    <w:rsid w:val="00626597"/>
    <w:rsid w:val="0062701B"/>
    <w:rsid w:val="00631A59"/>
    <w:rsid w:val="00633D39"/>
    <w:rsid w:val="006535C8"/>
    <w:rsid w:val="006553E2"/>
    <w:rsid w:val="00656F50"/>
    <w:rsid w:val="00662563"/>
    <w:rsid w:val="0066684C"/>
    <w:rsid w:val="00673DB5"/>
    <w:rsid w:val="006771BC"/>
    <w:rsid w:val="00677556"/>
    <w:rsid w:val="00684AC2"/>
    <w:rsid w:val="0068511B"/>
    <w:rsid w:val="00685934"/>
    <w:rsid w:val="0069317B"/>
    <w:rsid w:val="006936BD"/>
    <w:rsid w:val="00694CDB"/>
    <w:rsid w:val="00696017"/>
    <w:rsid w:val="006A186F"/>
    <w:rsid w:val="006A32D6"/>
    <w:rsid w:val="006B3A18"/>
    <w:rsid w:val="006B5377"/>
    <w:rsid w:val="006B5E4B"/>
    <w:rsid w:val="006B6248"/>
    <w:rsid w:val="006C789E"/>
    <w:rsid w:val="006D00F3"/>
    <w:rsid w:val="006D21F2"/>
    <w:rsid w:val="006D2F07"/>
    <w:rsid w:val="006D405C"/>
    <w:rsid w:val="006E0EE7"/>
    <w:rsid w:val="006E70B8"/>
    <w:rsid w:val="006F1B27"/>
    <w:rsid w:val="006F42B7"/>
    <w:rsid w:val="006F5FC4"/>
    <w:rsid w:val="006F718A"/>
    <w:rsid w:val="006F7327"/>
    <w:rsid w:val="00706A98"/>
    <w:rsid w:val="00707473"/>
    <w:rsid w:val="00712AC5"/>
    <w:rsid w:val="0071568C"/>
    <w:rsid w:val="007158FF"/>
    <w:rsid w:val="007163CB"/>
    <w:rsid w:val="0072094C"/>
    <w:rsid w:val="0072541A"/>
    <w:rsid w:val="007274BA"/>
    <w:rsid w:val="0073231F"/>
    <w:rsid w:val="0073275A"/>
    <w:rsid w:val="00735B47"/>
    <w:rsid w:val="00737E5A"/>
    <w:rsid w:val="00740304"/>
    <w:rsid w:val="00742E8C"/>
    <w:rsid w:val="00742ECF"/>
    <w:rsid w:val="00747BE4"/>
    <w:rsid w:val="007506AB"/>
    <w:rsid w:val="00750E8D"/>
    <w:rsid w:val="00751ADB"/>
    <w:rsid w:val="00753B98"/>
    <w:rsid w:val="0075524D"/>
    <w:rsid w:val="00764B90"/>
    <w:rsid w:val="00771EE9"/>
    <w:rsid w:val="00777583"/>
    <w:rsid w:val="0078555E"/>
    <w:rsid w:val="00785913"/>
    <w:rsid w:val="007868EE"/>
    <w:rsid w:val="00786A7C"/>
    <w:rsid w:val="007941A0"/>
    <w:rsid w:val="007946D0"/>
    <w:rsid w:val="00795176"/>
    <w:rsid w:val="007964CD"/>
    <w:rsid w:val="007A1999"/>
    <w:rsid w:val="007A1C55"/>
    <w:rsid w:val="007A22CE"/>
    <w:rsid w:val="007A7B73"/>
    <w:rsid w:val="007B1074"/>
    <w:rsid w:val="007B3B2D"/>
    <w:rsid w:val="007B4873"/>
    <w:rsid w:val="007B5B35"/>
    <w:rsid w:val="007C02EA"/>
    <w:rsid w:val="007C57AB"/>
    <w:rsid w:val="007C5F61"/>
    <w:rsid w:val="007D34AD"/>
    <w:rsid w:val="007E0015"/>
    <w:rsid w:val="007F3B44"/>
    <w:rsid w:val="007F50D4"/>
    <w:rsid w:val="0080188F"/>
    <w:rsid w:val="00801B8C"/>
    <w:rsid w:val="00806365"/>
    <w:rsid w:val="008070C3"/>
    <w:rsid w:val="008078D9"/>
    <w:rsid w:val="00807DF6"/>
    <w:rsid w:val="00816D57"/>
    <w:rsid w:val="00817B2A"/>
    <w:rsid w:val="00822D06"/>
    <w:rsid w:val="0082466E"/>
    <w:rsid w:val="00825FDF"/>
    <w:rsid w:val="00827BA1"/>
    <w:rsid w:val="008307D6"/>
    <w:rsid w:val="00831056"/>
    <w:rsid w:val="0083229F"/>
    <w:rsid w:val="00837C84"/>
    <w:rsid w:val="00840DFC"/>
    <w:rsid w:val="00844843"/>
    <w:rsid w:val="008512BC"/>
    <w:rsid w:val="008525C6"/>
    <w:rsid w:val="00854C7E"/>
    <w:rsid w:val="00861611"/>
    <w:rsid w:val="00861B26"/>
    <w:rsid w:val="00861DD3"/>
    <w:rsid w:val="00863EDA"/>
    <w:rsid w:val="00874803"/>
    <w:rsid w:val="00874C8A"/>
    <w:rsid w:val="00875FCE"/>
    <w:rsid w:val="008866E1"/>
    <w:rsid w:val="0089005A"/>
    <w:rsid w:val="00891A27"/>
    <w:rsid w:val="00891BF3"/>
    <w:rsid w:val="00896117"/>
    <w:rsid w:val="00896DB7"/>
    <w:rsid w:val="00896EF1"/>
    <w:rsid w:val="008A2E51"/>
    <w:rsid w:val="008A3170"/>
    <w:rsid w:val="008A3E1B"/>
    <w:rsid w:val="008A49F6"/>
    <w:rsid w:val="008B0948"/>
    <w:rsid w:val="008B3195"/>
    <w:rsid w:val="008C48DE"/>
    <w:rsid w:val="008C7BD3"/>
    <w:rsid w:val="008D57C3"/>
    <w:rsid w:val="008D61BF"/>
    <w:rsid w:val="008D7625"/>
    <w:rsid w:val="008E1DA5"/>
    <w:rsid w:val="008E51F2"/>
    <w:rsid w:val="008E690B"/>
    <w:rsid w:val="008E6B4D"/>
    <w:rsid w:val="008F22A5"/>
    <w:rsid w:val="008F2983"/>
    <w:rsid w:val="008F3703"/>
    <w:rsid w:val="008F4EE1"/>
    <w:rsid w:val="008F50AC"/>
    <w:rsid w:val="008F51C0"/>
    <w:rsid w:val="0090164C"/>
    <w:rsid w:val="00902C0A"/>
    <w:rsid w:val="00904C1B"/>
    <w:rsid w:val="009053B9"/>
    <w:rsid w:val="00906092"/>
    <w:rsid w:val="0091224A"/>
    <w:rsid w:val="0091288E"/>
    <w:rsid w:val="00912972"/>
    <w:rsid w:val="00912DBB"/>
    <w:rsid w:val="00914A54"/>
    <w:rsid w:val="00915490"/>
    <w:rsid w:val="00916E84"/>
    <w:rsid w:val="00922241"/>
    <w:rsid w:val="0092492F"/>
    <w:rsid w:val="009318CE"/>
    <w:rsid w:val="00933C7C"/>
    <w:rsid w:val="00934BEB"/>
    <w:rsid w:val="00960A6C"/>
    <w:rsid w:val="009612C2"/>
    <w:rsid w:val="009642B3"/>
    <w:rsid w:val="00966075"/>
    <w:rsid w:val="00966233"/>
    <w:rsid w:val="00966CE2"/>
    <w:rsid w:val="009679D2"/>
    <w:rsid w:val="009737BE"/>
    <w:rsid w:val="0097477A"/>
    <w:rsid w:val="00976450"/>
    <w:rsid w:val="00976BAB"/>
    <w:rsid w:val="00980135"/>
    <w:rsid w:val="0098139E"/>
    <w:rsid w:val="00981883"/>
    <w:rsid w:val="009825DF"/>
    <w:rsid w:val="00987053"/>
    <w:rsid w:val="009901A6"/>
    <w:rsid w:val="009961C0"/>
    <w:rsid w:val="009A3113"/>
    <w:rsid w:val="009B329D"/>
    <w:rsid w:val="009B453D"/>
    <w:rsid w:val="009B5C49"/>
    <w:rsid w:val="009B6227"/>
    <w:rsid w:val="009B65DC"/>
    <w:rsid w:val="009B7793"/>
    <w:rsid w:val="009C048B"/>
    <w:rsid w:val="009C05A1"/>
    <w:rsid w:val="009C16B8"/>
    <w:rsid w:val="009C1C7E"/>
    <w:rsid w:val="009C3D2C"/>
    <w:rsid w:val="009C42EB"/>
    <w:rsid w:val="009C5E35"/>
    <w:rsid w:val="009D49EA"/>
    <w:rsid w:val="009E07FA"/>
    <w:rsid w:val="009E1C8A"/>
    <w:rsid w:val="009E226D"/>
    <w:rsid w:val="009E35B1"/>
    <w:rsid w:val="009E697A"/>
    <w:rsid w:val="009E6EC5"/>
    <w:rsid w:val="009F7F6B"/>
    <w:rsid w:val="00A02F77"/>
    <w:rsid w:val="00A05957"/>
    <w:rsid w:val="00A1331D"/>
    <w:rsid w:val="00A14767"/>
    <w:rsid w:val="00A1697C"/>
    <w:rsid w:val="00A16B6E"/>
    <w:rsid w:val="00A2243A"/>
    <w:rsid w:val="00A229F1"/>
    <w:rsid w:val="00A26D33"/>
    <w:rsid w:val="00A329DB"/>
    <w:rsid w:val="00A367D0"/>
    <w:rsid w:val="00A36AAA"/>
    <w:rsid w:val="00A36DDC"/>
    <w:rsid w:val="00A430A5"/>
    <w:rsid w:val="00A4364E"/>
    <w:rsid w:val="00A43D96"/>
    <w:rsid w:val="00A503A5"/>
    <w:rsid w:val="00A533B9"/>
    <w:rsid w:val="00A54436"/>
    <w:rsid w:val="00A54452"/>
    <w:rsid w:val="00A6234E"/>
    <w:rsid w:val="00A632EF"/>
    <w:rsid w:val="00A6512C"/>
    <w:rsid w:val="00A73136"/>
    <w:rsid w:val="00A7524C"/>
    <w:rsid w:val="00A7689B"/>
    <w:rsid w:val="00A83231"/>
    <w:rsid w:val="00A83DD0"/>
    <w:rsid w:val="00A8433B"/>
    <w:rsid w:val="00A84833"/>
    <w:rsid w:val="00A84E60"/>
    <w:rsid w:val="00A86CF0"/>
    <w:rsid w:val="00A911E0"/>
    <w:rsid w:val="00A96449"/>
    <w:rsid w:val="00AA033B"/>
    <w:rsid w:val="00AA0A69"/>
    <w:rsid w:val="00AA1779"/>
    <w:rsid w:val="00AA5875"/>
    <w:rsid w:val="00AA64EC"/>
    <w:rsid w:val="00AA73FA"/>
    <w:rsid w:val="00AB0617"/>
    <w:rsid w:val="00AB3DA7"/>
    <w:rsid w:val="00AB703A"/>
    <w:rsid w:val="00AC61F8"/>
    <w:rsid w:val="00AD15F4"/>
    <w:rsid w:val="00AD2763"/>
    <w:rsid w:val="00AD5E95"/>
    <w:rsid w:val="00AE2B3C"/>
    <w:rsid w:val="00AE6E16"/>
    <w:rsid w:val="00AF283E"/>
    <w:rsid w:val="00B014DA"/>
    <w:rsid w:val="00B02F12"/>
    <w:rsid w:val="00B107BA"/>
    <w:rsid w:val="00B11EFA"/>
    <w:rsid w:val="00B14971"/>
    <w:rsid w:val="00B15F03"/>
    <w:rsid w:val="00B20C1E"/>
    <w:rsid w:val="00B3166D"/>
    <w:rsid w:val="00B3368C"/>
    <w:rsid w:val="00B3656C"/>
    <w:rsid w:val="00B370A2"/>
    <w:rsid w:val="00B43244"/>
    <w:rsid w:val="00B44E07"/>
    <w:rsid w:val="00B52217"/>
    <w:rsid w:val="00B52B26"/>
    <w:rsid w:val="00B54B06"/>
    <w:rsid w:val="00B556E2"/>
    <w:rsid w:val="00B56B76"/>
    <w:rsid w:val="00B614CE"/>
    <w:rsid w:val="00B64830"/>
    <w:rsid w:val="00B66176"/>
    <w:rsid w:val="00B66263"/>
    <w:rsid w:val="00B704B2"/>
    <w:rsid w:val="00B70E43"/>
    <w:rsid w:val="00B77AAA"/>
    <w:rsid w:val="00B8107F"/>
    <w:rsid w:val="00B81519"/>
    <w:rsid w:val="00B832BA"/>
    <w:rsid w:val="00B836DE"/>
    <w:rsid w:val="00B87A6B"/>
    <w:rsid w:val="00B87A7D"/>
    <w:rsid w:val="00B90E21"/>
    <w:rsid w:val="00B93A7B"/>
    <w:rsid w:val="00B93D78"/>
    <w:rsid w:val="00B961A3"/>
    <w:rsid w:val="00B97EA5"/>
    <w:rsid w:val="00BA00F6"/>
    <w:rsid w:val="00BA11B2"/>
    <w:rsid w:val="00BA7F67"/>
    <w:rsid w:val="00BB0FDE"/>
    <w:rsid w:val="00BB1C2C"/>
    <w:rsid w:val="00BB296B"/>
    <w:rsid w:val="00BB5A3A"/>
    <w:rsid w:val="00BB7D44"/>
    <w:rsid w:val="00BC5693"/>
    <w:rsid w:val="00BD2B53"/>
    <w:rsid w:val="00BD3FBA"/>
    <w:rsid w:val="00BD5D30"/>
    <w:rsid w:val="00BD6D89"/>
    <w:rsid w:val="00BD7B36"/>
    <w:rsid w:val="00BE1205"/>
    <w:rsid w:val="00BE751D"/>
    <w:rsid w:val="00BF2E2D"/>
    <w:rsid w:val="00BF2FEB"/>
    <w:rsid w:val="00BF3722"/>
    <w:rsid w:val="00BF390F"/>
    <w:rsid w:val="00BF4D15"/>
    <w:rsid w:val="00C001AD"/>
    <w:rsid w:val="00C0081D"/>
    <w:rsid w:val="00C00FA4"/>
    <w:rsid w:val="00C03A19"/>
    <w:rsid w:val="00C044BE"/>
    <w:rsid w:val="00C06A70"/>
    <w:rsid w:val="00C06F2D"/>
    <w:rsid w:val="00C134B1"/>
    <w:rsid w:val="00C1479C"/>
    <w:rsid w:val="00C20871"/>
    <w:rsid w:val="00C22FC7"/>
    <w:rsid w:val="00C238A1"/>
    <w:rsid w:val="00C24D7A"/>
    <w:rsid w:val="00C26396"/>
    <w:rsid w:val="00C3326A"/>
    <w:rsid w:val="00C401E4"/>
    <w:rsid w:val="00C52B49"/>
    <w:rsid w:val="00C53FAF"/>
    <w:rsid w:val="00C54886"/>
    <w:rsid w:val="00C5498D"/>
    <w:rsid w:val="00C56E92"/>
    <w:rsid w:val="00C609EC"/>
    <w:rsid w:val="00C62840"/>
    <w:rsid w:val="00C657C1"/>
    <w:rsid w:val="00C719DE"/>
    <w:rsid w:val="00C73FBC"/>
    <w:rsid w:val="00C77874"/>
    <w:rsid w:val="00C80E61"/>
    <w:rsid w:val="00C8248D"/>
    <w:rsid w:val="00C8524E"/>
    <w:rsid w:val="00C85926"/>
    <w:rsid w:val="00C86C5A"/>
    <w:rsid w:val="00C87A4A"/>
    <w:rsid w:val="00C9600F"/>
    <w:rsid w:val="00C97AAA"/>
    <w:rsid w:val="00CB01C8"/>
    <w:rsid w:val="00CB1008"/>
    <w:rsid w:val="00CB1260"/>
    <w:rsid w:val="00CB2B3F"/>
    <w:rsid w:val="00CB6676"/>
    <w:rsid w:val="00CB740C"/>
    <w:rsid w:val="00CC1CBB"/>
    <w:rsid w:val="00CC4405"/>
    <w:rsid w:val="00CD13E7"/>
    <w:rsid w:val="00CD35AC"/>
    <w:rsid w:val="00CD405F"/>
    <w:rsid w:val="00CD619B"/>
    <w:rsid w:val="00CE20B9"/>
    <w:rsid w:val="00CE6034"/>
    <w:rsid w:val="00CE7C67"/>
    <w:rsid w:val="00CF1AFB"/>
    <w:rsid w:val="00CF2CC9"/>
    <w:rsid w:val="00CF6686"/>
    <w:rsid w:val="00D012ED"/>
    <w:rsid w:val="00D024F4"/>
    <w:rsid w:val="00D03EF8"/>
    <w:rsid w:val="00D03F07"/>
    <w:rsid w:val="00D05ECD"/>
    <w:rsid w:val="00D06058"/>
    <w:rsid w:val="00D13156"/>
    <w:rsid w:val="00D14779"/>
    <w:rsid w:val="00D2103F"/>
    <w:rsid w:val="00D22645"/>
    <w:rsid w:val="00D244A1"/>
    <w:rsid w:val="00D24AFA"/>
    <w:rsid w:val="00D24B8A"/>
    <w:rsid w:val="00D274A4"/>
    <w:rsid w:val="00D27A53"/>
    <w:rsid w:val="00D362D3"/>
    <w:rsid w:val="00D4144F"/>
    <w:rsid w:val="00D4236B"/>
    <w:rsid w:val="00D47D0F"/>
    <w:rsid w:val="00D50278"/>
    <w:rsid w:val="00D526C7"/>
    <w:rsid w:val="00D55986"/>
    <w:rsid w:val="00D56119"/>
    <w:rsid w:val="00D57BE9"/>
    <w:rsid w:val="00D57CA9"/>
    <w:rsid w:val="00D66F52"/>
    <w:rsid w:val="00D71176"/>
    <w:rsid w:val="00D72523"/>
    <w:rsid w:val="00D72593"/>
    <w:rsid w:val="00D74217"/>
    <w:rsid w:val="00D76462"/>
    <w:rsid w:val="00D8245D"/>
    <w:rsid w:val="00D839C7"/>
    <w:rsid w:val="00D8617E"/>
    <w:rsid w:val="00D865F3"/>
    <w:rsid w:val="00D87FCA"/>
    <w:rsid w:val="00D906B7"/>
    <w:rsid w:val="00D91448"/>
    <w:rsid w:val="00D91BD6"/>
    <w:rsid w:val="00DA0990"/>
    <w:rsid w:val="00DA0B70"/>
    <w:rsid w:val="00DA174A"/>
    <w:rsid w:val="00DA50BA"/>
    <w:rsid w:val="00DA6315"/>
    <w:rsid w:val="00DB5312"/>
    <w:rsid w:val="00DB73EB"/>
    <w:rsid w:val="00DC2524"/>
    <w:rsid w:val="00DC35CB"/>
    <w:rsid w:val="00DC4636"/>
    <w:rsid w:val="00DC6642"/>
    <w:rsid w:val="00DD0A0D"/>
    <w:rsid w:val="00DD39CD"/>
    <w:rsid w:val="00DE3CFF"/>
    <w:rsid w:val="00DE4FAC"/>
    <w:rsid w:val="00DE56F4"/>
    <w:rsid w:val="00DE6325"/>
    <w:rsid w:val="00DE6CA9"/>
    <w:rsid w:val="00DF0298"/>
    <w:rsid w:val="00DF0EDA"/>
    <w:rsid w:val="00DF6016"/>
    <w:rsid w:val="00E03C5C"/>
    <w:rsid w:val="00E0620A"/>
    <w:rsid w:val="00E06AE9"/>
    <w:rsid w:val="00E110DE"/>
    <w:rsid w:val="00E13933"/>
    <w:rsid w:val="00E15D56"/>
    <w:rsid w:val="00E174B2"/>
    <w:rsid w:val="00E20429"/>
    <w:rsid w:val="00E21267"/>
    <w:rsid w:val="00E218EA"/>
    <w:rsid w:val="00E3025D"/>
    <w:rsid w:val="00E30AAF"/>
    <w:rsid w:val="00E31347"/>
    <w:rsid w:val="00E41CB1"/>
    <w:rsid w:val="00E44FC9"/>
    <w:rsid w:val="00E46351"/>
    <w:rsid w:val="00E46BA6"/>
    <w:rsid w:val="00E50B76"/>
    <w:rsid w:val="00E554FE"/>
    <w:rsid w:val="00E57DC7"/>
    <w:rsid w:val="00E61A77"/>
    <w:rsid w:val="00E64EDF"/>
    <w:rsid w:val="00E73AF2"/>
    <w:rsid w:val="00E74E5F"/>
    <w:rsid w:val="00E75005"/>
    <w:rsid w:val="00E7611E"/>
    <w:rsid w:val="00E800A9"/>
    <w:rsid w:val="00E812E9"/>
    <w:rsid w:val="00E861E7"/>
    <w:rsid w:val="00E86C8A"/>
    <w:rsid w:val="00E8788D"/>
    <w:rsid w:val="00E908D0"/>
    <w:rsid w:val="00E944BF"/>
    <w:rsid w:val="00E95E37"/>
    <w:rsid w:val="00E961DA"/>
    <w:rsid w:val="00EA257D"/>
    <w:rsid w:val="00EA4696"/>
    <w:rsid w:val="00EA6C33"/>
    <w:rsid w:val="00EA7474"/>
    <w:rsid w:val="00EA7F73"/>
    <w:rsid w:val="00EB185D"/>
    <w:rsid w:val="00EB6733"/>
    <w:rsid w:val="00EC0F59"/>
    <w:rsid w:val="00EC3AC1"/>
    <w:rsid w:val="00ED108D"/>
    <w:rsid w:val="00EE004D"/>
    <w:rsid w:val="00EE7A40"/>
    <w:rsid w:val="00EF0D8E"/>
    <w:rsid w:val="00EF6029"/>
    <w:rsid w:val="00EF69EC"/>
    <w:rsid w:val="00F01576"/>
    <w:rsid w:val="00F03813"/>
    <w:rsid w:val="00F10995"/>
    <w:rsid w:val="00F1160A"/>
    <w:rsid w:val="00F13DE6"/>
    <w:rsid w:val="00F14DCE"/>
    <w:rsid w:val="00F33510"/>
    <w:rsid w:val="00F3738B"/>
    <w:rsid w:val="00F45862"/>
    <w:rsid w:val="00F45C32"/>
    <w:rsid w:val="00F467B1"/>
    <w:rsid w:val="00F5240D"/>
    <w:rsid w:val="00F5408D"/>
    <w:rsid w:val="00F56B36"/>
    <w:rsid w:val="00F56D61"/>
    <w:rsid w:val="00F56DF8"/>
    <w:rsid w:val="00F56EE1"/>
    <w:rsid w:val="00F60C75"/>
    <w:rsid w:val="00F60F44"/>
    <w:rsid w:val="00F64CD9"/>
    <w:rsid w:val="00F762AE"/>
    <w:rsid w:val="00F8075E"/>
    <w:rsid w:val="00F83FA7"/>
    <w:rsid w:val="00F93249"/>
    <w:rsid w:val="00F93A8F"/>
    <w:rsid w:val="00F9731E"/>
    <w:rsid w:val="00FA3C80"/>
    <w:rsid w:val="00FA58AF"/>
    <w:rsid w:val="00FA5CB7"/>
    <w:rsid w:val="00FB3C11"/>
    <w:rsid w:val="00FC1715"/>
    <w:rsid w:val="00FC2790"/>
    <w:rsid w:val="00FC41D4"/>
    <w:rsid w:val="00FC6955"/>
    <w:rsid w:val="00FD3354"/>
    <w:rsid w:val="00FD6C70"/>
    <w:rsid w:val="00FE32FF"/>
    <w:rsid w:val="00FE4176"/>
    <w:rsid w:val="00FF3FAD"/>
    <w:rsid w:val="00FF45E5"/>
    <w:rsid w:val="00FF6FF4"/>
    <w:rsid w:val="00FF7A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hapeDefaults>
    <o:shapedefaults v:ext="edit" spidmax="2050"/>
    <o:shapelayout v:ext="edit">
      <o:idmap v:ext="edit" data="2"/>
    </o:shapelayout>
  </w:shapeDefaults>
  <w:decimalSymbol w:val="."/>
  <w:listSeparator w:val=","/>
  <w14:docId w14:val="6FCC00AC"/>
  <w15:docId w15:val="{BE2746E5-907B-49E4-99F8-31E8E8235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sz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Title">
    <w:name w:val="Title"/>
    <w:basedOn w:val="Normal"/>
    <w:qFormat/>
    <w:pPr>
      <w:jc w:val="center"/>
    </w:pPr>
    <w:rPr>
      <w:b/>
      <w:bCs/>
    </w:rPr>
  </w:style>
  <w:style w:type="paragraph" w:styleId="Subtitle">
    <w:name w:val="Subtitle"/>
    <w:basedOn w:val="Normal"/>
    <w:qFormat/>
    <w:pPr>
      <w:jc w:val="center"/>
    </w:pPr>
    <w:rPr>
      <w:rFonts w:ascii="Copperplate Gothic Bold" w:hAnsi="Copperplate Gothic Bold"/>
      <w:b/>
      <w:bCs/>
      <w:sz w:val="28"/>
      <w:u w:val="single"/>
    </w:rPr>
  </w:style>
  <w:style w:type="paragraph" w:styleId="FootnoteText">
    <w:name w:val="footnote text"/>
    <w:basedOn w:val="Normal"/>
    <w:semiHidden/>
    <w:rsid w:val="00F5240D"/>
    <w:rPr>
      <w:sz w:val="20"/>
      <w:szCs w:val="20"/>
    </w:rPr>
  </w:style>
  <w:style w:type="character" w:styleId="FootnoteReference">
    <w:name w:val="footnote reference"/>
    <w:semiHidden/>
    <w:rsid w:val="00F5240D"/>
    <w:rPr>
      <w:vertAlign w:val="superscript"/>
    </w:rPr>
  </w:style>
  <w:style w:type="paragraph" w:styleId="BalloonText">
    <w:name w:val="Balloon Text"/>
    <w:basedOn w:val="Normal"/>
    <w:semiHidden/>
    <w:rsid w:val="00807DF6"/>
    <w:rPr>
      <w:rFonts w:ascii="Tahoma" w:hAnsi="Tahoma" w:cs="Tahoma"/>
      <w:sz w:val="16"/>
      <w:szCs w:val="16"/>
    </w:rPr>
  </w:style>
  <w:style w:type="paragraph" w:styleId="ListParagraph">
    <w:name w:val="List Paragraph"/>
    <w:basedOn w:val="Normal"/>
    <w:uiPriority w:val="34"/>
    <w:qFormat/>
    <w:rsid w:val="00C80E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Application%20Data\Microsoft\Templates\BibleLeader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BibleLeaders.dot</Template>
  <TotalTime>3</TotalTime>
  <Pages>8</Pages>
  <Words>807</Words>
  <Characters>4604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Dell Computer Corporation</Company>
  <LinksUpToDate>false</LinksUpToDate>
  <CharactersWithSpaces>5401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Preferred Customer</dc:creator>
  <cp:lastModifiedBy>Robert OToole</cp:lastModifiedBy>
  <cp:revision>3</cp:revision>
  <cp:lastPrinted>2013-01-11T13:07:00Z</cp:lastPrinted>
  <dcterms:created xsi:type="dcterms:W3CDTF">2021-10-18T09:41:00Z</dcterms:created>
  <dcterms:modified xsi:type="dcterms:W3CDTF">2021-10-18T10:03:00Z</dcterms:modified>
</cp:coreProperties>
</file>