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EE613" w14:textId="77777777" w:rsidR="0068511B" w:rsidRPr="001D6A5B" w:rsidRDefault="0068511B" w:rsidP="001D6A5B">
      <w:pPr>
        <w:pStyle w:val="Subtitle"/>
        <w:spacing w:line="276" w:lineRule="auto"/>
        <w:rPr>
          <w:sz w:val="44"/>
          <w:szCs w:val="44"/>
        </w:rPr>
      </w:pPr>
      <w:r w:rsidRPr="001D6A5B">
        <w:rPr>
          <w:sz w:val="44"/>
          <w:szCs w:val="44"/>
        </w:rPr>
        <w:t>WORSHIP/FEAR THE LORD</w:t>
      </w:r>
    </w:p>
    <w:p w14:paraId="32764D5A" w14:textId="77777777" w:rsidR="00747BE4" w:rsidRDefault="00747BE4" w:rsidP="001D6A5B">
      <w:pPr>
        <w:autoSpaceDE w:val="0"/>
        <w:autoSpaceDN w:val="0"/>
        <w:adjustRightInd w:val="0"/>
        <w:spacing w:line="276" w:lineRule="auto"/>
        <w:jc w:val="center"/>
        <w:rPr>
          <w:b/>
          <w:i/>
          <w:sz w:val="44"/>
          <w:szCs w:val="44"/>
          <w:vertAlign w:val="superscript"/>
        </w:rPr>
      </w:pPr>
    </w:p>
    <w:p w14:paraId="77F56DEB" w14:textId="740E1AE6" w:rsidR="004D29F0" w:rsidRDefault="00BB0FDE" w:rsidP="001D6A5B">
      <w:pPr>
        <w:autoSpaceDE w:val="0"/>
        <w:autoSpaceDN w:val="0"/>
        <w:adjustRightInd w:val="0"/>
        <w:spacing w:line="276" w:lineRule="auto"/>
        <w:ind w:right="720"/>
        <w:rPr>
          <w:b/>
          <w:sz w:val="44"/>
          <w:szCs w:val="44"/>
          <w:u w:val="single"/>
        </w:rPr>
      </w:pPr>
      <w:r w:rsidRPr="001D6A5B">
        <w:rPr>
          <w:b/>
          <w:sz w:val="44"/>
          <w:szCs w:val="44"/>
          <w:u w:val="single"/>
        </w:rPr>
        <w:t xml:space="preserve">Benefits of Regular </w:t>
      </w:r>
      <w:r w:rsidR="004D29F0" w:rsidRPr="001D6A5B">
        <w:rPr>
          <w:b/>
          <w:sz w:val="44"/>
          <w:szCs w:val="44"/>
          <w:u w:val="single"/>
        </w:rPr>
        <w:t>Worship</w:t>
      </w:r>
    </w:p>
    <w:p w14:paraId="5C2AE868" w14:textId="77777777" w:rsidR="009C16B8" w:rsidRPr="001D6A5B" w:rsidRDefault="009C16B8" w:rsidP="001D6A5B">
      <w:pPr>
        <w:autoSpaceDE w:val="0"/>
        <w:autoSpaceDN w:val="0"/>
        <w:adjustRightInd w:val="0"/>
        <w:spacing w:line="276" w:lineRule="auto"/>
        <w:ind w:right="720"/>
        <w:rPr>
          <w:b/>
          <w:sz w:val="44"/>
          <w:szCs w:val="44"/>
          <w:u w:val="single"/>
        </w:rPr>
      </w:pPr>
    </w:p>
    <w:p w14:paraId="1D86C423" w14:textId="25D7719A" w:rsidR="004C2D26" w:rsidRDefault="00614CB5" w:rsidP="001D6A5B">
      <w:pPr>
        <w:autoSpaceDE w:val="0"/>
        <w:autoSpaceDN w:val="0"/>
        <w:adjustRightInd w:val="0"/>
        <w:spacing w:line="276" w:lineRule="auto"/>
        <w:rPr>
          <w:sz w:val="44"/>
          <w:szCs w:val="44"/>
        </w:rPr>
      </w:pPr>
      <w:r w:rsidRPr="001D6A5B">
        <w:rPr>
          <w:sz w:val="44"/>
          <w:szCs w:val="44"/>
        </w:rPr>
        <w:tab/>
        <w:t>The benefits of worshipping</w:t>
      </w:r>
      <w:r w:rsidR="004C2D26" w:rsidRPr="001D6A5B">
        <w:rPr>
          <w:sz w:val="44"/>
          <w:szCs w:val="44"/>
        </w:rPr>
        <w:t xml:space="preserve"> God are many.  Among them are:</w:t>
      </w:r>
    </w:p>
    <w:p w14:paraId="552DE342" w14:textId="77777777" w:rsidR="008C5FD7" w:rsidRPr="001D6A5B" w:rsidRDefault="008C5FD7" w:rsidP="001D6A5B">
      <w:pPr>
        <w:autoSpaceDE w:val="0"/>
        <w:autoSpaceDN w:val="0"/>
        <w:adjustRightInd w:val="0"/>
        <w:spacing w:line="276" w:lineRule="auto"/>
        <w:rPr>
          <w:sz w:val="44"/>
          <w:szCs w:val="44"/>
        </w:rPr>
      </w:pPr>
    </w:p>
    <w:p w14:paraId="561F3E9E" w14:textId="77777777" w:rsidR="00566209" w:rsidRPr="001D6A5B" w:rsidRDefault="00566209" w:rsidP="001D6A5B">
      <w:pPr>
        <w:numPr>
          <w:ilvl w:val="0"/>
          <w:numId w:val="7"/>
        </w:numPr>
        <w:autoSpaceDE w:val="0"/>
        <w:autoSpaceDN w:val="0"/>
        <w:adjustRightInd w:val="0"/>
        <w:spacing w:line="276" w:lineRule="auto"/>
        <w:rPr>
          <w:sz w:val="44"/>
          <w:szCs w:val="44"/>
        </w:rPr>
      </w:pPr>
      <w:r w:rsidRPr="001D6A5B">
        <w:rPr>
          <w:sz w:val="44"/>
          <w:szCs w:val="44"/>
        </w:rPr>
        <w:t>Instruction/knowledge</w:t>
      </w:r>
    </w:p>
    <w:p w14:paraId="07B20D51" w14:textId="77777777" w:rsidR="00614CB5" w:rsidRPr="001D6A5B" w:rsidRDefault="00614CB5" w:rsidP="001D6A5B">
      <w:pPr>
        <w:numPr>
          <w:ilvl w:val="0"/>
          <w:numId w:val="7"/>
        </w:numPr>
        <w:autoSpaceDE w:val="0"/>
        <w:autoSpaceDN w:val="0"/>
        <w:adjustRightInd w:val="0"/>
        <w:spacing w:line="276" w:lineRule="auto"/>
        <w:rPr>
          <w:sz w:val="44"/>
          <w:szCs w:val="44"/>
        </w:rPr>
      </w:pPr>
      <w:r w:rsidRPr="001D6A5B">
        <w:rPr>
          <w:sz w:val="44"/>
          <w:szCs w:val="44"/>
        </w:rPr>
        <w:t>Wisdom</w:t>
      </w:r>
    </w:p>
    <w:p w14:paraId="5F9275FE" w14:textId="77777777" w:rsidR="0034038D" w:rsidRPr="001D6A5B" w:rsidRDefault="0034038D" w:rsidP="001D6A5B">
      <w:pPr>
        <w:numPr>
          <w:ilvl w:val="0"/>
          <w:numId w:val="7"/>
        </w:numPr>
        <w:autoSpaceDE w:val="0"/>
        <w:autoSpaceDN w:val="0"/>
        <w:adjustRightInd w:val="0"/>
        <w:spacing w:line="276" w:lineRule="auto"/>
        <w:rPr>
          <w:sz w:val="44"/>
          <w:szCs w:val="44"/>
        </w:rPr>
      </w:pPr>
      <w:r w:rsidRPr="001D6A5B">
        <w:rPr>
          <w:sz w:val="44"/>
          <w:szCs w:val="44"/>
        </w:rPr>
        <w:t>Good</w:t>
      </w:r>
    </w:p>
    <w:p w14:paraId="10C57FDF" w14:textId="77777777" w:rsidR="0034038D" w:rsidRPr="001D6A5B" w:rsidRDefault="0034038D" w:rsidP="001D6A5B">
      <w:pPr>
        <w:numPr>
          <w:ilvl w:val="0"/>
          <w:numId w:val="7"/>
        </w:numPr>
        <w:autoSpaceDE w:val="0"/>
        <w:autoSpaceDN w:val="0"/>
        <w:adjustRightInd w:val="0"/>
        <w:spacing w:line="276" w:lineRule="auto"/>
        <w:rPr>
          <w:sz w:val="44"/>
          <w:szCs w:val="44"/>
        </w:rPr>
      </w:pPr>
      <w:r w:rsidRPr="001D6A5B">
        <w:rPr>
          <w:sz w:val="44"/>
          <w:szCs w:val="44"/>
        </w:rPr>
        <w:t>Blessed</w:t>
      </w:r>
    </w:p>
    <w:p w14:paraId="03C74563" w14:textId="77777777" w:rsidR="00C5498D" w:rsidRPr="001D6A5B" w:rsidRDefault="00C5498D" w:rsidP="001D6A5B">
      <w:pPr>
        <w:numPr>
          <w:ilvl w:val="0"/>
          <w:numId w:val="7"/>
        </w:numPr>
        <w:autoSpaceDE w:val="0"/>
        <w:autoSpaceDN w:val="0"/>
        <w:adjustRightInd w:val="0"/>
        <w:spacing w:line="276" w:lineRule="auto"/>
        <w:rPr>
          <w:sz w:val="44"/>
          <w:szCs w:val="44"/>
        </w:rPr>
      </w:pPr>
      <w:r w:rsidRPr="001D6A5B">
        <w:rPr>
          <w:sz w:val="44"/>
          <w:szCs w:val="44"/>
        </w:rPr>
        <w:t>Avoids evil</w:t>
      </w:r>
    </w:p>
    <w:p w14:paraId="0EBDA35C" w14:textId="77777777" w:rsidR="0034038D" w:rsidRPr="001D6A5B" w:rsidRDefault="0034038D" w:rsidP="001D6A5B">
      <w:pPr>
        <w:numPr>
          <w:ilvl w:val="0"/>
          <w:numId w:val="7"/>
        </w:numPr>
        <w:autoSpaceDE w:val="0"/>
        <w:autoSpaceDN w:val="0"/>
        <w:adjustRightInd w:val="0"/>
        <w:spacing w:line="276" w:lineRule="auto"/>
        <w:rPr>
          <w:sz w:val="44"/>
          <w:szCs w:val="44"/>
        </w:rPr>
      </w:pPr>
      <w:r w:rsidRPr="001D6A5B">
        <w:rPr>
          <w:sz w:val="44"/>
          <w:szCs w:val="44"/>
        </w:rPr>
        <w:t>Fountain of life</w:t>
      </w:r>
    </w:p>
    <w:p w14:paraId="1C30C356" w14:textId="77777777" w:rsidR="0034038D" w:rsidRPr="001D6A5B" w:rsidRDefault="0034038D" w:rsidP="001D6A5B">
      <w:pPr>
        <w:numPr>
          <w:ilvl w:val="0"/>
          <w:numId w:val="7"/>
        </w:numPr>
        <w:autoSpaceDE w:val="0"/>
        <w:autoSpaceDN w:val="0"/>
        <w:adjustRightInd w:val="0"/>
        <w:spacing w:line="276" w:lineRule="auto"/>
        <w:rPr>
          <w:sz w:val="44"/>
          <w:szCs w:val="44"/>
        </w:rPr>
      </w:pPr>
      <w:r w:rsidRPr="001D6A5B">
        <w:rPr>
          <w:sz w:val="44"/>
          <w:szCs w:val="44"/>
        </w:rPr>
        <w:t>Righteousness</w:t>
      </w:r>
    </w:p>
    <w:p w14:paraId="15C27597" w14:textId="77777777" w:rsidR="0034038D" w:rsidRPr="001D6A5B" w:rsidRDefault="0034038D" w:rsidP="001D6A5B">
      <w:pPr>
        <w:autoSpaceDE w:val="0"/>
        <w:autoSpaceDN w:val="0"/>
        <w:adjustRightInd w:val="0"/>
        <w:spacing w:line="276" w:lineRule="auto"/>
        <w:rPr>
          <w:sz w:val="44"/>
          <w:szCs w:val="44"/>
        </w:rPr>
      </w:pPr>
    </w:p>
    <w:p w14:paraId="0E9CC9F4" w14:textId="1AD129ED" w:rsidR="00C80E61" w:rsidRPr="001D6A5B" w:rsidRDefault="00566209" w:rsidP="001D6A5B">
      <w:pPr>
        <w:pStyle w:val="ListParagraph"/>
        <w:numPr>
          <w:ilvl w:val="0"/>
          <w:numId w:val="12"/>
        </w:numPr>
        <w:autoSpaceDE w:val="0"/>
        <w:autoSpaceDN w:val="0"/>
        <w:adjustRightInd w:val="0"/>
        <w:spacing w:line="276" w:lineRule="auto"/>
        <w:rPr>
          <w:b/>
          <w:i/>
          <w:sz w:val="44"/>
          <w:szCs w:val="44"/>
        </w:rPr>
      </w:pPr>
      <w:r w:rsidRPr="001D6A5B">
        <w:rPr>
          <w:b/>
          <w:i/>
          <w:sz w:val="44"/>
          <w:szCs w:val="44"/>
        </w:rPr>
        <w:t>Instruction/knowledge</w:t>
      </w:r>
    </w:p>
    <w:p w14:paraId="6FADF805" w14:textId="77777777" w:rsidR="008C5FD7" w:rsidRDefault="008C5FD7" w:rsidP="001D6A5B">
      <w:pPr>
        <w:spacing w:line="276" w:lineRule="auto"/>
        <w:ind w:firstLine="720"/>
        <w:rPr>
          <w:sz w:val="44"/>
          <w:szCs w:val="44"/>
        </w:rPr>
      </w:pPr>
    </w:p>
    <w:p w14:paraId="4BAD1D04" w14:textId="5C742B4C" w:rsidR="00C80E61" w:rsidRPr="001D6A5B" w:rsidRDefault="00C80E61" w:rsidP="001D6A5B">
      <w:pPr>
        <w:spacing w:line="276" w:lineRule="auto"/>
        <w:ind w:firstLine="720"/>
        <w:rPr>
          <w:sz w:val="44"/>
          <w:szCs w:val="44"/>
        </w:rPr>
      </w:pPr>
      <w:r w:rsidRPr="001D6A5B">
        <w:rPr>
          <w:sz w:val="44"/>
          <w:szCs w:val="44"/>
        </w:rPr>
        <w:t>According to Proverbs 1:7, worship (or fear) of the Lord is the beginning of knowledge.</w:t>
      </w:r>
    </w:p>
    <w:p w14:paraId="4B3F01B0" w14:textId="77777777" w:rsidR="00C80E61" w:rsidRPr="001D6A5B" w:rsidRDefault="00C80E61"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7</w:t>
      </w:r>
      <w:r w:rsidRPr="001D6A5B">
        <w:rPr>
          <w:b/>
          <w:i/>
          <w:sz w:val="44"/>
          <w:szCs w:val="44"/>
        </w:rPr>
        <w:t>The fear of the LORD is the beginning of knowledge,</w:t>
      </w:r>
    </w:p>
    <w:p w14:paraId="4B30919B" w14:textId="77777777" w:rsidR="00C80E61" w:rsidRPr="001D6A5B" w:rsidRDefault="00C80E61" w:rsidP="001D6A5B">
      <w:pPr>
        <w:autoSpaceDE w:val="0"/>
        <w:autoSpaceDN w:val="0"/>
        <w:adjustRightInd w:val="0"/>
        <w:spacing w:line="276" w:lineRule="auto"/>
        <w:ind w:left="1440" w:right="720"/>
        <w:rPr>
          <w:b/>
          <w:i/>
          <w:color w:val="000000"/>
          <w:sz w:val="44"/>
          <w:szCs w:val="44"/>
        </w:rPr>
      </w:pPr>
      <w:r w:rsidRPr="001D6A5B">
        <w:rPr>
          <w:b/>
          <w:i/>
          <w:color w:val="000000"/>
          <w:sz w:val="44"/>
          <w:szCs w:val="44"/>
        </w:rPr>
        <w:lastRenderedPageBreak/>
        <w:t>but fools despise wisdom and discipline.</w:t>
      </w:r>
    </w:p>
    <w:p w14:paraId="214ECAE4" w14:textId="77777777" w:rsidR="00C80E61" w:rsidRPr="001D6A5B" w:rsidRDefault="00C80E61" w:rsidP="001D6A5B">
      <w:pPr>
        <w:autoSpaceDE w:val="0"/>
        <w:autoSpaceDN w:val="0"/>
        <w:adjustRightInd w:val="0"/>
        <w:spacing w:line="276" w:lineRule="auto"/>
        <w:ind w:left="1440" w:right="720"/>
        <w:rPr>
          <w:b/>
          <w:bCs/>
          <w:i/>
          <w:iCs/>
          <w:sz w:val="44"/>
          <w:szCs w:val="44"/>
        </w:rPr>
      </w:pPr>
      <w:r w:rsidRPr="001D6A5B">
        <w:rPr>
          <w:b/>
          <w:bCs/>
          <w:i/>
          <w:iCs/>
          <w:sz w:val="44"/>
          <w:szCs w:val="44"/>
        </w:rPr>
        <w:t>Prov. 1:7 (NIV)</w:t>
      </w:r>
    </w:p>
    <w:p w14:paraId="66CA4FAA" w14:textId="77777777" w:rsidR="00C80E61" w:rsidRPr="001D6A5B" w:rsidRDefault="00C80E61" w:rsidP="001D6A5B">
      <w:pPr>
        <w:spacing w:line="276" w:lineRule="auto"/>
        <w:ind w:firstLine="720"/>
        <w:rPr>
          <w:sz w:val="44"/>
          <w:szCs w:val="44"/>
        </w:rPr>
      </w:pPr>
      <w:r w:rsidRPr="001D6A5B">
        <w:rPr>
          <w:sz w:val="44"/>
          <w:szCs w:val="44"/>
        </w:rPr>
        <w:t>For those who fear the Lord, God will instruct them in the way chosen for them.</w:t>
      </w:r>
    </w:p>
    <w:p w14:paraId="7A5F077E" w14:textId="77777777" w:rsidR="00C80E61" w:rsidRPr="001D6A5B" w:rsidRDefault="00C80E61"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12</w:t>
      </w:r>
      <w:r w:rsidRPr="001D6A5B">
        <w:rPr>
          <w:b/>
          <w:i/>
          <w:color w:val="000000"/>
          <w:sz w:val="44"/>
          <w:szCs w:val="44"/>
        </w:rPr>
        <w:t>Who, then, is the man that fears the LORD?</w:t>
      </w:r>
    </w:p>
    <w:p w14:paraId="2AAF6BB4"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He will instruct him in the way chosen for him.</w:t>
      </w:r>
    </w:p>
    <w:p w14:paraId="26C3A6D8" w14:textId="77777777" w:rsidR="00C80E61" w:rsidRPr="001D6A5B" w:rsidRDefault="00C80E61" w:rsidP="001D6A5B">
      <w:pPr>
        <w:autoSpaceDE w:val="0"/>
        <w:autoSpaceDN w:val="0"/>
        <w:adjustRightInd w:val="0"/>
        <w:spacing w:line="276" w:lineRule="auto"/>
        <w:ind w:left="1440" w:right="720"/>
        <w:rPr>
          <w:b/>
          <w:bCs/>
          <w:i/>
          <w:iCs/>
          <w:sz w:val="44"/>
          <w:szCs w:val="44"/>
        </w:rPr>
      </w:pPr>
      <w:r w:rsidRPr="001D6A5B">
        <w:rPr>
          <w:b/>
          <w:bCs/>
          <w:i/>
          <w:iCs/>
          <w:sz w:val="44"/>
          <w:szCs w:val="44"/>
        </w:rPr>
        <w:t>Psa. 25:12 (NIV)</w:t>
      </w:r>
    </w:p>
    <w:p w14:paraId="6981BD01" w14:textId="0010C9DD" w:rsidR="00C80E61" w:rsidRDefault="00C80E61" w:rsidP="001D6A5B">
      <w:pPr>
        <w:tabs>
          <w:tab w:val="left" w:pos="5580"/>
        </w:tabs>
        <w:spacing w:line="276" w:lineRule="auto"/>
        <w:ind w:firstLine="720"/>
        <w:rPr>
          <w:sz w:val="44"/>
          <w:szCs w:val="44"/>
        </w:rPr>
      </w:pPr>
      <w:r w:rsidRPr="001D6A5B">
        <w:rPr>
          <w:sz w:val="44"/>
          <w:szCs w:val="44"/>
        </w:rPr>
        <w:t>What could be better than having a God who knows all things and who can see all things providing instructions to a person in the proper way to go?  No better counselor exists than God, and His counsel begins with worship.</w:t>
      </w:r>
    </w:p>
    <w:p w14:paraId="1F1CC215" w14:textId="77777777" w:rsidR="008C5FD7" w:rsidRPr="001D6A5B" w:rsidRDefault="008C5FD7" w:rsidP="001D6A5B">
      <w:pPr>
        <w:tabs>
          <w:tab w:val="left" w:pos="5580"/>
        </w:tabs>
        <w:spacing w:line="276" w:lineRule="auto"/>
        <w:ind w:firstLine="720"/>
        <w:rPr>
          <w:sz w:val="44"/>
          <w:szCs w:val="44"/>
        </w:rPr>
      </w:pPr>
    </w:p>
    <w:p w14:paraId="23C40311" w14:textId="40E90EE4" w:rsidR="00C80E61" w:rsidRPr="001D6A5B" w:rsidRDefault="009B7793" w:rsidP="001D6A5B">
      <w:pPr>
        <w:pStyle w:val="ListParagraph"/>
        <w:numPr>
          <w:ilvl w:val="0"/>
          <w:numId w:val="12"/>
        </w:numPr>
        <w:autoSpaceDE w:val="0"/>
        <w:autoSpaceDN w:val="0"/>
        <w:adjustRightInd w:val="0"/>
        <w:spacing w:line="276" w:lineRule="auto"/>
        <w:rPr>
          <w:b/>
          <w:i/>
          <w:sz w:val="44"/>
          <w:szCs w:val="44"/>
        </w:rPr>
      </w:pPr>
      <w:r w:rsidRPr="001D6A5B">
        <w:rPr>
          <w:b/>
          <w:i/>
          <w:sz w:val="44"/>
          <w:szCs w:val="44"/>
        </w:rPr>
        <w:t>Wisdom</w:t>
      </w:r>
    </w:p>
    <w:p w14:paraId="349A06CB" w14:textId="77777777" w:rsidR="008C5FD7" w:rsidRDefault="008C5FD7" w:rsidP="001D6A5B">
      <w:pPr>
        <w:autoSpaceDE w:val="0"/>
        <w:autoSpaceDN w:val="0"/>
        <w:adjustRightInd w:val="0"/>
        <w:spacing w:line="276" w:lineRule="auto"/>
        <w:ind w:firstLine="720"/>
        <w:rPr>
          <w:sz w:val="44"/>
          <w:szCs w:val="44"/>
        </w:rPr>
      </w:pPr>
    </w:p>
    <w:p w14:paraId="194BB09E" w14:textId="2D4E6C35" w:rsidR="00C80E61" w:rsidRPr="001D6A5B" w:rsidRDefault="00C80E61" w:rsidP="001D6A5B">
      <w:pPr>
        <w:autoSpaceDE w:val="0"/>
        <w:autoSpaceDN w:val="0"/>
        <w:adjustRightInd w:val="0"/>
        <w:spacing w:line="276" w:lineRule="auto"/>
        <w:ind w:firstLine="720"/>
        <w:rPr>
          <w:sz w:val="44"/>
          <w:szCs w:val="44"/>
        </w:rPr>
      </w:pPr>
      <w:r w:rsidRPr="001D6A5B">
        <w:rPr>
          <w:sz w:val="44"/>
          <w:szCs w:val="44"/>
        </w:rPr>
        <w:t xml:space="preserve">Wisdom is a </w:t>
      </w:r>
      <w:r w:rsidR="00AB703A" w:rsidRPr="001D6A5B">
        <w:rPr>
          <w:sz w:val="44"/>
          <w:szCs w:val="44"/>
        </w:rPr>
        <w:t xml:space="preserve">gift of God </w:t>
      </w:r>
      <w:r w:rsidR="00AB703A">
        <w:rPr>
          <w:sz w:val="44"/>
          <w:szCs w:val="44"/>
        </w:rPr>
        <w:t xml:space="preserve">and the </w:t>
      </w:r>
      <w:r w:rsidRPr="001D6A5B">
        <w:rPr>
          <w:sz w:val="44"/>
          <w:szCs w:val="44"/>
        </w:rPr>
        <w:t>second benefit of worshipping God.  According to Psalm 111:10, wisdom begins with the fear of the Lord:</w:t>
      </w:r>
    </w:p>
    <w:p w14:paraId="07C36914" w14:textId="77777777" w:rsidR="00C80E61" w:rsidRPr="001D6A5B" w:rsidRDefault="00C80E61"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lastRenderedPageBreak/>
        <w:t>10</w:t>
      </w:r>
      <w:r w:rsidRPr="001D6A5B">
        <w:rPr>
          <w:b/>
          <w:i/>
          <w:color w:val="000000"/>
          <w:sz w:val="44"/>
          <w:szCs w:val="44"/>
        </w:rPr>
        <w:t xml:space="preserve">The fear of the LORD is the </w:t>
      </w:r>
      <w:r w:rsidRPr="001D6A5B">
        <w:rPr>
          <w:b/>
          <w:i/>
          <w:color w:val="000000"/>
          <w:sz w:val="44"/>
          <w:szCs w:val="44"/>
          <w:highlight w:val="yellow"/>
        </w:rPr>
        <w:t>beginning of wisdom</w:t>
      </w:r>
      <w:r w:rsidRPr="001D6A5B">
        <w:rPr>
          <w:b/>
          <w:i/>
          <w:color w:val="000000"/>
          <w:sz w:val="44"/>
          <w:szCs w:val="44"/>
        </w:rPr>
        <w:t>;</w:t>
      </w:r>
    </w:p>
    <w:p w14:paraId="6EA2E946"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all who follow his precepts have good understanding.</w:t>
      </w:r>
    </w:p>
    <w:p w14:paraId="7ADC076E" w14:textId="77777777" w:rsidR="00C80E61" w:rsidRPr="001D6A5B" w:rsidRDefault="00C80E61" w:rsidP="001D6A5B">
      <w:pPr>
        <w:autoSpaceDE w:val="0"/>
        <w:autoSpaceDN w:val="0"/>
        <w:adjustRightInd w:val="0"/>
        <w:spacing w:after="120" w:line="276" w:lineRule="auto"/>
        <w:ind w:left="1440" w:right="720"/>
        <w:rPr>
          <w:b/>
          <w:i/>
          <w:sz w:val="44"/>
          <w:szCs w:val="44"/>
        </w:rPr>
      </w:pPr>
      <w:r w:rsidRPr="001D6A5B">
        <w:rPr>
          <w:b/>
          <w:i/>
          <w:sz w:val="44"/>
          <w:szCs w:val="44"/>
        </w:rPr>
        <w:t>To him belongs eternal praise.</w:t>
      </w:r>
    </w:p>
    <w:p w14:paraId="66160177" w14:textId="77777777" w:rsidR="00C80E61" w:rsidRPr="001D6A5B" w:rsidRDefault="00C80E61" w:rsidP="001D6A5B">
      <w:pPr>
        <w:autoSpaceDE w:val="0"/>
        <w:autoSpaceDN w:val="0"/>
        <w:adjustRightInd w:val="0"/>
        <w:spacing w:after="120" w:line="276" w:lineRule="auto"/>
        <w:ind w:left="1440" w:right="720"/>
        <w:rPr>
          <w:b/>
          <w:bCs/>
          <w:i/>
          <w:iCs/>
          <w:sz w:val="44"/>
          <w:szCs w:val="44"/>
        </w:rPr>
      </w:pPr>
      <w:r w:rsidRPr="001D6A5B">
        <w:rPr>
          <w:b/>
          <w:bCs/>
          <w:i/>
          <w:iCs/>
          <w:sz w:val="44"/>
          <w:szCs w:val="44"/>
        </w:rPr>
        <w:t>Psa. 111:10 (NIV)</w:t>
      </w:r>
    </w:p>
    <w:p w14:paraId="4B042DE3" w14:textId="77777777" w:rsidR="00C80E61" w:rsidRPr="001D6A5B" w:rsidRDefault="00C80E61" w:rsidP="001D6A5B">
      <w:pPr>
        <w:autoSpaceDE w:val="0"/>
        <w:autoSpaceDN w:val="0"/>
        <w:adjustRightInd w:val="0"/>
        <w:spacing w:after="120" w:line="276" w:lineRule="auto"/>
        <w:ind w:right="720" w:firstLine="720"/>
        <w:rPr>
          <w:bCs/>
          <w:iCs/>
          <w:sz w:val="44"/>
          <w:szCs w:val="44"/>
        </w:rPr>
      </w:pPr>
      <w:r w:rsidRPr="001D6A5B">
        <w:rPr>
          <w:bCs/>
          <w:iCs/>
          <w:sz w:val="44"/>
          <w:szCs w:val="44"/>
        </w:rPr>
        <w:t>Wisdom comes from God:</w:t>
      </w:r>
    </w:p>
    <w:p w14:paraId="7A613D25" w14:textId="77777777" w:rsidR="00C80E61" w:rsidRPr="001D6A5B" w:rsidRDefault="00C80E61"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6</w:t>
      </w:r>
      <w:r w:rsidRPr="001D6A5B">
        <w:rPr>
          <w:b/>
          <w:i/>
          <w:sz w:val="44"/>
          <w:szCs w:val="44"/>
        </w:rPr>
        <w:t xml:space="preserve">For the </w:t>
      </w:r>
      <w:r w:rsidRPr="001D6A5B">
        <w:rPr>
          <w:b/>
          <w:i/>
          <w:sz w:val="44"/>
          <w:szCs w:val="44"/>
          <w:highlight w:val="yellow"/>
        </w:rPr>
        <w:t>LORD gives wisdom</w:t>
      </w:r>
      <w:r w:rsidRPr="001D6A5B">
        <w:rPr>
          <w:b/>
          <w:i/>
          <w:sz w:val="44"/>
          <w:szCs w:val="44"/>
        </w:rPr>
        <w:t>,</w:t>
      </w:r>
    </w:p>
    <w:p w14:paraId="7F73B2EB"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and from his mouth come knowledge and understanding.</w:t>
      </w:r>
    </w:p>
    <w:p w14:paraId="14A3D297"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bCs/>
          <w:i/>
          <w:iCs/>
          <w:sz w:val="44"/>
          <w:szCs w:val="44"/>
        </w:rPr>
        <w:t>Prov. 2:1-6 (NIV)</w:t>
      </w:r>
    </w:p>
    <w:p w14:paraId="6BD2B003" w14:textId="77777777" w:rsidR="00C80E61" w:rsidRPr="001D6A5B" w:rsidRDefault="00C80E61" w:rsidP="001D6A5B">
      <w:pPr>
        <w:autoSpaceDE w:val="0"/>
        <w:autoSpaceDN w:val="0"/>
        <w:adjustRightInd w:val="0"/>
        <w:spacing w:after="120" w:line="276" w:lineRule="auto"/>
        <w:ind w:right="720" w:firstLine="720"/>
        <w:rPr>
          <w:bCs/>
          <w:iCs/>
          <w:sz w:val="44"/>
          <w:szCs w:val="44"/>
        </w:rPr>
      </w:pPr>
      <w:r w:rsidRPr="001D6A5B">
        <w:rPr>
          <w:bCs/>
          <w:iCs/>
          <w:sz w:val="44"/>
          <w:szCs w:val="44"/>
        </w:rPr>
        <w:t>To gain this gift of wisdom from God, we have the following responsibilities listed in the Proverbs:</w:t>
      </w:r>
    </w:p>
    <w:p w14:paraId="0CB75609" w14:textId="77777777" w:rsidR="00C80E61" w:rsidRPr="001D6A5B" w:rsidRDefault="00C80E61"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w:t>
      </w:r>
      <w:r w:rsidRPr="001D6A5B">
        <w:rPr>
          <w:b/>
          <w:i/>
          <w:sz w:val="44"/>
          <w:szCs w:val="44"/>
        </w:rPr>
        <w:t xml:space="preserve">My son, if you </w:t>
      </w:r>
      <w:r w:rsidRPr="001D6A5B">
        <w:rPr>
          <w:b/>
          <w:i/>
          <w:sz w:val="44"/>
          <w:szCs w:val="44"/>
          <w:highlight w:val="yellow"/>
        </w:rPr>
        <w:t>accept my words</w:t>
      </w:r>
    </w:p>
    <w:p w14:paraId="706C3CF5"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 xml:space="preserve">and </w:t>
      </w:r>
      <w:r w:rsidRPr="001D6A5B">
        <w:rPr>
          <w:b/>
          <w:i/>
          <w:sz w:val="44"/>
          <w:szCs w:val="44"/>
          <w:highlight w:val="yellow"/>
        </w:rPr>
        <w:t>store up my commands</w:t>
      </w:r>
      <w:r w:rsidRPr="001D6A5B">
        <w:rPr>
          <w:b/>
          <w:i/>
          <w:sz w:val="44"/>
          <w:szCs w:val="44"/>
        </w:rPr>
        <w:t xml:space="preserve"> within you,</w:t>
      </w:r>
    </w:p>
    <w:p w14:paraId="036B6ADC"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vertAlign w:val="superscript"/>
        </w:rPr>
        <w:t>2</w:t>
      </w:r>
      <w:r w:rsidRPr="001D6A5B">
        <w:rPr>
          <w:b/>
          <w:i/>
          <w:sz w:val="44"/>
          <w:szCs w:val="44"/>
          <w:highlight w:val="yellow"/>
        </w:rPr>
        <w:t>turning your ear</w:t>
      </w:r>
      <w:r w:rsidRPr="001D6A5B">
        <w:rPr>
          <w:b/>
          <w:i/>
          <w:sz w:val="44"/>
          <w:szCs w:val="44"/>
        </w:rPr>
        <w:t xml:space="preserve"> to wisdom</w:t>
      </w:r>
    </w:p>
    <w:p w14:paraId="4AEF241B"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 xml:space="preserve">and </w:t>
      </w:r>
      <w:r w:rsidRPr="001D6A5B">
        <w:rPr>
          <w:b/>
          <w:i/>
          <w:sz w:val="44"/>
          <w:szCs w:val="44"/>
          <w:highlight w:val="yellow"/>
        </w:rPr>
        <w:t>applying your heart</w:t>
      </w:r>
      <w:r w:rsidRPr="001D6A5B">
        <w:rPr>
          <w:b/>
          <w:i/>
          <w:sz w:val="44"/>
          <w:szCs w:val="44"/>
        </w:rPr>
        <w:t xml:space="preserve"> to understanding,</w:t>
      </w:r>
    </w:p>
    <w:p w14:paraId="534903C3"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vertAlign w:val="superscript"/>
        </w:rPr>
        <w:t>3</w:t>
      </w:r>
      <w:r w:rsidRPr="001D6A5B">
        <w:rPr>
          <w:b/>
          <w:i/>
          <w:sz w:val="44"/>
          <w:szCs w:val="44"/>
        </w:rPr>
        <w:t xml:space="preserve">and if you </w:t>
      </w:r>
      <w:r w:rsidRPr="001D6A5B">
        <w:rPr>
          <w:b/>
          <w:i/>
          <w:sz w:val="44"/>
          <w:szCs w:val="44"/>
          <w:highlight w:val="yellow"/>
        </w:rPr>
        <w:t>call out for insight</w:t>
      </w:r>
    </w:p>
    <w:p w14:paraId="33223585"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 xml:space="preserve">and </w:t>
      </w:r>
      <w:r w:rsidRPr="001D6A5B">
        <w:rPr>
          <w:b/>
          <w:i/>
          <w:sz w:val="44"/>
          <w:szCs w:val="44"/>
          <w:highlight w:val="yellow"/>
        </w:rPr>
        <w:t>cry aloud for understanding</w:t>
      </w:r>
      <w:r w:rsidRPr="001D6A5B">
        <w:rPr>
          <w:b/>
          <w:i/>
          <w:sz w:val="44"/>
          <w:szCs w:val="44"/>
        </w:rPr>
        <w:t>,</w:t>
      </w:r>
    </w:p>
    <w:p w14:paraId="426BF573"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vertAlign w:val="superscript"/>
        </w:rPr>
        <w:lastRenderedPageBreak/>
        <w:t>4</w:t>
      </w:r>
      <w:r w:rsidRPr="001D6A5B">
        <w:rPr>
          <w:b/>
          <w:i/>
          <w:sz w:val="44"/>
          <w:szCs w:val="44"/>
        </w:rPr>
        <w:t xml:space="preserve">and if you </w:t>
      </w:r>
      <w:r w:rsidRPr="001D6A5B">
        <w:rPr>
          <w:b/>
          <w:i/>
          <w:sz w:val="44"/>
          <w:szCs w:val="44"/>
          <w:highlight w:val="yellow"/>
        </w:rPr>
        <w:t>look for it</w:t>
      </w:r>
      <w:r w:rsidRPr="001D6A5B">
        <w:rPr>
          <w:b/>
          <w:i/>
          <w:sz w:val="44"/>
          <w:szCs w:val="44"/>
        </w:rPr>
        <w:t xml:space="preserve"> as for silver</w:t>
      </w:r>
    </w:p>
    <w:p w14:paraId="42B41737"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 xml:space="preserve">and </w:t>
      </w:r>
      <w:r w:rsidRPr="001D6A5B">
        <w:rPr>
          <w:b/>
          <w:i/>
          <w:sz w:val="44"/>
          <w:szCs w:val="44"/>
          <w:highlight w:val="yellow"/>
        </w:rPr>
        <w:t>search for it</w:t>
      </w:r>
      <w:r w:rsidRPr="001D6A5B">
        <w:rPr>
          <w:b/>
          <w:i/>
          <w:sz w:val="44"/>
          <w:szCs w:val="44"/>
        </w:rPr>
        <w:t xml:space="preserve"> as for hidden treasure,</w:t>
      </w:r>
    </w:p>
    <w:p w14:paraId="11EB7C0A"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vertAlign w:val="superscript"/>
        </w:rPr>
        <w:t>5</w:t>
      </w:r>
      <w:r w:rsidRPr="001D6A5B">
        <w:rPr>
          <w:b/>
          <w:i/>
          <w:sz w:val="44"/>
          <w:szCs w:val="44"/>
        </w:rPr>
        <w:t>then you will understand the fear of the LORD</w:t>
      </w:r>
    </w:p>
    <w:p w14:paraId="1202440F"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and find the knowledge of God.</w:t>
      </w:r>
    </w:p>
    <w:p w14:paraId="7BF99E4E" w14:textId="140375E9" w:rsidR="00C80E61" w:rsidRDefault="00C80E61" w:rsidP="001D6A5B">
      <w:pPr>
        <w:autoSpaceDE w:val="0"/>
        <w:autoSpaceDN w:val="0"/>
        <w:adjustRightInd w:val="0"/>
        <w:spacing w:line="276" w:lineRule="auto"/>
        <w:ind w:left="1440" w:right="720"/>
        <w:rPr>
          <w:b/>
          <w:sz w:val="44"/>
          <w:szCs w:val="44"/>
        </w:rPr>
      </w:pPr>
      <w:r w:rsidRPr="001D6A5B">
        <w:rPr>
          <w:b/>
          <w:sz w:val="44"/>
          <w:szCs w:val="44"/>
        </w:rPr>
        <w:t>Proverbs 2:1-5</w:t>
      </w:r>
    </w:p>
    <w:p w14:paraId="63CF2F27" w14:textId="77777777" w:rsidR="008C5FD7" w:rsidRPr="001D6A5B" w:rsidRDefault="008C5FD7" w:rsidP="001D6A5B">
      <w:pPr>
        <w:autoSpaceDE w:val="0"/>
        <w:autoSpaceDN w:val="0"/>
        <w:adjustRightInd w:val="0"/>
        <w:spacing w:line="276" w:lineRule="auto"/>
        <w:ind w:left="1440" w:right="720"/>
        <w:rPr>
          <w:b/>
          <w:sz w:val="44"/>
          <w:szCs w:val="44"/>
        </w:rPr>
      </w:pPr>
    </w:p>
    <w:p w14:paraId="422176BF" w14:textId="1EABB4D4" w:rsidR="00C80E61" w:rsidRPr="001D6A5B" w:rsidRDefault="00FF7A64" w:rsidP="001D6A5B">
      <w:pPr>
        <w:pStyle w:val="ListParagraph"/>
        <w:numPr>
          <w:ilvl w:val="0"/>
          <w:numId w:val="12"/>
        </w:numPr>
        <w:autoSpaceDE w:val="0"/>
        <w:autoSpaceDN w:val="0"/>
        <w:adjustRightInd w:val="0"/>
        <w:spacing w:line="276" w:lineRule="auto"/>
        <w:rPr>
          <w:b/>
          <w:i/>
          <w:sz w:val="44"/>
          <w:szCs w:val="44"/>
        </w:rPr>
      </w:pPr>
      <w:r w:rsidRPr="001D6A5B">
        <w:rPr>
          <w:b/>
          <w:i/>
          <w:sz w:val="44"/>
          <w:szCs w:val="44"/>
        </w:rPr>
        <w:t>Good</w:t>
      </w:r>
    </w:p>
    <w:p w14:paraId="1F6B63D1" w14:textId="77777777" w:rsidR="008C5FD7" w:rsidRDefault="008C5FD7" w:rsidP="001D6A5B">
      <w:pPr>
        <w:autoSpaceDE w:val="0"/>
        <w:autoSpaceDN w:val="0"/>
        <w:adjustRightInd w:val="0"/>
        <w:spacing w:line="276" w:lineRule="auto"/>
        <w:ind w:firstLine="720"/>
        <w:rPr>
          <w:sz w:val="44"/>
          <w:szCs w:val="44"/>
        </w:rPr>
      </w:pPr>
    </w:p>
    <w:p w14:paraId="1ABBAD63" w14:textId="1E50DE43" w:rsidR="00C80E61" w:rsidRPr="001D6A5B" w:rsidRDefault="00C80E61" w:rsidP="001D6A5B">
      <w:pPr>
        <w:autoSpaceDE w:val="0"/>
        <w:autoSpaceDN w:val="0"/>
        <w:adjustRightInd w:val="0"/>
        <w:spacing w:line="276" w:lineRule="auto"/>
        <w:ind w:firstLine="720"/>
        <w:rPr>
          <w:sz w:val="44"/>
          <w:szCs w:val="44"/>
        </w:rPr>
      </w:pPr>
      <w:r w:rsidRPr="001D6A5B">
        <w:rPr>
          <w:sz w:val="44"/>
          <w:szCs w:val="44"/>
        </w:rPr>
        <w:t>Samuel had a simple assessment of a godly leader jointly committed with his followers to serving and obeying God.  Samuel said this is “good!”</w:t>
      </w:r>
    </w:p>
    <w:p w14:paraId="69E1E7C5" w14:textId="75E11A98" w:rsidR="00C80E61" w:rsidRDefault="00C80E61" w:rsidP="001D6A5B">
      <w:pPr>
        <w:spacing w:line="276" w:lineRule="auto"/>
        <w:ind w:left="1440" w:right="720" w:firstLine="360"/>
        <w:rPr>
          <w:b/>
          <w:bCs/>
          <w:i/>
          <w:iCs/>
          <w:sz w:val="44"/>
          <w:szCs w:val="44"/>
        </w:rPr>
      </w:pPr>
      <w:r w:rsidRPr="001D6A5B">
        <w:rPr>
          <w:b/>
          <w:i/>
          <w:color w:val="000000"/>
          <w:sz w:val="44"/>
          <w:szCs w:val="44"/>
          <w:vertAlign w:val="superscript"/>
        </w:rPr>
        <w:t>14</w:t>
      </w:r>
      <w:r w:rsidRPr="001D6A5B">
        <w:rPr>
          <w:b/>
          <w:i/>
          <w:color w:val="000000"/>
          <w:sz w:val="44"/>
          <w:szCs w:val="44"/>
        </w:rPr>
        <w:t xml:space="preserve">If you fear the LORD and serve and obey him and do not rebel against his commands, and if both you and the king who reigns over you follow the LORD your God—good!  </w:t>
      </w:r>
      <w:r w:rsidRPr="001D6A5B">
        <w:rPr>
          <w:b/>
          <w:bCs/>
          <w:i/>
          <w:iCs/>
          <w:sz w:val="44"/>
          <w:szCs w:val="44"/>
        </w:rPr>
        <w:t xml:space="preserve">1 Sam. </w:t>
      </w:r>
      <w:smartTag w:uri="urn:schemas-microsoft-com:office:smarttags" w:element="time">
        <w:smartTagPr>
          <w:attr w:name="Hour" w:val="12"/>
          <w:attr w:name="Minute" w:val="14"/>
        </w:smartTagPr>
        <w:r w:rsidRPr="001D6A5B">
          <w:rPr>
            <w:b/>
            <w:bCs/>
            <w:i/>
            <w:iCs/>
            <w:sz w:val="44"/>
            <w:szCs w:val="44"/>
          </w:rPr>
          <w:t>12:14</w:t>
        </w:r>
      </w:smartTag>
      <w:r w:rsidRPr="001D6A5B">
        <w:rPr>
          <w:b/>
          <w:bCs/>
          <w:i/>
          <w:iCs/>
          <w:sz w:val="44"/>
          <w:szCs w:val="44"/>
        </w:rPr>
        <w:t xml:space="preserve"> (NIV)</w:t>
      </w:r>
    </w:p>
    <w:p w14:paraId="57C638F8" w14:textId="77777777" w:rsidR="008C5FD7" w:rsidRPr="001D6A5B" w:rsidRDefault="008C5FD7" w:rsidP="001D6A5B">
      <w:pPr>
        <w:spacing w:line="276" w:lineRule="auto"/>
        <w:ind w:left="1440" w:right="720" w:firstLine="360"/>
        <w:rPr>
          <w:b/>
          <w:i/>
          <w:color w:val="000000"/>
          <w:sz w:val="44"/>
          <w:szCs w:val="44"/>
        </w:rPr>
      </w:pPr>
    </w:p>
    <w:p w14:paraId="721ED6AC" w14:textId="12809AAC" w:rsidR="00C80E61" w:rsidRPr="001D6A5B" w:rsidRDefault="00070EEC" w:rsidP="001D6A5B">
      <w:pPr>
        <w:pStyle w:val="ListParagraph"/>
        <w:numPr>
          <w:ilvl w:val="0"/>
          <w:numId w:val="12"/>
        </w:numPr>
        <w:autoSpaceDE w:val="0"/>
        <w:autoSpaceDN w:val="0"/>
        <w:adjustRightInd w:val="0"/>
        <w:spacing w:line="276" w:lineRule="auto"/>
        <w:rPr>
          <w:b/>
          <w:i/>
          <w:sz w:val="44"/>
          <w:szCs w:val="44"/>
        </w:rPr>
      </w:pPr>
      <w:r w:rsidRPr="001D6A5B">
        <w:rPr>
          <w:b/>
          <w:i/>
          <w:sz w:val="44"/>
          <w:szCs w:val="44"/>
        </w:rPr>
        <w:lastRenderedPageBreak/>
        <w:t>Blessed</w:t>
      </w:r>
    </w:p>
    <w:p w14:paraId="062E0E78" w14:textId="77777777" w:rsidR="008C5FD7" w:rsidRDefault="008C5FD7" w:rsidP="001D6A5B">
      <w:pPr>
        <w:autoSpaceDE w:val="0"/>
        <w:autoSpaceDN w:val="0"/>
        <w:adjustRightInd w:val="0"/>
        <w:spacing w:line="276" w:lineRule="auto"/>
        <w:ind w:firstLine="720"/>
        <w:rPr>
          <w:sz w:val="44"/>
          <w:szCs w:val="44"/>
        </w:rPr>
      </w:pPr>
    </w:p>
    <w:p w14:paraId="1F3A56E9" w14:textId="0B6A4036" w:rsidR="00C80E61" w:rsidRPr="001D6A5B" w:rsidRDefault="00C80E61" w:rsidP="001D6A5B">
      <w:pPr>
        <w:autoSpaceDE w:val="0"/>
        <w:autoSpaceDN w:val="0"/>
        <w:adjustRightInd w:val="0"/>
        <w:spacing w:line="276" w:lineRule="auto"/>
        <w:ind w:firstLine="720"/>
        <w:rPr>
          <w:sz w:val="44"/>
          <w:szCs w:val="44"/>
        </w:rPr>
      </w:pPr>
      <w:r w:rsidRPr="001D6A5B">
        <w:rPr>
          <w:sz w:val="44"/>
          <w:szCs w:val="44"/>
        </w:rPr>
        <w:t>God blesses those who fear the Lord.  Fear of the Lord is the only requirement to receive this blessing.  Size, stature, attractiveness, and prestige are not considerations.</w:t>
      </w:r>
    </w:p>
    <w:p w14:paraId="1C24EFD4" w14:textId="77777777" w:rsidR="00C80E61" w:rsidRPr="001D6A5B" w:rsidRDefault="00C80E61"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1</w:t>
      </w:r>
      <w:r w:rsidRPr="001D6A5B">
        <w:rPr>
          <w:b/>
          <w:i/>
          <w:color w:val="000000"/>
          <w:sz w:val="44"/>
          <w:szCs w:val="44"/>
        </w:rPr>
        <w:t>Praise the LORD.</w:t>
      </w:r>
    </w:p>
    <w:p w14:paraId="501160EC"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Blessed is the man who fears the LORD,</w:t>
      </w:r>
    </w:p>
    <w:p w14:paraId="45C00D75"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who finds great delight in his commands.</w:t>
      </w:r>
    </w:p>
    <w:p w14:paraId="73D12588"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bCs/>
          <w:i/>
          <w:iCs/>
          <w:sz w:val="44"/>
          <w:szCs w:val="44"/>
        </w:rPr>
        <w:t>Psa. 112:1 (NIV)</w:t>
      </w:r>
    </w:p>
    <w:p w14:paraId="3999BF0E" w14:textId="77777777" w:rsidR="00C80E61" w:rsidRPr="001D6A5B" w:rsidRDefault="00C80E61"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13</w:t>
      </w:r>
      <w:r w:rsidRPr="001D6A5B">
        <w:rPr>
          <w:b/>
          <w:i/>
          <w:color w:val="000000"/>
          <w:sz w:val="44"/>
          <w:szCs w:val="44"/>
        </w:rPr>
        <w:t>he will bless those who fear the LORD—</w:t>
      </w:r>
    </w:p>
    <w:p w14:paraId="5A433E3F" w14:textId="77777777" w:rsidR="00C80E61" w:rsidRPr="001D6A5B" w:rsidRDefault="00C80E61" w:rsidP="001D6A5B">
      <w:pPr>
        <w:autoSpaceDE w:val="0"/>
        <w:autoSpaceDN w:val="0"/>
        <w:adjustRightInd w:val="0"/>
        <w:spacing w:line="276" w:lineRule="auto"/>
        <w:ind w:left="1440" w:right="720"/>
        <w:rPr>
          <w:b/>
          <w:i/>
          <w:sz w:val="44"/>
          <w:szCs w:val="44"/>
        </w:rPr>
      </w:pPr>
      <w:r w:rsidRPr="001D6A5B">
        <w:rPr>
          <w:b/>
          <w:i/>
          <w:sz w:val="44"/>
          <w:szCs w:val="44"/>
        </w:rPr>
        <w:t>small and great alike.</w:t>
      </w:r>
    </w:p>
    <w:p w14:paraId="4239C13C" w14:textId="2FEDC392" w:rsidR="00C80E61" w:rsidRDefault="00C80E61" w:rsidP="001D6A5B">
      <w:pPr>
        <w:autoSpaceDE w:val="0"/>
        <w:autoSpaceDN w:val="0"/>
        <w:adjustRightInd w:val="0"/>
        <w:spacing w:line="276" w:lineRule="auto"/>
        <w:ind w:left="1440" w:right="720"/>
        <w:rPr>
          <w:b/>
          <w:bCs/>
          <w:i/>
          <w:iCs/>
          <w:sz w:val="44"/>
          <w:szCs w:val="44"/>
        </w:rPr>
      </w:pPr>
      <w:r w:rsidRPr="001D6A5B">
        <w:rPr>
          <w:b/>
          <w:bCs/>
          <w:i/>
          <w:iCs/>
          <w:sz w:val="44"/>
          <w:szCs w:val="44"/>
        </w:rPr>
        <w:t>Psa. 115:13 (NIV)</w:t>
      </w:r>
    </w:p>
    <w:p w14:paraId="4F7497CC" w14:textId="77777777" w:rsidR="008C5FD7" w:rsidRPr="001D6A5B" w:rsidRDefault="008C5FD7" w:rsidP="001D6A5B">
      <w:pPr>
        <w:autoSpaceDE w:val="0"/>
        <w:autoSpaceDN w:val="0"/>
        <w:adjustRightInd w:val="0"/>
        <w:spacing w:line="276" w:lineRule="auto"/>
        <w:ind w:left="1440" w:right="720"/>
        <w:rPr>
          <w:b/>
          <w:i/>
          <w:sz w:val="44"/>
          <w:szCs w:val="44"/>
        </w:rPr>
      </w:pPr>
    </w:p>
    <w:p w14:paraId="12406143" w14:textId="76547293" w:rsidR="00C80E61" w:rsidRPr="001D6A5B" w:rsidRDefault="00C5498D" w:rsidP="001D6A5B">
      <w:pPr>
        <w:pStyle w:val="ListParagraph"/>
        <w:numPr>
          <w:ilvl w:val="0"/>
          <w:numId w:val="12"/>
        </w:numPr>
        <w:autoSpaceDE w:val="0"/>
        <w:autoSpaceDN w:val="0"/>
        <w:adjustRightInd w:val="0"/>
        <w:spacing w:line="276" w:lineRule="auto"/>
        <w:rPr>
          <w:b/>
          <w:i/>
          <w:sz w:val="44"/>
          <w:szCs w:val="44"/>
        </w:rPr>
      </w:pPr>
      <w:r w:rsidRPr="001D6A5B">
        <w:rPr>
          <w:b/>
          <w:i/>
          <w:sz w:val="44"/>
          <w:szCs w:val="44"/>
        </w:rPr>
        <w:t>Avoids evil</w:t>
      </w:r>
    </w:p>
    <w:p w14:paraId="0BA7E0E6" w14:textId="77777777" w:rsidR="008C5FD7" w:rsidRDefault="008C5FD7" w:rsidP="001D6A5B">
      <w:pPr>
        <w:autoSpaceDE w:val="0"/>
        <w:autoSpaceDN w:val="0"/>
        <w:adjustRightInd w:val="0"/>
        <w:spacing w:line="276" w:lineRule="auto"/>
        <w:ind w:firstLine="720"/>
        <w:rPr>
          <w:sz w:val="44"/>
          <w:szCs w:val="44"/>
        </w:rPr>
      </w:pPr>
    </w:p>
    <w:p w14:paraId="2055BB02" w14:textId="46F04C31" w:rsidR="00863EDA" w:rsidRPr="001D6A5B" w:rsidRDefault="00863EDA" w:rsidP="001D6A5B">
      <w:pPr>
        <w:autoSpaceDE w:val="0"/>
        <w:autoSpaceDN w:val="0"/>
        <w:adjustRightInd w:val="0"/>
        <w:spacing w:line="276" w:lineRule="auto"/>
        <w:ind w:firstLine="720"/>
        <w:rPr>
          <w:sz w:val="44"/>
          <w:szCs w:val="44"/>
        </w:rPr>
      </w:pPr>
      <w:r w:rsidRPr="001D6A5B">
        <w:rPr>
          <w:sz w:val="44"/>
          <w:szCs w:val="44"/>
        </w:rPr>
        <w:t>A fear of God provides protection and security for the soul of the believer in avoiding evil.</w:t>
      </w:r>
    </w:p>
    <w:p w14:paraId="13F3F7F9" w14:textId="77777777" w:rsidR="00863EDA" w:rsidRPr="001D6A5B" w:rsidRDefault="00863EDA"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lastRenderedPageBreak/>
        <w:t>23</w:t>
      </w:r>
      <w:r w:rsidRPr="001D6A5B">
        <w:rPr>
          <w:b/>
          <w:i/>
          <w:sz w:val="44"/>
          <w:szCs w:val="44"/>
        </w:rPr>
        <w:t>The fear of the LORD leads to life:</w:t>
      </w:r>
    </w:p>
    <w:p w14:paraId="117CC06F" w14:textId="77777777" w:rsidR="00863EDA" w:rsidRPr="001D6A5B" w:rsidRDefault="00863EDA" w:rsidP="001D6A5B">
      <w:pPr>
        <w:autoSpaceDE w:val="0"/>
        <w:autoSpaceDN w:val="0"/>
        <w:adjustRightInd w:val="0"/>
        <w:spacing w:line="276" w:lineRule="auto"/>
        <w:ind w:left="1440" w:right="720"/>
        <w:rPr>
          <w:b/>
          <w:i/>
          <w:sz w:val="44"/>
          <w:szCs w:val="44"/>
        </w:rPr>
      </w:pPr>
      <w:r w:rsidRPr="001D6A5B">
        <w:rPr>
          <w:b/>
          <w:i/>
          <w:sz w:val="44"/>
          <w:szCs w:val="44"/>
        </w:rPr>
        <w:t>Then one rests content, untouched by trouble.</w:t>
      </w:r>
    </w:p>
    <w:p w14:paraId="79EF25E8" w14:textId="77777777" w:rsidR="00863EDA" w:rsidRPr="001D6A5B" w:rsidRDefault="00863EDA" w:rsidP="001D6A5B">
      <w:pPr>
        <w:autoSpaceDE w:val="0"/>
        <w:autoSpaceDN w:val="0"/>
        <w:adjustRightInd w:val="0"/>
        <w:spacing w:line="276" w:lineRule="auto"/>
        <w:ind w:left="1440" w:right="720"/>
        <w:rPr>
          <w:b/>
          <w:i/>
          <w:sz w:val="44"/>
          <w:szCs w:val="44"/>
        </w:rPr>
      </w:pPr>
      <w:r w:rsidRPr="001D6A5B">
        <w:rPr>
          <w:b/>
          <w:bCs/>
          <w:i/>
          <w:iCs/>
          <w:sz w:val="44"/>
          <w:szCs w:val="44"/>
        </w:rPr>
        <w:t xml:space="preserve">Prov. </w:t>
      </w:r>
      <w:smartTag w:uri="urn:schemas-microsoft-com:office:smarttags" w:element="time">
        <w:smartTagPr>
          <w:attr w:name="Minute" w:val="23"/>
          <w:attr w:name="Hour" w:val="19"/>
        </w:smartTagPr>
        <w:r w:rsidRPr="001D6A5B">
          <w:rPr>
            <w:b/>
            <w:bCs/>
            <w:i/>
            <w:iCs/>
            <w:sz w:val="44"/>
            <w:szCs w:val="44"/>
          </w:rPr>
          <w:t>19:23</w:t>
        </w:r>
      </w:smartTag>
      <w:r w:rsidRPr="001D6A5B">
        <w:rPr>
          <w:b/>
          <w:bCs/>
          <w:i/>
          <w:iCs/>
          <w:sz w:val="44"/>
          <w:szCs w:val="44"/>
        </w:rPr>
        <w:t xml:space="preserve"> (NIV)</w:t>
      </w:r>
    </w:p>
    <w:p w14:paraId="35C5E049" w14:textId="77777777" w:rsidR="00863EDA" w:rsidRPr="001D6A5B" w:rsidRDefault="00863EDA" w:rsidP="001D6A5B">
      <w:pPr>
        <w:autoSpaceDE w:val="0"/>
        <w:autoSpaceDN w:val="0"/>
        <w:adjustRightInd w:val="0"/>
        <w:spacing w:line="276" w:lineRule="auto"/>
        <w:rPr>
          <w:sz w:val="44"/>
          <w:szCs w:val="44"/>
        </w:rPr>
      </w:pPr>
      <w:r w:rsidRPr="001D6A5B">
        <w:rPr>
          <w:sz w:val="44"/>
          <w:szCs w:val="44"/>
        </w:rPr>
        <w:tab/>
        <w:t xml:space="preserve">Exodus </w:t>
      </w:r>
      <w:smartTag w:uri="urn:schemas-microsoft-com:office:smarttags" w:element="time">
        <w:smartTagPr>
          <w:attr w:name="Hour" w:val="20"/>
          <w:attr w:name="Minute" w:val="20"/>
        </w:smartTagPr>
        <w:r w:rsidRPr="001D6A5B">
          <w:rPr>
            <w:sz w:val="44"/>
            <w:szCs w:val="44"/>
          </w:rPr>
          <w:t>20:20</w:t>
        </w:r>
      </w:smartTag>
      <w:r w:rsidRPr="001D6A5B">
        <w:rPr>
          <w:sz w:val="44"/>
          <w:szCs w:val="44"/>
        </w:rPr>
        <w:t xml:space="preserve"> describes an outcome of worship and fear of God as keeping us from sinning.  If we are focused on God and not on ourselves, we will see His glory and cease to pursue our selfish desires.  These selfish desires are the root of our sinfulness.</w:t>
      </w:r>
    </w:p>
    <w:p w14:paraId="0DCE33CA" w14:textId="426B9D03" w:rsidR="00C80E61" w:rsidRDefault="00863EDA" w:rsidP="001D6A5B">
      <w:pPr>
        <w:autoSpaceDE w:val="0"/>
        <w:autoSpaceDN w:val="0"/>
        <w:adjustRightInd w:val="0"/>
        <w:spacing w:line="276" w:lineRule="auto"/>
        <w:ind w:left="1440" w:right="720" w:firstLine="360"/>
        <w:rPr>
          <w:b/>
          <w:bCs/>
          <w:i/>
          <w:iCs/>
          <w:sz w:val="44"/>
          <w:szCs w:val="44"/>
        </w:rPr>
      </w:pPr>
      <w:r w:rsidRPr="001D6A5B">
        <w:rPr>
          <w:b/>
          <w:i/>
          <w:sz w:val="44"/>
          <w:szCs w:val="44"/>
          <w:vertAlign w:val="superscript"/>
        </w:rPr>
        <w:t>20</w:t>
      </w:r>
      <w:r w:rsidRPr="001D6A5B">
        <w:rPr>
          <w:b/>
          <w:i/>
          <w:color w:val="000000"/>
          <w:sz w:val="44"/>
          <w:szCs w:val="44"/>
        </w:rPr>
        <w:t xml:space="preserve">Moses said to the people, “Do not be afraid. God has come to test you, so that the fear of God will be with you to keep you from sinning.”  </w:t>
      </w:r>
      <w:r w:rsidRPr="001D6A5B">
        <w:rPr>
          <w:b/>
          <w:bCs/>
          <w:i/>
          <w:iCs/>
          <w:sz w:val="44"/>
          <w:szCs w:val="44"/>
        </w:rPr>
        <w:t xml:space="preserve">Ex. </w:t>
      </w:r>
      <w:smartTag w:uri="urn:schemas-microsoft-com:office:smarttags" w:element="time">
        <w:smartTagPr>
          <w:attr w:name="Hour" w:val="20"/>
          <w:attr w:name="Minute" w:val="20"/>
        </w:smartTagPr>
        <w:r w:rsidRPr="001D6A5B">
          <w:rPr>
            <w:b/>
            <w:bCs/>
            <w:i/>
            <w:iCs/>
            <w:sz w:val="44"/>
            <w:szCs w:val="44"/>
          </w:rPr>
          <w:t>20:20</w:t>
        </w:r>
      </w:smartTag>
      <w:r w:rsidRPr="001D6A5B">
        <w:rPr>
          <w:b/>
          <w:bCs/>
          <w:i/>
          <w:iCs/>
          <w:sz w:val="44"/>
          <w:szCs w:val="44"/>
        </w:rPr>
        <w:t xml:space="preserve"> (NIV)</w:t>
      </w:r>
    </w:p>
    <w:p w14:paraId="3573648A" w14:textId="77777777" w:rsidR="008C5FD7" w:rsidRPr="001D6A5B" w:rsidRDefault="008C5FD7" w:rsidP="001D6A5B">
      <w:pPr>
        <w:autoSpaceDE w:val="0"/>
        <w:autoSpaceDN w:val="0"/>
        <w:adjustRightInd w:val="0"/>
        <w:spacing w:line="276" w:lineRule="auto"/>
        <w:ind w:left="1440" w:right="720" w:firstLine="360"/>
        <w:rPr>
          <w:b/>
          <w:i/>
          <w:color w:val="000000"/>
          <w:sz w:val="44"/>
          <w:szCs w:val="44"/>
        </w:rPr>
      </w:pPr>
    </w:p>
    <w:p w14:paraId="30BF857D" w14:textId="35DA3B55" w:rsidR="00863EDA" w:rsidRPr="001D6A5B" w:rsidRDefault="002C3B12" w:rsidP="001D6A5B">
      <w:pPr>
        <w:pStyle w:val="ListParagraph"/>
        <w:numPr>
          <w:ilvl w:val="0"/>
          <w:numId w:val="12"/>
        </w:numPr>
        <w:autoSpaceDE w:val="0"/>
        <w:autoSpaceDN w:val="0"/>
        <w:adjustRightInd w:val="0"/>
        <w:spacing w:line="276" w:lineRule="auto"/>
        <w:rPr>
          <w:b/>
          <w:i/>
          <w:sz w:val="44"/>
          <w:szCs w:val="44"/>
        </w:rPr>
      </w:pPr>
      <w:r w:rsidRPr="001D6A5B">
        <w:rPr>
          <w:b/>
          <w:i/>
          <w:sz w:val="44"/>
          <w:szCs w:val="44"/>
        </w:rPr>
        <w:t>Fountain of life</w:t>
      </w:r>
    </w:p>
    <w:p w14:paraId="3608636C" w14:textId="77777777" w:rsidR="008C5FD7" w:rsidRDefault="008C5FD7" w:rsidP="001D6A5B">
      <w:pPr>
        <w:autoSpaceDE w:val="0"/>
        <w:autoSpaceDN w:val="0"/>
        <w:adjustRightInd w:val="0"/>
        <w:spacing w:line="276" w:lineRule="auto"/>
        <w:ind w:firstLine="720"/>
        <w:rPr>
          <w:sz w:val="44"/>
          <w:szCs w:val="44"/>
        </w:rPr>
      </w:pPr>
    </w:p>
    <w:p w14:paraId="69A869A2" w14:textId="26E4E3EB" w:rsidR="00863EDA" w:rsidRPr="001D6A5B" w:rsidRDefault="00863EDA" w:rsidP="001D6A5B">
      <w:pPr>
        <w:autoSpaceDE w:val="0"/>
        <w:autoSpaceDN w:val="0"/>
        <w:adjustRightInd w:val="0"/>
        <w:spacing w:line="276" w:lineRule="auto"/>
        <w:ind w:firstLine="720"/>
        <w:rPr>
          <w:sz w:val="44"/>
          <w:szCs w:val="44"/>
        </w:rPr>
      </w:pPr>
      <w:r w:rsidRPr="001D6A5B">
        <w:rPr>
          <w:sz w:val="44"/>
          <w:szCs w:val="44"/>
        </w:rPr>
        <w:t>Having a reverence for God keeps a person focused on God and keeps a person from turning down pathways leading to eternal damnation and death.</w:t>
      </w:r>
    </w:p>
    <w:p w14:paraId="7CE96D06" w14:textId="77777777" w:rsidR="00863EDA" w:rsidRPr="001D6A5B" w:rsidRDefault="00863EDA"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lastRenderedPageBreak/>
        <w:t>26</w:t>
      </w:r>
      <w:r w:rsidRPr="001D6A5B">
        <w:rPr>
          <w:b/>
          <w:i/>
          <w:sz w:val="44"/>
          <w:szCs w:val="44"/>
        </w:rPr>
        <w:t>He who fears the LORD has a secure fortress,</w:t>
      </w:r>
    </w:p>
    <w:p w14:paraId="22088514" w14:textId="77777777" w:rsidR="00863EDA" w:rsidRPr="001D6A5B" w:rsidRDefault="00863EDA" w:rsidP="001D6A5B">
      <w:pPr>
        <w:autoSpaceDE w:val="0"/>
        <w:autoSpaceDN w:val="0"/>
        <w:adjustRightInd w:val="0"/>
        <w:spacing w:line="276" w:lineRule="auto"/>
        <w:ind w:left="1440" w:right="720"/>
        <w:rPr>
          <w:b/>
          <w:i/>
          <w:sz w:val="44"/>
          <w:szCs w:val="44"/>
        </w:rPr>
      </w:pPr>
      <w:r w:rsidRPr="001D6A5B">
        <w:rPr>
          <w:b/>
          <w:i/>
          <w:sz w:val="44"/>
          <w:szCs w:val="44"/>
        </w:rPr>
        <w:t>and for his children it will be a refuge.</w:t>
      </w:r>
    </w:p>
    <w:p w14:paraId="3BE61A85" w14:textId="77777777" w:rsidR="00863EDA" w:rsidRPr="001D6A5B" w:rsidRDefault="00863EDA"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27</w:t>
      </w:r>
      <w:r w:rsidRPr="001D6A5B">
        <w:rPr>
          <w:b/>
          <w:i/>
          <w:sz w:val="44"/>
          <w:szCs w:val="44"/>
        </w:rPr>
        <w:t>The fear of the LORD is a fountain of life,</w:t>
      </w:r>
    </w:p>
    <w:p w14:paraId="05943A62" w14:textId="77777777" w:rsidR="00863EDA" w:rsidRPr="001D6A5B" w:rsidRDefault="00863EDA" w:rsidP="001D6A5B">
      <w:pPr>
        <w:autoSpaceDE w:val="0"/>
        <w:autoSpaceDN w:val="0"/>
        <w:adjustRightInd w:val="0"/>
        <w:spacing w:line="276" w:lineRule="auto"/>
        <w:ind w:left="1440" w:right="720"/>
        <w:rPr>
          <w:b/>
          <w:i/>
          <w:sz w:val="44"/>
          <w:szCs w:val="44"/>
        </w:rPr>
      </w:pPr>
      <w:r w:rsidRPr="001D6A5B">
        <w:rPr>
          <w:b/>
          <w:i/>
          <w:sz w:val="44"/>
          <w:szCs w:val="44"/>
        </w:rPr>
        <w:t>turning a man from the snares of death.</w:t>
      </w:r>
    </w:p>
    <w:p w14:paraId="0BE1FB10" w14:textId="7ADAF0C9" w:rsidR="00863EDA" w:rsidRDefault="00863EDA" w:rsidP="001D6A5B">
      <w:pPr>
        <w:autoSpaceDE w:val="0"/>
        <w:autoSpaceDN w:val="0"/>
        <w:adjustRightInd w:val="0"/>
        <w:spacing w:before="80" w:line="276" w:lineRule="auto"/>
        <w:ind w:left="1440" w:right="720"/>
        <w:rPr>
          <w:b/>
          <w:bCs/>
          <w:i/>
          <w:iCs/>
          <w:sz w:val="44"/>
          <w:szCs w:val="44"/>
        </w:rPr>
      </w:pPr>
      <w:r w:rsidRPr="001D6A5B">
        <w:rPr>
          <w:b/>
          <w:bCs/>
          <w:i/>
          <w:iCs/>
          <w:sz w:val="44"/>
          <w:szCs w:val="44"/>
        </w:rPr>
        <w:t>Prov. 14:26-27 (NIV)</w:t>
      </w:r>
    </w:p>
    <w:p w14:paraId="3C5444F5" w14:textId="77777777" w:rsidR="008C5FD7" w:rsidRPr="001D6A5B" w:rsidRDefault="008C5FD7" w:rsidP="001D6A5B">
      <w:pPr>
        <w:autoSpaceDE w:val="0"/>
        <w:autoSpaceDN w:val="0"/>
        <w:adjustRightInd w:val="0"/>
        <w:spacing w:before="80" w:line="276" w:lineRule="auto"/>
        <w:ind w:left="1440" w:right="720"/>
        <w:rPr>
          <w:b/>
          <w:i/>
          <w:sz w:val="44"/>
          <w:szCs w:val="44"/>
          <w:vertAlign w:val="superscript"/>
        </w:rPr>
      </w:pPr>
    </w:p>
    <w:p w14:paraId="47CFC3A5" w14:textId="77777777" w:rsidR="00F64CD9" w:rsidRPr="001D6A5B" w:rsidRDefault="00204CB3" w:rsidP="001D6A5B">
      <w:pPr>
        <w:pStyle w:val="ListParagraph"/>
        <w:numPr>
          <w:ilvl w:val="0"/>
          <w:numId w:val="12"/>
        </w:numPr>
        <w:autoSpaceDE w:val="0"/>
        <w:autoSpaceDN w:val="0"/>
        <w:adjustRightInd w:val="0"/>
        <w:spacing w:line="276" w:lineRule="auto"/>
        <w:rPr>
          <w:b/>
          <w:i/>
          <w:sz w:val="44"/>
          <w:szCs w:val="44"/>
        </w:rPr>
      </w:pPr>
      <w:r w:rsidRPr="001D6A5B">
        <w:rPr>
          <w:b/>
          <w:i/>
          <w:sz w:val="44"/>
          <w:szCs w:val="44"/>
        </w:rPr>
        <w:t>Righteousness</w:t>
      </w:r>
    </w:p>
    <w:p w14:paraId="79A5BC55" w14:textId="77777777" w:rsidR="008C5FD7" w:rsidRDefault="008C5FD7" w:rsidP="001D6A5B">
      <w:pPr>
        <w:spacing w:line="276" w:lineRule="auto"/>
        <w:ind w:firstLine="720"/>
        <w:rPr>
          <w:sz w:val="44"/>
          <w:szCs w:val="44"/>
        </w:rPr>
      </w:pPr>
    </w:p>
    <w:p w14:paraId="08916AEF" w14:textId="20D72B52" w:rsidR="006535C8" w:rsidRPr="001D6A5B" w:rsidRDefault="006535C8" w:rsidP="001D6A5B">
      <w:pPr>
        <w:spacing w:line="276" w:lineRule="auto"/>
        <w:ind w:firstLine="720"/>
        <w:rPr>
          <w:sz w:val="44"/>
          <w:szCs w:val="44"/>
        </w:rPr>
      </w:pPr>
      <w:r w:rsidRPr="001D6A5B">
        <w:rPr>
          <w:sz w:val="44"/>
          <w:szCs w:val="44"/>
        </w:rPr>
        <w:t>Worshipping God, submitting to Him, and obeying His commands will bring us to a place of righteousness.</w:t>
      </w:r>
    </w:p>
    <w:p w14:paraId="4DC00C12" w14:textId="77777777" w:rsidR="004C0C4D" w:rsidRPr="001D6A5B" w:rsidRDefault="004C0C4D" w:rsidP="001D6A5B">
      <w:pPr>
        <w:autoSpaceDE w:val="0"/>
        <w:autoSpaceDN w:val="0"/>
        <w:adjustRightInd w:val="0"/>
        <w:spacing w:line="276" w:lineRule="auto"/>
        <w:ind w:left="1440" w:right="720" w:firstLine="360"/>
        <w:rPr>
          <w:b/>
          <w:bCs/>
          <w:i/>
          <w:iCs/>
          <w:sz w:val="44"/>
          <w:szCs w:val="44"/>
        </w:rPr>
      </w:pPr>
      <w:r w:rsidRPr="001D6A5B">
        <w:rPr>
          <w:b/>
          <w:i/>
          <w:sz w:val="44"/>
          <w:szCs w:val="44"/>
          <w:vertAlign w:val="superscript"/>
        </w:rPr>
        <w:t>24</w:t>
      </w:r>
      <w:r w:rsidRPr="001D6A5B">
        <w:rPr>
          <w:b/>
          <w:i/>
          <w:color w:val="000000"/>
          <w:sz w:val="44"/>
          <w:szCs w:val="44"/>
        </w:rPr>
        <w:t xml:space="preserve">The LORD commanded us to obey all these decrees and to fear the LORD our God, so that we might always prosper and be kept alive, as is the case today. </w:t>
      </w:r>
      <w:r w:rsidRPr="001D6A5B">
        <w:rPr>
          <w:b/>
          <w:i/>
          <w:sz w:val="44"/>
          <w:szCs w:val="44"/>
        </w:rPr>
        <w:t xml:space="preserve"> </w:t>
      </w:r>
      <w:r w:rsidRPr="001D6A5B">
        <w:rPr>
          <w:b/>
          <w:i/>
          <w:color w:val="000000"/>
          <w:sz w:val="44"/>
          <w:szCs w:val="44"/>
          <w:vertAlign w:val="superscript"/>
        </w:rPr>
        <w:t>25</w:t>
      </w:r>
      <w:r w:rsidRPr="001D6A5B">
        <w:rPr>
          <w:b/>
          <w:i/>
          <w:color w:val="000000"/>
          <w:sz w:val="44"/>
          <w:szCs w:val="44"/>
        </w:rPr>
        <w:t xml:space="preserve">And if we are careful to obey all this law before the LORD our God, as he has commanded us, that will be </w:t>
      </w:r>
      <w:r w:rsidRPr="001D6A5B">
        <w:rPr>
          <w:b/>
          <w:i/>
          <w:color w:val="000000"/>
          <w:sz w:val="44"/>
          <w:szCs w:val="44"/>
        </w:rPr>
        <w:lastRenderedPageBreak/>
        <w:t>our righteousness.”</w:t>
      </w:r>
      <w:r w:rsidR="00204CB3" w:rsidRPr="001D6A5B">
        <w:rPr>
          <w:b/>
          <w:i/>
          <w:sz w:val="44"/>
          <w:szCs w:val="44"/>
        </w:rPr>
        <w:t xml:space="preserve">  </w:t>
      </w:r>
      <w:r w:rsidRPr="001D6A5B">
        <w:rPr>
          <w:b/>
          <w:bCs/>
          <w:i/>
          <w:iCs/>
          <w:sz w:val="44"/>
          <w:szCs w:val="44"/>
        </w:rPr>
        <w:t>Deut. 6:24-25 (NIV)</w:t>
      </w:r>
    </w:p>
    <w:p w14:paraId="54DA3F13" w14:textId="77777777" w:rsidR="000D2BDB" w:rsidRDefault="000D2BDB" w:rsidP="001D6A5B">
      <w:pPr>
        <w:autoSpaceDE w:val="0"/>
        <w:autoSpaceDN w:val="0"/>
        <w:adjustRightInd w:val="0"/>
        <w:spacing w:line="276" w:lineRule="auto"/>
        <w:rPr>
          <w:b/>
          <w:sz w:val="44"/>
          <w:szCs w:val="44"/>
          <w:u w:val="single"/>
        </w:rPr>
      </w:pPr>
    </w:p>
    <w:sectPr w:rsidR="000D2BDB">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ADC1EC" w14:textId="77777777" w:rsidR="00374F3C" w:rsidRDefault="00374F3C">
      <w:r>
        <w:separator/>
      </w:r>
    </w:p>
  </w:endnote>
  <w:endnote w:type="continuationSeparator" w:id="0">
    <w:p w14:paraId="30D663D5" w14:textId="77777777" w:rsidR="00374F3C" w:rsidRDefault="00374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altName w:val="Copperplate Gothic Bold"/>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BB160" w14:textId="77777777" w:rsidR="00482025" w:rsidRDefault="0048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B07304" w14:textId="77777777" w:rsidR="00482025" w:rsidRDefault="004820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94ED2" w14:textId="77777777" w:rsidR="00712AC5" w:rsidRDefault="00712AC5" w:rsidP="00712AC5">
    <w:pPr>
      <w:pStyle w:val="Footer"/>
      <w:tabs>
        <w:tab w:val="clear" w:pos="4320"/>
        <w:tab w:val="clear" w:pos="8640"/>
        <w:tab w:val="center" w:pos="4680"/>
        <w:tab w:val="right" w:pos="9360"/>
      </w:tabs>
      <w:rPr>
        <w:sz w:val="20"/>
      </w:rPr>
    </w:pPr>
    <w:r>
      <w:rPr>
        <w:sz w:val="20"/>
      </w:rPr>
      <w:t>Revised:</w:t>
    </w:r>
  </w:p>
  <w:p w14:paraId="6E50ED97" w14:textId="72131239" w:rsidR="00482025" w:rsidRDefault="00712AC5" w:rsidP="00712AC5">
    <w:pPr>
      <w:pStyle w:val="Footer"/>
      <w:tabs>
        <w:tab w:val="clear" w:pos="4320"/>
        <w:tab w:val="clear" w:pos="8640"/>
        <w:tab w:val="center" w:pos="4680"/>
        <w:tab w:val="right" w:pos="9360"/>
      </w:tabs>
      <w:rPr>
        <w:sz w:val="20"/>
      </w:rPr>
    </w:pPr>
    <w:r>
      <w:rPr>
        <w:sz w:val="20"/>
      </w:rPr>
      <w:t>10/1</w:t>
    </w:r>
    <w:r w:rsidR="0005498F">
      <w:rPr>
        <w:sz w:val="20"/>
      </w:rPr>
      <w:t>8</w:t>
    </w:r>
    <w:r>
      <w:rPr>
        <w:sz w:val="20"/>
      </w:rPr>
      <w:t>/2021</w:t>
    </w:r>
    <w:r w:rsidRPr="00712AC5">
      <w:rPr>
        <w:sz w:val="20"/>
      </w:rPr>
      <w:ptab w:relativeTo="margin" w:alignment="center" w:leader="none"/>
    </w:r>
    <w:r>
      <w:rPr>
        <w:sz w:val="20"/>
      </w:rPr>
      <w:fldChar w:fldCharType="begin"/>
    </w:r>
    <w:r>
      <w:rPr>
        <w:sz w:val="20"/>
      </w:rPr>
      <w:instrText xml:space="preserve"> PAGE  \* Arabic  \* MERGEFORMAT </w:instrText>
    </w:r>
    <w:r>
      <w:rPr>
        <w:sz w:val="20"/>
      </w:rPr>
      <w:fldChar w:fldCharType="separate"/>
    </w:r>
    <w:r>
      <w:rPr>
        <w:noProof/>
        <w:sz w:val="20"/>
      </w:rPr>
      <w:t>1</w:t>
    </w:r>
    <w:r>
      <w:rPr>
        <w:sz w:val="20"/>
      </w:rPr>
      <w:fldChar w:fldCharType="end"/>
    </w:r>
    <w:r w:rsidRPr="00712AC5">
      <w:rPr>
        <w:sz w:val="20"/>
      </w:rPr>
      <w:ptab w:relativeTo="margin" w:alignment="right" w:leader="none"/>
    </w:r>
    <w:r>
      <w:rPr>
        <w:sz w:val="20"/>
      </w:rPr>
      <w:fldChar w:fldCharType="begin"/>
    </w:r>
    <w:r>
      <w:rPr>
        <w:sz w:val="20"/>
      </w:rPr>
      <w:instrText xml:space="preserve"> DATE   \* MERGEFORMAT </w:instrText>
    </w:r>
    <w:r>
      <w:rPr>
        <w:sz w:val="20"/>
      </w:rPr>
      <w:fldChar w:fldCharType="separate"/>
    </w:r>
    <w:r w:rsidR="008C5FD7">
      <w:rPr>
        <w:noProof/>
        <w:sz w:val="20"/>
      </w:rPr>
      <w:t>10/18/2021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09BE4" w14:textId="77777777" w:rsidR="00374F3C" w:rsidRDefault="00374F3C">
      <w:r>
        <w:separator/>
      </w:r>
    </w:p>
  </w:footnote>
  <w:footnote w:type="continuationSeparator" w:id="0">
    <w:p w14:paraId="00493734" w14:textId="77777777" w:rsidR="00374F3C" w:rsidRDefault="00374F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87825" w14:textId="6D63EEFE" w:rsidR="00482025" w:rsidRDefault="00735B47">
    <w:pPr>
      <w:pStyle w:val="Header"/>
      <w:tabs>
        <w:tab w:val="clear" w:pos="4320"/>
        <w:tab w:val="clear" w:pos="8640"/>
        <w:tab w:val="center" w:pos="4680"/>
        <w:tab w:val="right" w:pos="9360"/>
      </w:tabs>
      <w:rPr>
        <w:sz w:val="20"/>
      </w:rPr>
    </w:pPr>
    <w:r>
      <w:rPr>
        <w:noProof/>
        <w:sz w:val="20"/>
      </w:rPr>
      <w:drawing>
        <wp:inline distT="0" distB="0" distL="0" distR="0" wp14:anchorId="2DD485E1" wp14:editId="0CEAE48C">
          <wp:extent cx="618067" cy="463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625225" cy="468919"/>
                  </a:xfrm>
                  <a:prstGeom prst="rect">
                    <a:avLst/>
                  </a:prstGeom>
                </pic:spPr>
              </pic:pic>
            </a:graphicData>
          </a:graphic>
        </wp:inline>
      </w:drawing>
    </w:r>
    <w:r w:rsidR="00482025">
      <w:rPr>
        <w:sz w:val="20"/>
      </w:rPr>
      <w:tab/>
    </w:r>
    <w:r w:rsidR="00482025">
      <w:rPr>
        <w:sz w:val="20"/>
      </w:rPr>
      <w:tab/>
    </w:r>
    <w:r w:rsidR="00D66F52">
      <w:rPr>
        <w:sz w:val="20"/>
      </w:rPr>
      <w:t>QC</w:t>
    </w:r>
    <w:r w:rsidR="00D66F52" w:rsidRPr="00D66F52">
      <w:rPr>
        <w:sz w:val="20"/>
        <w:vertAlign w:val="superscript"/>
      </w:rPr>
      <w:t>3</w:t>
    </w:r>
    <w:r w:rsidR="00482025">
      <w:rPr>
        <w:sz w:val="20"/>
      </w:rPr>
      <w:tab/>
    </w:r>
    <w:r w:rsidR="00482025">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90BF7"/>
    <w:multiLevelType w:val="hybridMultilevel"/>
    <w:tmpl w:val="A386CCB6"/>
    <w:lvl w:ilvl="0" w:tplc="283AA37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0847AE"/>
    <w:multiLevelType w:val="multilevel"/>
    <w:tmpl w:val="F272C5A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1114B4"/>
    <w:multiLevelType w:val="hybridMultilevel"/>
    <w:tmpl w:val="081C8CE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02E4658"/>
    <w:multiLevelType w:val="hybridMultilevel"/>
    <w:tmpl w:val="B7E4596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275E7D80"/>
    <w:multiLevelType w:val="hybridMultilevel"/>
    <w:tmpl w:val="CBDADEEA"/>
    <w:lvl w:ilvl="0" w:tplc="90B4C1B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15:restartNumberingAfterBreak="0">
    <w:nsid w:val="3D5F1AF1"/>
    <w:multiLevelType w:val="hybridMultilevel"/>
    <w:tmpl w:val="B0CABE4A"/>
    <w:lvl w:ilvl="0" w:tplc="5F3CFFA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AE460F5"/>
    <w:multiLevelType w:val="hybridMultilevel"/>
    <w:tmpl w:val="4880B3F8"/>
    <w:lvl w:ilvl="0" w:tplc="822AF6A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15A4185"/>
    <w:multiLevelType w:val="hybridMultilevel"/>
    <w:tmpl w:val="B7E2FE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55E61583"/>
    <w:multiLevelType w:val="hybridMultilevel"/>
    <w:tmpl w:val="E2A6BD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56CD4405"/>
    <w:multiLevelType w:val="hybridMultilevel"/>
    <w:tmpl w:val="4BA43480"/>
    <w:lvl w:ilvl="0" w:tplc="7D7EF27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AFF0547"/>
    <w:multiLevelType w:val="hybridMultilevel"/>
    <w:tmpl w:val="2702EC2A"/>
    <w:lvl w:ilvl="0" w:tplc="0409000F">
      <w:start w:val="1"/>
      <w:numFmt w:val="decimal"/>
      <w:lvlText w:val="%1."/>
      <w:lvlJc w:val="left"/>
      <w:pPr>
        <w:tabs>
          <w:tab w:val="num" w:pos="1361"/>
        </w:tabs>
        <w:ind w:left="1361" w:hanging="360"/>
      </w:pPr>
    </w:lvl>
    <w:lvl w:ilvl="1" w:tplc="04090019" w:tentative="1">
      <w:start w:val="1"/>
      <w:numFmt w:val="lowerLetter"/>
      <w:lvlText w:val="%2."/>
      <w:lvlJc w:val="left"/>
      <w:pPr>
        <w:tabs>
          <w:tab w:val="num" w:pos="2081"/>
        </w:tabs>
        <w:ind w:left="2081" w:hanging="360"/>
      </w:pPr>
    </w:lvl>
    <w:lvl w:ilvl="2" w:tplc="0409001B" w:tentative="1">
      <w:start w:val="1"/>
      <w:numFmt w:val="lowerRoman"/>
      <w:lvlText w:val="%3."/>
      <w:lvlJc w:val="right"/>
      <w:pPr>
        <w:tabs>
          <w:tab w:val="num" w:pos="2801"/>
        </w:tabs>
        <w:ind w:left="2801" w:hanging="180"/>
      </w:pPr>
    </w:lvl>
    <w:lvl w:ilvl="3" w:tplc="0409000F" w:tentative="1">
      <w:start w:val="1"/>
      <w:numFmt w:val="decimal"/>
      <w:lvlText w:val="%4."/>
      <w:lvlJc w:val="left"/>
      <w:pPr>
        <w:tabs>
          <w:tab w:val="num" w:pos="3521"/>
        </w:tabs>
        <w:ind w:left="3521" w:hanging="360"/>
      </w:pPr>
    </w:lvl>
    <w:lvl w:ilvl="4" w:tplc="04090019" w:tentative="1">
      <w:start w:val="1"/>
      <w:numFmt w:val="lowerLetter"/>
      <w:lvlText w:val="%5."/>
      <w:lvlJc w:val="left"/>
      <w:pPr>
        <w:tabs>
          <w:tab w:val="num" w:pos="4241"/>
        </w:tabs>
        <w:ind w:left="4241" w:hanging="360"/>
      </w:pPr>
    </w:lvl>
    <w:lvl w:ilvl="5" w:tplc="0409001B" w:tentative="1">
      <w:start w:val="1"/>
      <w:numFmt w:val="lowerRoman"/>
      <w:lvlText w:val="%6."/>
      <w:lvlJc w:val="right"/>
      <w:pPr>
        <w:tabs>
          <w:tab w:val="num" w:pos="4961"/>
        </w:tabs>
        <w:ind w:left="4961" w:hanging="180"/>
      </w:pPr>
    </w:lvl>
    <w:lvl w:ilvl="6" w:tplc="0409000F" w:tentative="1">
      <w:start w:val="1"/>
      <w:numFmt w:val="decimal"/>
      <w:lvlText w:val="%7."/>
      <w:lvlJc w:val="left"/>
      <w:pPr>
        <w:tabs>
          <w:tab w:val="num" w:pos="5681"/>
        </w:tabs>
        <w:ind w:left="5681" w:hanging="360"/>
      </w:pPr>
    </w:lvl>
    <w:lvl w:ilvl="7" w:tplc="04090019" w:tentative="1">
      <w:start w:val="1"/>
      <w:numFmt w:val="lowerLetter"/>
      <w:lvlText w:val="%8."/>
      <w:lvlJc w:val="left"/>
      <w:pPr>
        <w:tabs>
          <w:tab w:val="num" w:pos="6401"/>
        </w:tabs>
        <w:ind w:left="6401" w:hanging="360"/>
      </w:pPr>
    </w:lvl>
    <w:lvl w:ilvl="8" w:tplc="0409001B" w:tentative="1">
      <w:start w:val="1"/>
      <w:numFmt w:val="lowerRoman"/>
      <w:lvlText w:val="%9."/>
      <w:lvlJc w:val="right"/>
      <w:pPr>
        <w:tabs>
          <w:tab w:val="num" w:pos="7121"/>
        </w:tabs>
        <w:ind w:left="7121" w:hanging="180"/>
      </w:pPr>
    </w:lvl>
  </w:abstractNum>
  <w:num w:numId="1">
    <w:abstractNumId w:val="10"/>
  </w:num>
  <w:num w:numId="2">
    <w:abstractNumId w:val="9"/>
  </w:num>
  <w:num w:numId="3">
    <w:abstractNumId w:val="5"/>
  </w:num>
  <w:num w:numId="4">
    <w:abstractNumId w:val="6"/>
  </w:num>
  <w:num w:numId="5">
    <w:abstractNumId w:val="0"/>
  </w:num>
  <w:num w:numId="6">
    <w:abstractNumId w:val="2"/>
  </w:num>
  <w:num w:numId="7">
    <w:abstractNumId w:val="7"/>
  </w:num>
  <w:num w:numId="8">
    <w:abstractNumId w:val="1"/>
  </w:num>
  <w:num w:numId="9">
    <w:abstractNumId w:val="3"/>
  </w:num>
  <w:num w:numId="10">
    <w:abstractNumId w:val="8"/>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9EA"/>
    <w:rsid w:val="000026D3"/>
    <w:rsid w:val="00020600"/>
    <w:rsid w:val="00025068"/>
    <w:rsid w:val="000305CC"/>
    <w:rsid w:val="00031ACD"/>
    <w:rsid w:val="00037A3B"/>
    <w:rsid w:val="00040985"/>
    <w:rsid w:val="00041125"/>
    <w:rsid w:val="00046212"/>
    <w:rsid w:val="000506C3"/>
    <w:rsid w:val="00050916"/>
    <w:rsid w:val="00052441"/>
    <w:rsid w:val="000535B6"/>
    <w:rsid w:val="0005498F"/>
    <w:rsid w:val="00056DE3"/>
    <w:rsid w:val="00057A0B"/>
    <w:rsid w:val="00063172"/>
    <w:rsid w:val="00063DDB"/>
    <w:rsid w:val="00064AB6"/>
    <w:rsid w:val="00065EED"/>
    <w:rsid w:val="000661F4"/>
    <w:rsid w:val="00070EEC"/>
    <w:rsid w:val="000713FC"/>
    <w:rsid w:val="00072A9F"/>
    <w:rsid w:val="000774FF"/>
    <w:rsid w:val="000808F0"/>
    <w:rsid w:val="00084053"/>
    <w:rsid w:val="000934E4"/>
    <w:rsid w:val="000944DD"/>
    <w:rsid w:val="000970D0"/>
    <w:rsid w:val="000A0029"/>
    <w:rsid w:val="000A569F"/>
    <w:rsid w:val="000B1269"/>
    <w:rsid w:val="000B575D"/>
    <w:rsid w:val="000C26B1"/>
    <w:rsid w:val="000C57A6"/>
    <w:rsid w:val="000C57F9"/>
    <w:rsid w:val="000C5CD4"/>
    <w:rsid w:val="000C7E13"/>
    <w:rsid w:val="000D2BDB"/>
    <w:rsid w:val="000D3063"/>
    <w:rsid w:val="000D5B83"/>
    <w:rsid w:val="000D5FA0"/>
    <w:rsid w:val="000E50DB"/>
    <w:rsid w:val="000E6C31"/>
    <w:rsid w:val="000F2E51"/>
    <w:rsid w:val="000F5231"/>
    <w:rsid w:val="000F5CF5"/>
    <w:rsid w:val="0010232D"/>
    <w:rsid w:val="00110F0E"/>
    <w:rsid w:val="00112255"/>
    <w:rsid w:val="00112F0D"/>
    <w:rsid w:val="00114373"/>
    <w:rsid w:val="00116D74"/>
    <w:rsid w:val="00120174"/>
    <w:rsid w:val="00123481"/>
    <w:rsid w:val="0012676E"/>
    <w:rsid w:val="0012682B"/>
    <w:rsid w:val="001279E3"/>
    <w:rsid w:val="00130DFA"/>
    <w:rsid w:val="001329D2"/>
    <w:rsid w:val="00132A88"/>
    <w:rsid w:val="001405FE"/>
    <w:rsid w:val="00141A4B"/>
    <w:rsid w:val="001433F2"/>
    <w:rsid w:val="00144560"/>
    <w:rsid w:val="001453D0"/>
    <w:rsid w:val="001519F8"/>
    <w:rsid w:val="00152681"/>
    <w:rsid w:val="00164A1E"/>
    <w:rsid w:val="00164B48"/>
    <w:rsid w:val="001723D3"/>
    <w:rsid w:val="00180CE7"/>
    <w:rsid w:val="0018416B"/>
    <w:rsid w:val="00185B76"/>
    <w:rsid w:val="00190F64"/>
    <w:rsid w:val="00196366"/>
    <w:rsid w:val="0019658A"/>
    <w:rsid w:val="001A1E75"/>
    <w:rsid w:val="001A243F"/>
    <w:rsid w:val="001A457D"/>
    <w:rsid w:val="001A54A7"/>
    <w:rsid w:val="001B0F48"/>
    <w:rsid w:val="001B0FC9"/>
    <w:rsid w:val="001B1230"/>
    <w:rsid w:val="001B22E3"/>
    <w:rsid w:val="001B66FC"/>
    <w:rsid w:val="001B7C85"/>
    <w:rsid w:val="001C46ED"/>
    <w:rsid w:val="001D3093"/>
    <w:rsid w:val="001D31FB"/>
    <w:rsid w:val="001D5319"/>
    <w:rsid w:val="001D6A5B"/>
    <w:rsid w:val="001D78E5"/>
    <w:rsid w:val="001E05F2"/>
    <w:rsid w:val="001E13DC"/>
    <w:rsid w:val="001F065F"/>
    <w:rsid w:val="001F2380"/>
    <w:rsid w:val="001F2976"/>
    <w:rsid w:val="001F5D16"/>
    <w:rsid w:val="001F7FDF"/>
    <w:rsid w:val="00202D3B"/>
    <w:rsid w:val="0020306A"/>
    <w:rsid w:val="00204471"/>
    <w:rsid w:val="00204CB3"/>
    <w:rsid w:val="0020537D"/>
    <w:rsid w:val="00206B57"/>
    <w:rsid w:val="00207DBA"/>
    <w:rsid w:val="0021004B"/>
    <w:rsid w:val="00213A28"/>
    <w:rsid w:val="002226B0"/>
    <w:rsid w:val="00222901"/>
    <w:rsid w:val="00226754"/>
    <w:rsid w:val="002275EE"/>
    <w:rsid w:val="00230949"/>
    <w:rsid w:val="00231B3A"/>
    <w:rsid w:val="002328EF"/>
    <w:rsid w:val="00235314"/>
    <w:rsid w:val="00235C2F"/>
    <w:rsid w:val="00243EE1"/>
    <w:rsid w:val="00245F01"/>
    <w:rsid w:val="002460A5"/>
    <w:rsid w:val="00246B93"/>
    <w:rsid w:val="00247459"/>
    <w:rsid w:val="0024781D"/>
    <w:rsid w:val="002520F4"/>
    <w:rsid w:val="002551CF"/>
    <w:rsid w:val="00257F5C"/>
    <w:rsid w:val="002612CE"/>
    <w:rsid w:val="002627B1"/>
    <w:rsid w:val="002652BF"/>
    <w:rsid w:val="00266D10"/>
    <w:rsid w:val="00267D8C"/>
    <w:rsid w:val="00280614"/>
    <w:rsid w:val="00284B7F"/>
    <w:rsid w:val="0029061E"/>
    <w:rsid w:val="00297D2C"/>
    <w:rsid w:val="00297F30"/>
    <w:rsid w:val="002A1709"/>
    <w:rsid w:val="002A197B"/>
    <w:rsid w:val="002A213C"/>
    <w:rsid w:val="002A2AE0"/>
    <w:rsid w:val="002A4309"/>
    <w:rsid w:val="002B06E4"/>
    <w:rsid w:val="002B12E7"/>
    <w:rsid w:val="002B1371"/>
    <w:rsid w:val="002C2559"/>
    <w:rsid w:val="002C3B12"/>
    <w:rsid w:val="002C79A1"/>
    <w:rsid w:val="002D1C2C"/>
    <w:rsid w:val="002D37F4"/>
    <w:rsid w:val="002D3EA0"/>
    <w:rsid w:val="002D4246"/>
    <w:rsid w:val="002D5E89"/>
    <w:rsid w:val="002E0E1F"/>
    <w:rsid w:val="002E1F4E"/>
    <w:rsid w:val="002E7507"/>
    <w:rsid w:val="002F22EE"/>
    <w:rsid w:val="002F3281"/>
    <w:rsid w:val="002F6AE1"/>
    <w:rsid w:val="003048C1"/>
    <w:rsid w:val="00311EEF"/>
    <w:rsid w:val="00316B5E"/>
    <w:rsid w:val="00316D82"/>
    <w:rsid w:val="00321C74"/>
    <w:rsid w:val="00323F8F"/>
    <w:rsid w:val="003262C2"/>
    <w:rsid w:val="0033204C"/>
    <w:rsid w:val="00336B5F"/>
    <w:rsid w:val="0034038D"/>
    <w:rsid w:val="0034690F"/>
    <w:rsid w:val="00346F84"/>
    <w:rsid w:val="00347EB0"/>
    <w:rsid w:val="00353164"/>
    <w:rsid w:val="00354189"/>
    <w:rsid w:val="00357ED8"/>
    <w:rsid w:val="0036044B"/>
    <w:rsid w:val="00365F28"/>
    <w:rsid w:val="00370E2E"/>
    <w:rsid w:val="00371064"/>
    <w:rsid w:val="003732BE"/>
    <w:rsid w:val="00373625"/>
    <w:rsid w:val="00374F3C"/>
    <w:rsid w:val="00376771"/>
    <w:rsid w:val="00383D5D"/>
    <w:rsid w:val="00384D3D"/>
    <w:rsid w:val="003866E0"/>
    <w:rsid w:val="00393C61"/>
    <w:rsid w:val="00393FDB"/>
    <w:rsid w:val="003A49C3"/>
    <w:rsid w:val="003A59EF"/>
    <w:rsid w:val="003A61DD"/>
    <w:rsid w:val="003A65FA"/>
    <w:rsid w:val="003A6DAC"/>
    <w:rsid w:val="003A733A"/>
    <w:rsid w:val="003B3EDB"/>
    <w:rsid w:val="003B6B1C"/>
    <w:rsid w:val="003C0081"/>
    <w:rsid w:val="003C719D"/>
    <w:rsid w:val="003D24E2"/>
    <w:rsid w:val="003D6167"/>
    <w:rsid w:val="003E02A2"/>
    <w:rsid w:val="003E06F2"/>
    <w:rsid w:val="003E1A64"/>
    <w:rsid w:val="003E2741"/>
    <w:rsid w:val="003E43C4"/>
    <w:rsid w:val="003E45FD"/>
    <w:rsid w:val="003E48DF"/>
    <w:rsid w:val="003E541B"/>
    <w:rsid w:val="003E730F"/>
    <w:rsid w:val="003F1195"/>
    <w:rsid w:val="003F62BC"/>
    <w:rsid w:val="003F66AD"/>
    <w:rsid w:val="003F6BE6"/>
    <w:rsid w:val="003F78B7"/>
    <w:rsid w:val="004026D3"/>
    <w:rsid w:val="0040799B"/>
    <w:rsid w:val="00413F78"/>
    <w:rsid w:val="00415DC3"/>
    <w:rsid w:val="004208C0"/>
    <w:rsid w:val="00420AD9"/>
    <w:rsid w:val="004232B8"/>
    <w:rsid w:val="00424E3B"/>
    <w:rsid w:val="004254EA"/>
    <w:rsid w:val="00430CF6"/>
    <w:rsid w:val="0043280F"/>
    <w:rsid w:val="00442E30"/>
    <w:rsid w:val="00447624"/>
    <w:rsid w:val="00457A8F"/>
    <w:rsid w:val="0046059F"/>
    <w:rsid w:val="0046208C"/>
    <w:rsid w:val="0046618B"/>
    <w:rsid w:val="00473922"/>
    <w:rsid w:val="00481855"/>
    <w:rsid w:val="00482025"/>
    <w:rsid w:val="00484846"/>
    <w:rsid w:val="00485F95"/>
    <w:rsid w:val="00486BC8"/>
    <w:rsid w:val="00486C82"/>
    <w:rsid w:val="00487F3A"/>
    <w:rsid w:val="004934DA"/>
    <w:rsid w:val="004A0CB2"/>
    <w:rsid w:val="004A5EA3"/>
    <w:rsid w:val="004A74C2"/>
    <w:rsid w:val="004B192C"/>
    <w:rsid w:val="004B20B2"/>
    <w:rsid w:val="004B54A9"/>
    <w:rsid w:val="004B5F10"/>
    <w:rsid w:val="004C0C4D"/>
    <w:rsid w:val="004C0C96"/>
    <w:rsid w:val="004C1A28"/>
    <w:rsid w:val="004C1B5D"/>
    <w:rsid w:val="004C1B94"/>
    <w:rsid w:val="004C2D26"/>
    <w:rsid w:val="004C556A"/>
    <w:rsid w:val="004C7C24"/>
    <w:rsid w:val="004D29F0"/>
    <w:rsid w:val="004D45FA"/>
    <w:rsid w:val="004D51ED"/>
    <w:rsid w:val="004E0806"/>
    <w:rsid w:val="004E19B6"/>
    <w:rsid w:val="004F1072"/>
    <w:rsid w:val="004F28A0"/>
    <w:rsid w:val="004F3859"/>
    <w:rsid w:val="00505DFB"/>
    <w:rsid w:val="00511440"/>
    <w:rsid w:val="005130F8"/>
    <w:rsid w:val="00513E13"/>
    <w:rsid w:val="00523270"/>
    <w:rsid w:val="00525456"/>
    <w:rsid w:val="005271EA"/>
    <w:rsid w:val="005301B4"/>
    <w:rsid w:val="00531B77"/>
    <w:rsid w:val="00532A4D"/>
    <w:rsid w:val="00532E01"/>
    <w:rsid w:val="0053384D"/>
    <w:rsid w:val="005362C5"/>
    <w:rsid w:val="005406A8"/>
    <w:rsid w:val="00540A63"/>
    <w:rsid w:val="00541792"/>
    <w:rsid w:val="00543CDA"/>
    <w:rsid w:val="005449C3"/>
    <w:rsid w:val="00551032"/>
    <w:rsid w:val="00551C1D"/>
    <w:rsid w:val="00552896"/>
    <w:rsid w:val="00556988"/>
    <w:rsid w:val="00557039"/>
    <w:rsid w:val="00557C91"/>
    <w:rsid w:val="00561DB8"/>
    <w:rsid w:val="00566209"/>
    <w:rsid w:val="00566439"/>
    <w:rsid w:val="00567C7C"/>
    <w:rsid w:val="00567E7A"/>
    <w:rsid w:val="005715F4"/>
    <w:rsid w:val="00572A3D"/>
    <w:rsid w:val="005731AA"/>
    <w:rsid w:val="00573D29"/>
    <w:rsid w:val="00574F00"/>
    <w:rsid w:val="005763D7"/>
    <w:rsid w:val="0058000D"/>
    <w:rsid w:val="005832C4"/>
    <w:rsid w:val="005853BD"/>
    <w:rsid w:val="0058632C"/>
    <w:rsid w:val="00586BD2"/>
    <w:rsid w:val="00586D39"/>
    <w:rsid w:val="005A45B4"/>
    <w:rsid w:val="005A5782"/>
    <w:rsid w:val="005A5C66"/>
    <w:rsid w:val="005A5E16"/>
    <w:rsid w:val="005A77BE"/>
    <w:rsid w:val="005A7CAF"/>
    <w:rsid w:val="005B487C"/>
    <w:rsid w:val="005B55C8"/>
    <w:rsid w:val="005B7B12"/>
    <w:rsid w:val="005E20A6"/>
    <w:rsid w:val="005E4B33"/>
    <w:rsid w:val="005E7E30"/>
    <w:rsid w:val="005F01BE"/>
    <w:rsid w:val="005F0C5D"/>
    <w:rsid w:val="005F0ECB"/>
    <w:rsid w:val="005F1CAF"/>
    <w:rsid w:val="005F599E"/>
    <w:rsid w:val="005F688E"/>
    <w:rsid w:val="005F6CA2"/>
    <w:rsid w:val="0060633A"/>
    <w:rsid w:val="00610D66"/>
    <w:rsid w:val="00612828"/>
    <w:rsid w:val="00612F7E"/>
    <w:rsid w:val="00614CB5"/>
    <w:rsid w:val="00623C37"/>
    <w:rsid w:val="00626597"/>
    <w:rsid w:val="0062701B"/>
    <w:rsid w:val="00631A59"/>
    <w:rsid w:val="00633D39"/>
    <w:rsid w:val="006535C8"/>
    <w:rsid w:val="006553E2"/>
    <w:rsid w:val="00656F50"/>
    <w:rsid w:val="00662563"/>
    <w:rsid w:val="0066684C"/>
    <w:rsid w:val="00673DB5"/>
    <w:rsid w:val="006771BC"/>
    <w:rsid w:val="00677556"/>
    <w:rsid w:val="00684AC2"/>
    <w:rsid w:val="0068511B"/>
    <w:rsid w:val="00685934"/>
    <w:rsid w:val="0069317B"/>
    <w:rsid w:val="006936BD"/>
    <w:rsid w:val="00694CDB"/>
    <w:rsid w:val="00696017"/>
    <w:rsid w:val="006A186F"/>
    <w:rsid w:val="006A32D6"/>
    <w:rsid w:val="006B3A18"/>
    <w:rsid w:val="006B5377"/>
    <w:rsid w:val="006B5E4B"/>
    <w:rsid w:val="006B6248"/>
    <w:rsid w:val="006C789E"/>
    <w:rsid w:val="006D00F3"/>
    <w:rsid w:val="006D21F2"/>
    <w:rsid w:val="006D2F07"/>
    <w:rsid w:val="006D405C"/>
    <w:rsid w:val="006E0EE7"/>
    <w:rsid w:val="006E70B8"/>
    <w:rsid w:val="006F1B27"/>
    <w:rsid w:val="006F42B7"/>
    <w:rsid w:val="006F5FC4"/>
    <w:rsid w:val="006F718A"/>
    <w:rsid w:val="006F7327"/>
    <w:rsid w:val="00706A98"/>
    <w:rsid w:val="00707473"/>
    <w:rsid w:val="00712AC5"/>
    <w:rsid w:val="0071568C"/>
    <w:rsid w:val="007158FF"/>
    <w:rsid w:val="007163CB"/>
    <w:rsid w:val="0072094C"/>
    <w:rsid w:val="0072541A"/>
    <w:rsid w:val="007274BA"/>
    <w:rsid w:val="0073231F"/>
    <w:rsid w:val="0073275A"/>
    <w:rsid w:val="00735B47"/>
    <w:rsid w:val="00737E5A"/>
    <w:rsid w:val="00740304"/>
    <w:rsid w:val="00742E8C"/>
    <w:rsid w:val="00742ECF"/>
    <w:rsid w:val="00747BE4"/>
    <w:rsid w:val="007506AB"/>
    <w:rsid w:val="00750E8D"/>
    <w:rsid w:val="00751ADB"/>
    <w:rsid w:val="00753B98"/>
    <w:rsid w:val="0075524D"/>
    <w:rsid w:val="00764B90"/>
    <w:rsid w:val="00771EE9"/>
    <w:rsid w:val="00777583"/>
    <w:rsid w:val="0078555E"/>
    <w:rsid w:val="00785913"/>
    <w:rsid w:val="007868EE"/>
    <w:rsid w:val="00786A7C"/>
    <w:rsid w:val="007941A0"/>
    <w:rsid w:val="007946D0"/>
    <w:rsid w:val="00795176"/>
    <w:rsid w:val="007964CD"/>
    <w:rsid w:val="007A1999"/>
    <w:rsid w:val="007A1C55"/>
    <w:rsid w:val="007A22CE"/>
    <w:rsid w:val="007A7B73"/>
    <w:rsid w:val="007B1074"/>
    <w:rsid w:val="007B3B2D"/>
    <w:rsid w:val="007B4873"/>
    <w:rsid w:val="007B5B35"/>
    <w:rsid w:val="007B7028"/>
    <w:rsid w:val="007C02EA"/>
    <w:rsid w:val="007C57AB"/>
    <w:rsid w:val="007C5F61"/>
    <w:rsid w:val="007D34AD"/>
    <w:rsid w:val="007E0015"/>
    <w:rsid w:val="007F3B44"/>
    <w:rsid w:val="007F50D4"/>
    <w:rsid w:val="0080188F"/>
    <w:rsid w:val="00801B8C"/>
    <w:rsid w:val="00806365"/>
    <w:rsid w:val="008070C3"/>
    <w:rsid w:val="008078D9"/>
    <w:rsid w:val="00807DF6"/>
    <w:rsid w:val="00816D57"/>
    <w:rsid w:val="00817B2A"/>
    <w:rsid w:val="00822D06"/>
    <w:rsid w:val="0082466E"/>
    <w:rsid w:val="00825FDF"/>
    <w:rsid w:val="00827BA1"/>
    <w:rsid w:val="008307D6"/>
    <w:rsid w:val="00831056"/>
    <w:rsid w:val="0083229F"/>
    <w:rsid w:val="00837C84"/>
    <w:rsid w:val="00840DFC"/>
    <w:rsid w:val="00844843"/>
    <w:rsid w:val="008512BC"/>
    <w:rsid w:val="008525C6"/>
    <w:rsid w:val="00854C7E"/>
    <w:rsid w:val="00861611"/>
    <w:rsid w:val="00861B26"/>
    <w:rsid w:val="00861DD3"/>
    <w:rsid w:val="00863EDA"/>
    <w:rsid w:val="00874803"/>
    <w:rsid w:val="00874C8A"/>
    <w:rsid w:val="00875FCE"/>
    <w:rsid w:val="008866E1"/>
    <w:rsid w:val="0089005A"/>
    <w:rsid w:val="00891A27"/>
    <w:rsid w:val="00891BF3"/>
    <w:rsid w:val="00896117"/>
    <w:rsid w:val="00896DB7"/>
    <w:rsid w:val="00896EF1"/>
    <w:rsid w:val="008A2E51"/>
    <w:rsid w:val="008A3170"/>
    <w:rsid w:val="008A3E1B"/>
    <w:rsid w:val="008A49F6"/>
    <w:rsid w:val="008B0948"/>
    <w:rsid w:val="008B3195"/>
    <w:rsid w:val="008C48DE"/>
    <w:rsid w:val="008C5FD7"/>
    <w:rsid w:val="008C7BD3"/>
    <w:rsid w:val="008D57C3"/>
    <w:rsid w:val="008D61BF"/>
    <w:rsid w:val="008D7625"/>
    <w:rsid w:val="008E1DA5"/>
    <w:rsid w:val="008E51F2"/>
    <w:rsid w:val="008E690B"/>
    <w:rsid w:val="008E6B4D"/>
    <w:rsid w:val="008F22A5"/>
    <w:rsid w:val="008F2983"/>
    <w:rsid w:val="008F3703"/>
    <w:rsid w:val="008F4EE1"/>
    <w:rsid w:val="008F51C0"/>
    <w:rsid w:val="0090164C"/>
    <w:rsid w:val="00902C0A"/>
    <w:rsid w:val="00904C1B"/>
    <w:rsid w:val="009053B9"/>
    <w:rsid w:val="00906092"/>
    <w:rsid w:val="0091224A"/>
    <w:rsid w:val="0091288E"/>
    <w:rsid w:val="00912972"/>
    <w:rsid w:val="00912DBB"/>
    <w:rsid w:val="00914A54"/>
    <w:rsid w:val="00915490"/>
    <w:rsid w:val="00916E84"/>
    <w:rsid w:val="00922241"/>
    <w:rsid w:val="0092492F"/>
    <w:rsid w:val="009318CE"/>
    <w:rsid w:val="00933C7C"/>
    <w:rsid w:val="00934BEB"/>
    <w:rsid w:val="00960A6C"/>
    <w:rsid w:val="009612C2"/>
    <w:rsid w:val="009642B3"/>
    <w:rsid w:val="00966075"/>
    <w:rsid w:val="00966233"/>
    <w:rsid w:val="00966CE2"/>
    <w:rsid w:val="009679D2"/>
    <w:rsid w:val="009737BE"/>
    <w:rsid w:val="0097477A"/>
    <w:rsid w:val="00976450"/>
    <w:rsid w:val="00976BAB"/>
    <w:rsid w:val="00980135"/>
    <w:rsid w:val="0098139E"/>
    <w:rsid w:val="00981883"/>
    <w:rsid w:val="009825DF"/>
    <w:rsid w:val="00987053"/>
    <w:rsid w:val="009901A6"/>
    <w:rsid w:val="009961C0"/>
    <w:rsid w:val="009A3113"/>
    <w:rsid w:val="009B329D"/>
    <w:rsid w:val="009B453D"/>
    <w:rsid w:val="009B5C49"/>
    <w:rsid w:val="009B6227"/>
    <w:rsid w:val="009B65DC"/>
    <w:rsid w:val="009B7793"/>
    <w:rsid w:val="009C048B"/>
    <w:rsid w:val="009C05A1"/>
    <w:rsid w:val="009C16B8"/>
    <w:rsid w:val="009C1C7E"/>
    <w:rsid w:val="009C3D2C"/>
    <w:rsid w:val="009C42EB"/>
    <w:rsid w:val="009C5E35"/>
    <w:rsid w:val="009D49EA"/>
    <w:rsid w:val="009E07FA"/>
    <w:rsid w:val="009E1C8A"/>
    <w:rsid w:val="009E226D"/>
    <w:rsid w:val="009E35B1"/>
    <w:rsid w:val="009E697A"/>
    <w:rsid w:val="009E6EC5"/>
    <w:rsid w:val="009F7F6B"/>
    <w:rsid w:val="00A02F77"/>
    <w:rsid w:val="00A05957"/>
    <w:rsid w:val="00A1331D"/>
    <w:rsid w:val="00A14767"/>
    <w:rsid w:val="00A1697C"/>
    <w:rsid w:val="00A16B6E"/>
    <w:rsid w:val="00A2243A"/>
    <w:rsid w:val="00A229F1"/>
    <w:rsid w:val="00A26D33"/>
    <w:rsid w:val="00A329DB"/>
    <w:rsid w:val="00A367D0"/>
    <w:rsid w:val="00A36AAA"/>
    <w:rsid w:val="00A36DDC"/>
    <w:rsid w:val="00A430A5"/>
    <w:rsid w:val="00A4364E"/>
    <w:rsid w:val="00A43D96"/>
    <w:rsid w:val="00A503A5"/>
    <w:rsid w:val="00A533B9"/>
    <w:rsid w:val="00A54436"/>
    <w:rsid w:val="00A54452"/>
    <w:rsid w:val="00A6234E"/>
    <w:rsid w:val="00A632EF"/>
    <w:rsid w:val="00A6512C"/>
    <w:rsid w:val="00A73136"/>
    <w:rsid w:val="00A7524C"/>
    <w:rsid w:val="00A7689B"/>
    <w:rsid w:val="00A83231"/>
    <w:rsid w:val="00A83DD0"/>
    <w:rsid w:val="00A8433B"/>
    <w:rsid w:val="00A84833"/>
    <w:rsid w:val="00A84E60"/>
    <w:rsid w:val="00A86CF0"/>
    <w:rsid w:val="00A911E0"/>
    <w:rsid w:val="00A96449"/>
    <w:rsid w:val="00AA033B"/>
    <w:rsid w:val="00AA0A69"/>
    <w:rsid w:val="00AA1779"/>
    <w:rsid w:val="00AA5875"/>
    <w:rsid w:val="00AA64EC"/>
    <w:rsid w:val="00AA73FA"/>
    <w:rsid w:val="00AB0617"/>
    <w:rsid w:val="00AB3DA7"/>
    <w:rsid w:val="00AB703A"/>
    <w:rsid w:val="00AC61F8"/>
    <w:rsid w:val="00AD15F4"/>
    <w:rsid w:val="00AD2763"/>
    <w:rsid w:val="00AD5E95"/>
    <w:rsid w:val="00AE2B3C"/>
    <w:rsid w:val="00AE6E16"/>
    <w:rsid w:val="00AF283E"/>
    <w:rsid w:val="00B014DA"/>
    <w:rsid w:val="00B02F12"/>
    <w:rsid w:val="00B107BA"/>
    <w:rsid w:val="00B11EFA"/>
    <w:rsid w:val="00B14971"/>
    <w:rsid w:val="00B15F03"/>
    <w:rsid w:val="00B20C1E"/>
    <w:rsid w:val="00B3166D"/>
    <w:rsid w:val="00B3368C"/>
    <w:rsid w:val="00B3656C"/>
    <w:rsid w:val="00B370A2"/>
    <w:rsid w:val="00B43244"/>
    <w:rsid w:val="00B44E07"/>
    <w:rsid w:val="00B52217"/>
    <w:rsid w:val="00B52B26"/>
    <w:rsid w:val="00B535B6"/>
    <w:rsid w:val="00B54B06"/>
    <w:rsid w:val="00B556E2"/>
    <w:rsid w:val="00B56B76"/>
    <w:rsid w:val="00B614CE"/>
    <w:rsid w:val="00B64830"/>
    <w:rsid w:val="00B66176"/>
    <w:rsid w:val="00B66263"/>
    <w:rsid w:val="00B704B2"/>
    <w:rsid w:val="00B70E43"/>
    <w:rsid w:val="00B77AAA"/>
    <w:rsid w:val="00B8107F"/>
    <w:rsid w:val="00B81519"/>
    <w:rsid w:val="00B832BA"/>
    <w:rsid w:val="00B836DE"/>
    <w:rsid w:val="00B87A6B"/>
    <w:rsid w:val="00B87A7D"/>
    <w:rsid w:val="00B93A7B"/>
    <w:rsid w:val="00B93D78"/>
    <w:rsid w:val="00B961A3"/>
    <w:rsid w:val="00B97EA5"/>
    <w:rsid w:val="00BA00F6"/>
    <w:rsid w:val="00BA11B2"/>
    <w:rsid w:val="00BA7F67"/>
    <w:rsid w:val="00BB0FDE"/>
    <w:rsid w:val="00BB1C2C"/>
    <w:rsid w:val="00BB296B"/>
    <w:rsid w:val="00BB5A3A"/>
    <w:rsid w:val="00BB7D44"/>
    <w:rsid w:val="00BC5693"/>
    <w:rsid w:val="00BD2B53"/>
    <w:rsid w:val="00BD3FBA"/>
    <w:rsid w:val="00BD5D30"/>
    <w:rsid w:val="00BD6D89"/>
    <w:rsid w:val="00BD7B36"/>
    <w:rsid w:val="00BE1205"/>
    <w:rsid w:val="00BE751D"/>
    <w:rsid w:val="00BF2E2D"/>
    <w:rsid w:val="00BF2FEB"/>
    <w:rsid w:val="00BF3722"/>
    <w:rsid w:val="00BF390F"/>
    <w:rsid w:val="00BF4D15"/>
    <w:rsid w:val="00C001AD"/>
    <w:rsid w:val="00C0081D"/>
    <w:rsid w:val="00C00FA4"/>
    <w:rsid w:val="00C03A19"/>
    <w:rsid w:val="00C044BE"/>
    <w:rsid w:val="00C06A70"/>
    <w:rsid w:val="00C06F2D"/>
    <w:rsid w:val="00C134B1"/>
    <w:rsid w:val="00C1479C"/>
    <w:rsid w:val="00C20871"/>
    <w:rsid w:val="00C22FC7"/>
    <w:rsid w:val="00C238A1"/>
    <w:rsid w:val="00C24D7A"/>
    <w:rsid w:val="00C26396"/>
    <w:rsid w:val="00C3326A"/>
    <w:rsid w:val="00C401E4"/>
    <w:rsid w:val="00C52B49"/>
    <w:rsid w:val="00C53FAF"/>
    <w:rsid w:val="00C54886"/>
    <w:rsid w:val="00C5498D"/>
    <w:rsid w:val="00C56E92"/>
    <w:rsid w:val="00C609EC"/>
    <w:rsid w:val="00C62840"/>
    <w:rsid w:val="00C657C1"/>
    <w:rsid w:val="00C719DE"/>
    <w:rsid w:val="00C73FBC"/>
    <w:rsid w:val="00C77874"/>
    <w:rsid w:val="00C80E61"/>
    <w:rsid w:val="00C8248D"/>
    <w:rsid w:val="00C8524E"/>
    <w:rsid w:val="00C85926"/>
    <w:rsid w:val="00C86C5A"/>
    <w:rsid w:val="00C87A4A"/>
    <w:rsid w:val="00C9600F"/>
    <w:rsid w:val="00C97AAA"/>
    <w:rsid w:val="00CB01C8"/>
    <w:rsid w:val="00CB1008"/>
    <w:rsid w:val="00CB1260"/>
    <w:rsid w:val="00CB2B3F"/>
    <w:rsid w:val="00CB6676"/>
    <w:rsid w:val="00CB740C"/>
    <w:rsid w:val="00CC1CBB"/>
    <w:rsid w:val="00CC4405"/>
    <w:rsid w:val="00CD13E7"/>
    <w:rsid w:val="00CD35AC"/>
    <w:rsid w:val="00CD405F"/>
    <w:rsid w:val="00CD619B"/>
    <w:rsid w:val="00CE20B9"/>
    <w:rsid w:val="00CE6034"/>
    <w:rsid w:val="00CE7C67"/>
    <w:rsid w:val="00CF1AFB"/>
    <w:rsid w:val="00CF2CC9"/>
    <w:rsid w:val="00CF6686"/>
    <w:rsid w:val="00D012ED"/>
    <w:rsid w:val="00D024F4"/>
    <w:rsid w:val="00D03EF8"/>
    <w:rsid w:val="00D03F07"/>
    <w:rsid w:val="00D05ECD"/>
    <w:rsid w:val="00D06058"/>
    <w:rsid w:val="00D13156"/>
    <w:rsid w:val="00D14779"/>
    <w:rsid w:val="00D2103F"/>
    <w:rsid w:val="00D22645"/>
    <w:rsid w:val="00D244A1"/>
    <w:rsid w:val="00D24AFA"/>
    <w:rsid w:val="00D24B8A"/>
    <w:rsid w:val="00D274A4"/>
    <w:rsid w:val="00D27A53"/>
    <w:rsid w:val="00D362D3"/>
    <w:rsid w:val="00D4144F"/>
    <w:rsid w:val="00D4236B"/>
    <w:rsid w:val="00D47D0F"/>
    <w:rsid w:val="00D50278"/>
    <w:rsid w:val="00D526C7"/>
    <w:rsid w:val="00D55986"/>
    <w:rsid w:val="00D56119"/>
    <w:rsid w:val="00D57BE9"/>
    <w:rsid w:val="00D57CA9"/>
    <w:rsid w:val="00D66F52"/>
    <w:rsid w:val="00D71176"/>
    <w:rsid w:val="00D72523"/>
    <w:rsid w:val="00D72593"/>
    <w:rsid w:val="00D74217"/>
    <w:rsid w:val="00D76462"/>
    <w:rsid w:val="00D8245D"/>
    <w:rsid w:val="00D839C7"/>
    <w:rsid w:val="00D8617E"/>
    <w:rsid w:val="00D865F3"/>
    <w:rsid w:val="00D87FCA"/>
    <w:rsid w:val="00D906B7"/>
    <w:rsid w:val="00D91448"/>
    <w:rsid w:val="00D91BD6"/>
    <w:rsid w:val="00DA0990"/>
    <w:rsid w:val="00DA0B70"/>
    <w:rsid w:val="00DA174A"/>
    <w:rsid w:val="00DA50BA"/>
    <w:rsid w:val="00DA6315"/>
    <w:rsid w:val="00DB5312"/>
    <w:rsid w:val="00DB73EB"/>
    <w:rsid w:val="00DC2524"/>
    <w:rsid w:val="00DC35CB"/>
    <w:rsid w:val="00DC4636"/>
    <w:rsid w:val="00DC6642"/>
    <w:rsid w:val="00DD0A0D"/>
    <w:rsid w:val="00DD39CD"/>
    <w:rsid w:val="00DE3CFF"/>
    <w:rsid w:val="00DE4FAC"/>
    <w:rsid w:val="00DE56F4"/>
    <w:rsid w:val="00DE6325"/>
    <w:rsid w:val="00DE6CA9"/>
    <w:rsid w:val="00DF0298"/>
    <w:rsid w:val="00DF0EDA"/>
    <w:rsid w:val="00DF6016"/>
    <w:rsid w:val="00E03C5C"/>
    <w:rsid w:val="00E0620A"/>
    <w:rsid w:val="00E06AE9"/>
    <w:rsid w:val="00E110DE"/>
    <w:rsid w:val="00E13933"/>
    <w:rsid w:val="00E15D56"/>
    <w:rsid w:val="00E174B2"/>
    <w:rsid w:val="00E20429"/>
    <w:rsid w:val="00E21267"/>
    <w:rsid w:val="00E218EA"/>
    <w:rsid w:val="00E3025D"/>
    <w:rsid w:val="00E30AAF"/>
    <w:rsid w:val="00E31347"/>
    <w:rsid w:val="00E41CB1"/>
    <w:rsid w:val="00E44FC9"/>
    <w:rsid w:val="00E46351"/>
    <w:rsid w:val="00E46BA6"/>
    <w:rsid w:val="00E50B76"/>
    <w:rsid w:val="00E554FE"/>
    <w:rsid w:val="00E57DC7"/>
    <w:rsid w:val="00E61A77"/>
    <w:rsid w:val="00E64EDF"/>
    <w:rsid w:val="00E73AF2"/>
    <w:rsid w:val="00E74E5F"/>
    <w:rsid w:val="00E75005"/>
    <w:rsid w:val="00E7611E"/>
    <w:rsid w:val="00E800A9"/>
    <w:rsid w:val="00E812E9"/>
    <w:rsid w:val="00E861E7"/>
    <w:rsid w:val="00E86C8A"/>
    <w:rsid w:val="00E8788D"/>
    <w:rsid w:val="00E908D0"/>
    <w:rsid w:val="00E944BF"/>
    <w:rsid w:val="00E95E37"/>
    <w:rsid w:val="00E961DA"/>
    <w:rsid w:val="00EA257D"/>
    <w:rsid w:val="00EA4696"/>
    <w:rsid w:val="00EA6C33"/>
    <w:rsid w:val="00EA7474"/>
    <w:rsid w:val="00EA7F73"/>
    <w:rsid w:val="00EB185D"/>
    <w:rsid w:val="00EB6733"/>
    <w:rsid w:val="00EC0F59"/>
    <w:rsid w:val="00EC3AC1"/>
    <w:rsid w:val="00ED108D"/>
    <w:rsid w:val="00EE004D"/>
    <w:rsid w:val="00EE7A40"/>
    <w:rsid w:val="00EF0D8E"/>
    <w:rsid w:val="00EF6029"/>
    <w:rsid w:val="00EF69EC"/>
    <w:rsid w:val="00F01576"/>
    <w:rsid w:val="00F03813"/>
    <w:rsid w:val="00F10995"/>
    <w:rsid w:val="00F1160A"/>
    <w:rsid w:val="00F13DE6"/>
    <w:rsid w:val="00F14DCE"/>
    <w:rsid w:val="00F33510"/>
    <w:rsid w:val="00F3738B"/>
    <w:rsid w:val="00F45862"/>
    <w:rsid w:val="00F45C32"/>
    <w:rsid w:val="00F467B1"/>
    <w:rsid w:val="00F5240D"/>
    <w:rsid w:val="00F5408D"/>
    <w:rsid w:val="00F56B36"/>
    <w:rsid w:val="00F56D61"/>
    <w:rsid w:val="00F56DF8"/>
    <w:rsid w:val="00F56EE1"/>
    <w:rsid w:val="00F60C75"/>
    <w:rsid w:val="00F60F44"/>
    <w:rsid w:val="00F64CD9"/>
    <w:rsid w:val="00F762AE"/>
    <w:rsid w:val="00F8075E"/>
    <w:rsid w:val="00F83FA7"/>
    <w:rsid w:val="00F93249"/>
    <w:rsid w:val="00F93A8F"/>
    <w:rsid w:val="00F9731E"/>
    <w:rsid w:val="00FA3C80"/>
    <w:rsid w:val="00FA58AF"/>
    <w:rsid w:val="00FA5CB7"/>
    <w:rsid w:val="00FB3C11"/>
    <w:rsid w:val="00FC1715"/>
    <w:rsid w:val="00FC2790"/>
    <w:rsid w:val="00FC41D4"/>
    <w:rsid w:val="00FC6955"/>
    <w:rsid w:val="00FD3354"/>
    <w:rsid w:val="00FD6C70"/>
    <w:rsid w:val="00FE32FF"/>
    <w:rsid w:val="00FE4176"/>
    <w:rsid w:val="00FF3FAD"/>
    <w:rsid w:val="00FF45E5"/>
    <w:rsid w:val="00FF6FF4"/>
    <w:rsid w:val="00FF7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6FCC00AC"/>
  <w15:docId w15:val="{BE2746E5-907B-49E4-99F8-31E8E8235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b/>
      <w:bCs/>
    </w:rPr>
  </w:style>
  <w:style w:type="paragraph" w:styleId="Subtitle">
    <w:name w:val="Subtitle"/>
    <w:basedOn w:val="Normal"/>
    <w:qFormat/>
    <w:pPr>
      <w:jc w:val="center"/>
    </w:pPr>
    <w:rPr>
      <w:rFonts w:ascii="Copperplate Gothic Bold" w:hAnsi="Copperplate Gothic Bold"/>
      <w:b/>
      <w:bCs/>
      <w:sz w:val="28"/>
      <w:u w:val="single"/>
    </w:rPr>
  </w:style>
  <w:style w:type="paragraph" w:styleId="FootnoteText">
    <w:name w:val="footnote text"/>
    <w:basedOn w:val="Normal"/>
    <w:semiHidden/>
    <w:rsid w:val="00F5240D"/>
    <w:rPr>
      <w:sz w:val="20"/>
      <w:szCs w:val="20"/>
    </w:rPr>
  </w:style>
  <w:style w:type="character" w:styleId="FootnoteReference">
    <w:name w:val="footnote reference"/>
    <w:semiHidden/>
    <w:rsid w:val="00F5240D"/>
    <w:rPr>
      <w:vertAlign w:val="superscript"/>
    </w:rPr>
  </w:style>
  <w:style w:type="paragraph" w:styleId="BalloonText">
    <w:name w:val="Balloon Text"/>
    <w:basedOn w:val="Normal"/>
    <w:semiHidden/>
    <w:rsid w:val="00807DF6"/>
    <w:rPr>
      <w:rFonts w:ascii="Tahoma" w:hAnsi="Tahoma" w:cs="Tahoma"/>
      <w:sz w:val="16"/>
      <w:szCs w:val="16"/>
    </w:rPr>
  </w:style>
  <w:style w:type="paragraph" w:styleId="ListParagraph">
    <w:name w:val="List Paragraph"/>
    <w:basedOn w:val="Normal"/>
    <w:uiPriority w:val="34"/>
    <w:qFormat/>
    <w:rsid w:val="00C80E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Lea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BibleLeaders.dot</Template>
  <TotalTime>6</TotalTime>
  <Pages>8</Pages>
  <Words>574</Words>
  <Characters>3278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Dell Computer Corporation</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Preferred Customer</dc:creator>
  <cp:lastModifiedBy>Robert OToole</cp:lastModifiedBy>
  <cp:revision>4</cp:revision>
  <cp:lastPrinted>2013-01-11T13:07:00Z</cp:lastPrinted>
  <dcterms:created xsi:type="dcterms:W3CDTF">2021-10-18T09:40:00Z</dcterms:created>
  <dcterms:modified xsi:type="dcterms:W3CDTF">2021-10-18T10:26:00Z</dcterms:modified>
</cp:coreProperties>
</file>