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0E72C" w14:textId="77777777" w:rsidR="00A75691" w:rsidRPr="00E66D86" w:rsidRDefault="0030106A" w:rsidP="00114A41">
      <w:pPr>
        <w:pStyle w:val="Subtitle"/>
        <w:spacing w:line="276" w:lineRule="auto"/>
        <w:rPr>
          <w:sz w:val="40"/>
          <w:szCs w:val="40"/>
        </w:rPr>
      </w:pPr>
      <w:r w:rsidRPr="00E66D86">
        <w:rPr>
          <w:sz w:val="40"/>
          <w:szCs w:val="40"/>
        </w:rPr>
        <w:t xml:space="preserve">Habit # 2: </w:t>
      </w:r>
      <w:r w:rsidR="00510CD0" w:rsidRPr="00E66D86">
        <w:rPr>
          <w:sz w:val="40"/>
          <w:szCs w:val="40"/>
        </w:rPr>
        <w:t xml:space="preserve">THE POWER OF </w:t>
      </w:r>
      <w:r w:rsidR="00A75691" w:rsidRPr="00E66D86">
        <w:rPr>
          <w:sz w:val="40"/>
          <w:szCs w:val="40"/>
        </w:rPr>
        <w:t>PRAYER</w:t>
      </w:r>
    </w:p>
    <w:p w14:paraId="212B28D5" w14:textId="66D59D9A" w:rsidR="00FF42DF" w:rsidRDefault="00FF42DF" w:rsidP="00FF42DF">
      <w:pPr>
        <w:pStyle w:val="Heading1"/>
        <w:spacing w:line="276" w:lineRule="auto"/>
        <w:rPr>
          <w:sz w:val="40"/>
          <w:szCs w:val="40"/>
          <w:highlight w:val="green"/>
        </w:rPr>
      </w:pPr>
    </w:p>
    <w:p w14:paraId="6B8457D7" w14:textId="388B1CDD" w:rsidR="00664C64" w:rsidRPr="00664C64" w:rsidRDefault="003161FB" w:rsidP="00664C64">
      <w:pPr>
        <w:pStyle w:val="ListParagraph"/>
        <w:numPr>
          <w:ilvl w:val="0"/>
          <w:numId w:val="32"/>
        </w:numPr>
        <w:rPr>
          <w:b/>
          <w:bCs/>
          <w:highlight w:val="green"/>
        </w:rPr>
      </w:pPr>
      <w:r w:rsidRPr="00664C64">
        <w:rPr>
          <w:b/>
          <w:bCs/>
          <w:sz w:val="40"/>
          <w:szCs w:val="40"/>
          <w:highlight w:val="green"/>
        </w:rPr>
        <w:t>Benefits of Regular Practice of Prayer</w:t>
      </w:r>
    </w:p>
    <w:p w14:paraId="4BDF2F4A" w14:textId="77777777" w:rsidR="00664C64" w:rsidRPr="00664C64" w:rsidRDefault="00664C64" w:rsidP="00664C64">
      <w:pPr>
        <w:pStyle w:val="ListParagraph"/>
        <w:ind w:left="360"/>
        <w:rPr>
          <w:b/>
          <w:bCs/>
          <w:highlight w:val="green"/>
        </w:rPr>
      </w:pPr>
    </w:p>
    <w:p w14:paraId="00484545" w14:textId="761171CC" w:rsidR="007C75AB" w:rsidRPr="00664C64" w:rsidRDefault="001F6362" w:rsidP="00664C64">
      <w:pPr>
        <w:pStyle w:val="ListParagraph"/>
        <w:numPr>
          <w:ilvl w:val="1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>In this often-</w:t>
      </w:r>
      <w:r w:rsidR="0030101D" w:rsidRPr="00664C64">
        <w:rPr>
          <w:sz w:val="40"/>
          <w:szCs w:val="40"/>
        </w:rPr>
        <w:t>referenced passage of scripture, God told His people, the Jews:</w:t>
      </w:r>
    </w:p>
    <w:p w14:paraId="465E91B5" w14:textId="2BF996D4" w:rsidR="00664C64" w:rsidRPr="00664C64" w:rsidRDefault="00664C64" w:rsidP="00664C64">
      <w:pPr>
        <w:rPr>
          <w:sz w:val="40"/>
          <w:szCs w:val="40"/>
        </w:rPr>
      </w:pPr>
    </w:p>
    <w:p w14:paraId="474283B2" w14:textId="77777777" w:rsidR="00664C64" w:rsidRPr="00E66D86" w:rsidRDefault="00664C64" w:rsidP="00664C64">
      <w:pPr>
        <w:spacing w:line="276" w:lineRule="auto"/>
        <w:ind w:left="1440" w:right="720"/>
        <w:rPr>
          <w:sz w:val="40"/>
          <w:szCs w:val="40"/>
        </w:rPr>
      </w:pPr>
      <w:proofErr w:type="gramStart"/>
      <w:r w:rsidRPr="00E66D86">
        <w:rPr>
          <w:b/>
          <w:i/>
          <w:sz w:val="40"/>
          <w:szCs w:val="40"/>
          <w:vertAlign w:val="superscript"/>
        </w:rPr>
        <w:t xml:space="preserve">14 </w:t>
      </w:r>
      <w:r w:rsidRPr="00E66D86">
        <w:rPr>
          <w:b/>
          <w:i/>
          <w:sz w:val="40"/>
          <w:szCs w:val="40"/>
        </w:rPr>
        <w:t> if</w:t>
      </w:r>
      <w:proofErr w:type="gramEnd"/>
      <w:r w:rsidRPr="00E66D86">
        <w:rPr>
          <w:b/>
          <w:i/>
          <w:sz w:val="40"/>
          <w:szCs w:val="40"/>
        </w:rPr>
        <w:t xml:space="preserve"> My people who are called by My name will humble themselves, and pray and seek My face, and turn from their wicked ways, then I will hear from heaven, and will forgive their sin and heal their land.</w:t>
      </w:r>
      <w:r w:rsidRPr="00E66D86">
        <w:rPr>
          <w:b/>
          <w:bCs/>
          <w:sz w:val="40"/>
          <w:szCs w:val="40"/>
        </w:rPr>
        <w:t xml:space="preserve"> 2 Chronicles 7:14 (NKJV)</w:t>
      </w:r>
    </w:p>
    <w:p w14:paraId="726694B2" w14:textId="77777777" w:rsidR="00664C64" w:rsidRPr="00664C64" w:rsidRDefault="00664C64" w:rsidP="00664C64">
      <w:pPr>
        <w:rPr>
          <w:b/>
          <w:bCs/>
          <w:highlight w:val="green"/>
        </w:rPr>
      </w:pPr>
    </w:p>
    <w:p w14:paraId="315A6EBC" w14:textId="41EC5ED8" w:rsidR="007C75AB" w:rsidRPr="00664C64" w:rsidRDefault="007C75AB" w:rsidP="00664C64">
      <w:pPr>
        <w:pStyle w:val="ListParagraph"/>
        <w:numPr>
          <w:ilvl w:val="1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>While this scripture is directed toward the Jews, it has broader application to any nation willing to submit its social and political agenda to God.</w:t>
      </w:r>
    </w:p>
    <w:p w14:paraId="23FF5F0F" w14:textId="77777777" w:rsidR="00664C64" w:rsidRPr="00664C64" w:rsidRDefault="00664C64" w:rsidP="00664C64">
      <w:pPr>
        <w:pStyle w:val="ListParagraph"/>
        <w:ind w:left="1080"/>
        <w:rPr>
          <w:b/>
          <w:bCs/>
          <w:highlight w:val="green"/>
        </w:rPr>
      </w:pPr>
    </w:p>
    <w:p w14:paraId="7556FFCE" w14:textId="31F04820" w:rsidR="007C75AB" w:rsidRPr="00664C64" w:rsidRDefault="002136F1" w:rsidP="00664C64">
      <w:pPr>
        <w:pStyle w:val="ListParagraph"/>
        <w:numPr>
          <w:ilvl w:val="1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 xml:space="preserve">The current world is chaotic, filled with confusion and troubled by conflict.  </w:t>
      </w:r>
    </w:p>
    <w:p w14:paraId="5D60F33E" w14:textId="77777777" w:rsidR="00664C64" w:rsidRPr="00664C64" w:rsidRDefault="00664C64" w:rsidP="00664C64">
      <w:pPr>
        <w:pStyle w:val="ListParagraph"/>
        <w:rPr>
          <w:b/>
          <w:bCs/>
          <w:highlight w:val="green"/>
        </w:rPr>
      </w:pPr>
    </w:p>
    <w:p w14:paraId="25A0760D" w14:textId="4EED2CB3" w:rsidR="007C75AB" w:rsidRPr="00664C64" w:rsidRDefault="002136F1" w:rsidP="00664C64">
      <w:pPr>
        <w:pStyle w:val="ListParagraph"/>
        <w:numPr>
          <w:ilvl w:val="2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 xml:space="preserve">The United States has social dysfunction, crime, and poverty.  </w:t>
      </w:r>
    </w:p>
    <w:p w14:paraId="4012B27F" w14:textId="77777777" w:rsidR="00664C64" w:rsidRPr="00664C64" w:rsidRDefault="00664C64" w:rsidP="00664C64">
      <w:pPr>
        <w:pStyle w:val="ListParagraph"/>
        <w:rPr>
          <w:b/>
          <w:bCs/>
          <w:highlight w:val="green"/>
        </w:rPr>
      </w:pPr>
    </w:p>
    <w:p w14:paraId="17DDA013" w14:textId="55063054" w:rsidR="007C75AB" w:rsidRPr="00664C64" w:rsidRDefault="002136F1" w:rsidP="00664C64">
      <w:pPr>
        <w:pStyle w:val="ListParagraph"/>
        <w:numPr>
          <w:ilvl w:val="2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 xml:space="preserve">The land has environmental crisis from pollution and mismanagement of its natural resources.  </w:t>
      </w:r>
    </w:p>
    <w:p w14:paraId="5C44003D" w14:textId="77777777" w:rsidR="00664C64" w:rsidRPr="00664C64" w:rsidRDefault="00664C64" w:rsidP="00664C64">
      <w:pPr>
        <w:pStyle w:val="ListParagraph"/>
        <w:rPr>
          <w:b/>
          <w:bCs/>
          <w:highlight w:val="green"/>
        </w:rPr>
      </w:pPr>
    </w:p>
    <w:p w14:paraId="2C52BA17" w14:textId="5BE05335" w:rsidR="007C75AB" w:rsidRPr="00664C64" w:rsidRDefault="002136F1" w:rsidP="00664C64">
      <w:pPr>
        <w:pStyle w:val="ListParagraph"/>
        <w:numPr>
          <w:ilvl w:val="2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lastRenderedPageBreak/>
        <w:t>Our political and social agendas are out of balance when we</w:t>
      </w:r>
      <w:r w:rsidR="004841C5" w:rsidRPr="00664C64">
        <w:rPr>
          <w:sz w:val="40"/>
          <w:szCs w:val="40"/>
        </w:rPr>
        <w:t xml:space="preserve"> prohibit any activity possib</w:t>
      </w:r>
      <w:r w:rsidRPr="00664C64">
        <w:rPr>
          <w:sz w:val="40"/>
          <w:szCs w:val="40"/>
        </w:rPr>
        <w:t>ly endangering a designated “endangered species”, yet we allow abortion and show little respect for the lives and property of others.</w:t>
      </w:r>
    </w:p>
    <w:p w14:paraId="381692A3" w14:textId="77777777" w:rsidR="00664C64" w:rsidRPr="00664C64" w:rsidRDefault="00664C64" w:rsidP="00664C64">
      <w:pPr>
        <w:pStyle w:val="ListParagraph"/>
        <w:rPr>
          <w:b/>
          <w:bCs/>
          <w:highlight w:val="green"/>
        </w:rPr>
      </w:pPr>
    </w:p>
    <w:p w14:paraId="7CB9DF3D" w14:textId="48DFFF83" w:rsidR="007C75AB" w:rsidRPr="00664C64" w:rsidRDefault="002136F1" w:rsidP="00664C64">
      <w:pPr>
        <w:pStyle w:val="ListParagraph"/>
        <w:numPr>
          <w:ilvl w:val="1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 xml:space="preserve">To remedy these issues, we, as a nation, need to humble ourselves, pray, seek God, and turn from our wicked ways.  </w:t>
      </w:r>
    </w:p>
    <w:p w14:paraId="203FD448" w14:textId="77777777" w:rsidR="00664C64" w:rsidRPr="00664C64" w:rsidRDefault="00664C64" w:rsidP="00664C64">
      <w:pPr>
        <w:pStyle w:val="ListParagraph"/>
        <w:rPr>
          <w:b/>
          <w:bCs/>
          <w:highlight w:val="green"/>
        </w:rPr>
      </w:pPr>
    </w:p>
    <w:p w14:paraId="01B63408" w14:textId="77777777" w:rsidR="002136F1" w:rsidRPr="00664C64" w:rsidRDefault="002136F1" w:rsidP="00664C64">
      <w:pPr>
        <w:pStyle w:val="ListParagraph"/>
        <w:numPr>
          <w:ilvl w:val="2"/>
          <w:numId w:val="32"/>
        </w:numPr>
        <w:rPr>
          <w:b/>
          <w:bCs/>
          <w:highlight w:val="green"/>
        </w:rPr>
      </w:pPr>
      <w:r w:rsidRPr="00664C64">
        <w:rPr>
          <w:sz w:val="40"/>
          <w:szCs w:val="40"/>
        </w:rPr>
        <w:t>If we do these things, God says He will hear from heaven, forgive our sin, and heal our land.</w:t>
      </w:r>
    </w:p>
    <w:p w14:paraId="45F6B69A" w14:textId="77777777" w:rsidR="00F665E8" w:rsidRPr="00E66D86" w:rsidRDefault="00680DB1" w:rsidP="00114A41">
      <w:pPr>
        <w:autoSpaceDE w:val="0"/>
        <w:autoSpaceDN w:val="0"/>
        <w:adjustRightInd w:val="0"/>
        <w:spacing w:line="276" w:lineRule="auto"/>
        <w:rPr>
          <w:sz w:val="40"/>
          <w:szCs w:val="40"/>
        </w:rPr>
      </w:pPr>
      <w:r w:rsidRPr="00E66D86">
        <w:rPr>
          <w:sz w:val="40"/>
          <w:szCs w:val="40"/>
        </w:rPr>
        <w:t xml:space="preserve"> </w:t>
      </w:r>
    </w:p>
    <w:p w14:paraId="24C8056B" w14:textId="77777777" w:rsidR="000F0F25" w:rsidRPr="00E66D86" w:rsidRDefault="000F0F25" w:rsidP="00114A41">
      <w:pPr>
        <w:autoSpaceDE w:val="0"/>
        <w:autoSpaceDN w:val="0"/>
        <w:adjustRightInd w:val="0"/>
        <w:spacing w:line="276" w:lineRule="auto"/>
        <w:rPr>
          <w:sz w:val="40"/>
          <w:szCs w:val="40"/>
        </w:rPr>
      </w:pPr>
    </w:p>
    <w:sectPr w:rsidR="000F0F25" w:rsidRPr="00E66D86" w:rsidSect="00207EB8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B9430" w14:textId="77777777" w:rsidR="00843518" w:rsidRDefault="00843518" w:rsidP="002869D1">
      <w:r>
        <w:separator/>
      </w:r>
    </w:p>
  </w:endnote>
  <w:endnote w:type="continuationSeparator" w:id="0">
    <w:p w14:paraId="600A1B5C" w14:textId="77777777" w:rsidR="00843518" w:rsidRDefault="00843518" w:rsidP="0028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pperplate Gothic Bold">
    <w:altName w:val="Copperplate Gothic Bold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19B18" w14:textId="77777777" w:rsidR="00EB1C9A" w:rsidRDefault="00A527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B1C9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D79F93" w14:textId="77777777" w:rsidR="00EB1C9A" w:rsidRDefault="00EB1C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683DA" w14:textId="7A2193F6" w:rsidR="00E74CD6" w:rsidRDefault="00FE33B0" w:rsidP="00E74CD6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FILENAME   \* MERGEFORMAT </w:instrText>
    </w:r>
    <w:r>
      <w:rPr>
        <w:sz w:val="20"/>
      </w:rPr>
      <w:fldChar w:fldCharType="separate"/>
    </w:r>
    <w:r>
      <w:rPr>
        <w:noProof/>
        <w:sz w:val="20"/>
      </w:rPr>
      <w:t>4.BenefitsofPrayer01.docx</w:t>
    </w:r>
    <w:r>
      <w:rPr>
        <w:sz w:val="20"/>
      </w:rPr>
      <w:fldChar w:fldCharType="end"/>
    </w:r>
  </w:p>
  <w:p w14:paraId="3ECCF73F" w14:textId="41F257A3" w:rsidR="00EB1C9A" w:rsidRDefault="002070FC" w:rsidP="00E74CD6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sz w:val="20"/>
      </w:rPr>
    </w:pPr>
    <w:r>
      <w:rPr>
        <w:sz w:val="20"/>
      </w:rPr>
      <w:t xml:space="preserve">Revised: </w:t>
    </w:r>
    <w:r w:rsidR="007E6AC5">
      <w:rPr>
        <w:sz w:val="20"/>
      </w:rPr>
      <w:t>10</w:t>
    </w:r>
    <w:r>
      <w:rPr>
        <w:sz w:val="20"/>
      </w:rPr>
      <w:t>/1</w:t>
    </w:r>
    <w:r w:rsidR="007E6AC5">
      <w:rPr>
        <w:sz w:val="20"/>
      </w:rPr>
      <w:t>8</w:t>
    </w:r>
    <w:r w:rsidR="00E74CD6">
      <w:rPr>
        <w:sz w:val="20"/>
      </w:rPr>
      <w:t>/20</w:t>
    </w:r>
    <w:r w:rsidR="007E6AC5">
      <w:rPr>
        <w:sz w:val="20"/>
      </w:rPr>
      <w:t>21</w:t>
    </w:r>
    <w:r w:rsidR="00E74CD6" w:rsidRPr="00E74CD6">
      <w:rPr>
        <w:sz w:val="20"/>
      </w:rPr>
      <w:ptab w:relativeTo="margin" w:alignment="center" w:leader="none"/>
    </w:r>
    <w:r w:rsidR="00E74CD6">
      <w:rPr>
        <w:sz w:val="20"/>
      </w:rPr>
      <w:fldChar w:fldCharType="begin"/>
    </w:r>
    <w:r w:rsidR="00E74CD6">
      <w:rPr>
        <w:sz w:val="20"/>
      </w:rPr>
      <w:instrText xml:space="preserve"> PAGE   \* MERGEFORMAT </w:instrText>
    </w:r>
    <w:r w:rsidR="00E74CD6">
      <w:rPr>
        <w:sz w:val="20"/>
      </w:rPr>
      <w:fldChar w:fldCharType="separate"/>
    </w:r>
    <w:r w:rsidR="000B2182">
      <w:rPr>
        <w:noProof/>
        <w:sz w:val="20"/>
      </w:rPr>
      <w:t>20</w:t>
    </w:r>
    <w:r w:rsidR="00E74CD6">
      <w:rPr>
        <w:sz w:val="20"/>
      </w:rPr>
      <w:fldChar w:fldCharType="end"/>
    </w:r>
    <w:r w:rsidR="00E74CD6" w:rsidRPr="00E74CD6">
      <w:rPr>
        <w:sz w:val="20"/>
      </w:rPr>
      <w:ptab w:relativeTo="margin" w:alignment="right" w:leader="none"/>
    </w:r>
    <w:r w:rsidR="00E74CD6">
      <w:rPr>
        <w:sz w:val="20"/>
      </w:rPr>
      <w:fldChar w:fldCharType="begin"/>
    </w:r>
    <w:r w:rsidR="00E74CD6">
      <w:rPr>
        <w:sz w:val="20"/>
      </w:rPr>
      <w:instrText xml:space="preserve"> DATE   \* MERGEFORMAT </w:instrText>
    </w:r>
    <w:r w:rsidR="00E74CD6">
      <w:rPr>
        <w:sz w:val="20"/>
      </w:rPr>
      <w:fldChar w:fldCharType="separate"/>
    </w:r>
    <w:r w:rsidR="00FE33B0">
      <w:rPr>
        <w:noProof/>
        <w:sz w:val="20"/>
      </w:rPr>
      <w:t>10/18/2021</w:t>
    </w:r>
    <w:r w:rsidR="00E74CD6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0E59E" w14:textId="77777777" w:rsidR="00843518" w:rsidRDefault="00843518" w:rsidP="002869D1">
      <w:r>
        <w:separator/>
      </w:r>
    </w:p>
  </w:footnote>
  <w:footnote w:type="continuationSeparator" w:id="0">
    <w:p w14:paraId="34C1A659" w14:textId="77777777" w:rsidR="00843518" w:rsidRDefault="00843518" w:rsidP="002869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B1D58" w14:textId="144B700A" w:rsidR="000D2CE7" w:rsidRPr="00AF754E" w:rsidRDefault="000D2CE7" w:rsidP="000D2CE7">
    <w:pPr>
      <w:pStyle w:val="Header"/>
      <w:rPr>
        <w:sz w:val="18"/>
        <w:szCs w:val="18"/>
      </w:rPr>
    </w:pPr>
    <w:r w:rsidRPr="00AF754E">
      <w:rPr>
        <w:noProof/>
        <w:sz w:val="18"/>
        <w:szCs w:val="18"/>
      </w:rPr>
      <w:drawing>
        <wp:inline distT="0" distB="0" distL="0" distR="0" wp14:anchorId="0222FC39" wp14:editId="1332BEDF">
          <wp:extent cx="712424" cy="534318"/>
          <wp:effectExtent l="19050" t="0" r="0" b="0"/>
          <wp:docPr id="4" name="Picture 1" descr="HabitsHeart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bitsHeart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276" cy="5349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C1860">
      <w:rPr>
        <w:sz w:val="18"/>
        <w:szCs w:val="18"/>
      </w:rPr>
      <w:tab/>
    </w:r>
    <w:r w:rsidR="00FC1860">
      <w:rPr>
        <w:sz w:val="18"/>
        <w:szCs w:val="18"/>
      </w:rPr>
      <w:tab/>
    </w:r>
    <w:r w:rsidR="00E66D86">
      <w:rPr>
        <w:sz w:val="18"/>
        <w:szCs w:val="18"/>
      </w:rPr>
      <w:t>QC</w:t>
    </w:r>
    <w:r w:rsidR="00E66D86" w:rsidRPr="00E66D86">
      <w:rPr>
        <w:sz w:val="18"/>
        <w:szCs w:val="18"/>
        <w:vertAlign w:val="superscript"/>
      </w:rPr>
      <w:t>3</w:t>
    </w:r>
  </w:p>
  <w:p w14:paraId="00C193B6" w14:textId="77777777" w:rsidR="00EB1C9A" w:rsidRPr="000D2CE7" w:rsidRDefault="00EB1C9A" w:rsidP="000D2C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02545"/>
    <w:multiLevelType w:val="multilevel"/>
    <w:tmpl w:val="4F724D10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31F37F8"/>
    <w:multiLevelType w:val="multilevel"/>
    <w:tmpl w:val="4560DB6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62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3780" w:hanging="18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abstractNum w:abstractNumId="2" w15:restartNumberingAfterBreak="0">
    <w:nsid w:val="16573F78"/>
    <w:multiLevelType w:val="hybridMultilevel"/>
    <w:tmpl w:val="44247D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8D5032"/>
    <w:multiLevelType w:val="hybridMultilevel"/>
    <w:tmpl w:val="8FC4BDCC"/>
    <w:lvl w:ilvl="0" w:tplc="A23A22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2480C"/>
    <w:multiLevelType w:val="hybridMultilevel"/>
    <w:tmpl w:val="B074FBB8"/>
    <w:lvl w:ilvl="0" w:tplc="8754476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681A42"/>
    <w:multiLevelType w:val="hybridMultilevel"/>
    <w:tmpl w:val="F794A616"/>
    <w:lvl w:ilvl="0" w:tplc="85C41A7E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87643B"/>
    <w:multiLevelType w:val="hybridMultilevel"/>
    <w:tmpl w:val="66DC8ADC"/>
    <w:lvl w:ilvl="0" w:tplc="9DC63F0A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 w15:restartNumberingAfterBreak="0">
    <w:nsid w:val="29E15ACB"/>
    <w:multiLevelType w:val="hybridMultilevel"/>
    <w:tmpl w:val="D214F62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8" w15:restartNumberingAfterBreak="0">
    <w:nsid w:val="35E66B30"/>
    <w:multiLevelType w:val="multilevel"/>
    <w:tmpl w:val="C5E8FB8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 w15:restartNumberingAfterBreak="0">
    <w:nsid w:val="3EE8169A"/>
    <w:multiLevelType w:val="hybridMultilevel"/>
    <w:tmpl w:val="8EEA1908"/>
    <w:lvl w:ilvl="0" w:tplc="8754476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F073E4C"/>
    <w:multiLevelType w:val="multilevel"/>
    <w:tmpl w:val="BBC85FD0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FB241A0"/>
    <w:multiLevelType w:val="multilevel"/>
    <w:tmpl w:val="1180E11A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030387B"/>
    <w:multiLevelType w:val="hybridMultilevel"/>
    <w:tmpl w:val="0B06526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4584130B"/>
    <w:multiLevelType w:val="hybridMultilevel"/>
    <w:tmpl w:val="85E65664"/>
    <w:lvl w:ilvl="0" w:tplc="5AAE57D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6D6A41"/>
    <w:multiLevelType w:val="multilevel"/>
    <w:tmpl w:val="54A4712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C0E059A"/>
    <w:multiLevelType w:val="multilevel"/>
    <w:tmpl w:val="8EEA190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CD4405"/>
    <w:multiLevelType w:val="hybridMultilevel"/>
    <w:tmpl w:val="BFA6CA04"/>
    <w:lvl w:ilvl="0" w:tplc="7D7EF270">
      <w:start w:val="1"/>
      <w:numFmt w:val="low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1FC3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9CF17A1"/>
    <w:multiLevelType w:val="hybridMultilevel"/>
    <w:tmpl w:val="87C640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A3D30A7"/>
    <w:multiLevelType w:val="hybridMultilevel"/>
    <w:tmpl w:val="62F48312"/>
    <w:lvl w:ilvl="0" w:tplc="D78C8F42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A53D8C"/>
    <w:multiLevelType w:val="multilevel"/>
    <w:tmpl w:val="4560DB6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  <w:i w:val="0"/>
        <w:color w:val="auto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62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3780" w:hanging="18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abstractNum w:abstractNumId="20" w15:restartNumberingAfterBreak="0">
    <w:nsid w:val="5F2D7CE7"/>
    <w:multiLevelType w:val="multilevel"/>
    <w:tmpl w:val="B7362F24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62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3780" w:hanging="18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abstractNum w:abstractNumId="21" w15:restartNumberingAfterBreak="0">
    <w:nsid w:val="5FD371D8"/>
    <w:multiLevelType w:val="hybridMultilevel"/>
    <w:tmpl w:val="79727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33945A0"/>
    <w:multiLevelType w:val="hybridMultilevel"/>
    <w:tmpl w:val="D1AA1B2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CA6073EE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5943750"/>
    <w:multiLevelType w:val="hybridMultilevel"/>
    <w:tmpl w:val="9EF0E578"/>
    <w:lvl w:ilvl="0" w:tplc="8754476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812D21"/>
    <w:multiLevelType w:val="multilevel"/>
    <w:tmpl w:val="4560DB6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62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3780" w:hanging="18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abstractNum w:abstractNumId="25" w15:restartNumberingAfterBreak="0">
    <w:nsid w:val="66F166B0"/>
    <w:multiLevelType w:val="hybridMultilevel"/>
    <w:tmpl w:val="56A2E0C2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6" w15:restartNumberingAfterBreak="0">
    <w:nsid w:val="676302C2"/>
    <w:multiLevelType w:val="hybridMultilevel"/>
    <w:tmpl w:val="F0A0AE58"/>
    <w:lvl w:ilvl="0" w:tplc="DBAA865A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4404E20C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75384A1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 w:tplc="7EAC32BE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D5941C1"/>
    <w:multiLevelType w:val="multilevel"/>
    <w:tmpl w:val="8E04A47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F304F73"/>
    <w:multiLevelType w:val="multilevel"/>
    <w:tmpl w:val="D214F624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9" w15:restartNumberingAfterBreak="0">
    <w:nsid w:val="7322310A"/>
    <w:multiLevelType w:val="hybridMultilevel"/>
    <w:tmpl w:val="FF5C1C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A77754B"/>
    <w:multiLevelType w:val="hybridMultilevel"/>
    <w:tmpl w:val="FF5C1CB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7ED86C73"/>
    <w:multiLevelType w:val="multilevel"/>
    <w:tmpl w:val="FF5C1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6"/>
  </w:num>
  <w:num w:numId="3">
    <w:abstractNumId w:val="23"/>
  </w:num>
  <w:num w:numId="4">
    <w:abstractNumId w:val="9"/>
  </w:num>
  <w:num w:numId="5">
    <w:abstractNumId w:val="18"/>
  </w:num>
  <w:num w:numId="6">
    <w:abstractNumId w:val="4"/>
  </w:num>
  <w:num w:numId="7">
    <w:abstractNumId w:val="22"/>
  </w:num>
  <w:num w:numId="8">
    <w:abstractNumId w:val="7"/>
  </w:num>
  <w:num w:numId="9">
    <w:abstractNumId w:val="28"/>
  </w:num>
  <w:num w:numId="10">
    <w:abstractNumId w:val="12"/>
  </w:num>
  <w:num w:numId="11">
    <w:abstractNumId w:val="25"/>
  </w:num>
  <w:num w:numId="12">
    <w:abstractNumId w:val="21"/>
  </w:num>
  <w:num w:numId="13">
    <w:abstractNumId w:val="6"/>
  </w:num>
  <w:num w:numId="14">
    <w:abstractNumId w:val="10"/>
  </w:num>
  <w:num w:numId="15">
    <w:abstractNumId w:val="15"/>
  </w:num>
  <w:num w:numId="16">
    <w:abstractNumId w:val="5"/>
  </w:num>
  <w:num w:numId="17">
    <w:abstractNumId w:val="17"/>
  </w:num>
  <w:num w:numId="18">
    <w:abstractNumId w:val="29"/>
  </w:num>
  <w:num w:numId="19">
    <w:abstractNumId w:val="31"/>
  </w:num>
  <w:num w:numId="20">
    <w:abstractNumId w:val="13"/>
  </w:num>
  <w:num w:numId="21">
    <w:abstractNumId w:val="30"/>
  </w:num>
  <w:num w:numId="22">
    <w:abstractNumId w:val="2"/>
  </w:num>
  <w:num w:numId="23">
    <w:abstractNumId w:val="8"/>
  </w:num>
  <w:num w:numId="24">
    <w:abstractNumId w:val="27"/>
  </w:num>
  <w:num w:numId="25">
    <w:abstractNumId w:val="0"/>
  </w:num>
  <w:num w:numId="26">
    <w:abstractNumId w:val="14"/>
  </w:num>
  <w:num w:numId="27">
    <w:abstractNumId w:val="11"/>
  </w:num>
  <w:num w:numId="28">
    <w:abstractNumId w:val="19"/>
  </w:num>
  <w:num w:numId="29">
    <w:abstractNumId w:val="3"/>
  </w:num>
  <w:num w:numId="30">
    <w:abstractNumId w:val="1"/>
  </w:num>
  <w:num w:numId="31">
    <w:abstractNumId w:val="20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691"/>
    <w:rsid w:val="000056FD"/>
    <w:rsid w:val="000078F5"/>
    <w:rsid w:val="000176D6"/>
    <w:rsid w:val="00025337"/>
    <w:rsid w:val="000254CF"/>
    <w:rsid w:val="00026B5D"/>
    <w:rsid w:val="00035836"/>
    <w:rsid w:val="0003670F"/>
    <w:rsid w:val="00045CDD"/>
    <w:rsid w:val="00054847"/>
    <w:rsid w:val="0005588A"/>
    <w:rsid w:val="000558F3"/>
    <w:rsid w:val="00065394"/>
    <w:rsid w:val="0007362D"/>
    <w:rsid w:val="00081F3A"/>
    <w:rsid w:val="00082637"/>
    <w:rsid w:val="00086A28"/>
    <w:rsid w:val="00090937"/>
    <w:rsid w:val="000A1CA6"/>
    <w:rsid w:val="000A3595"/>
    <w:rsid w:val="000A3C98"/>
    <w:rsid w:val="000A6694"/>
    <w:rsid w:val="000B2182"/>
    <w:rsid w:val="000B2D8D"/>
    <w:rsid w:val="000B5F46"/>
    <w:rsid w:val="000C3BF1"/>
    <w:rsid w:val="000C4BCD"/>
    <w:rsid w:val="000C5383"/>
    <w:rsid w:val="000C540A"/>
    <w:rsid w:val="000D08E5"/>
    <w:rsid w:val="000D0FB0"/>
    <w:rsid w:val="000D2C4B"/>
    <w:rsid w:val="000D2CE7"/>
    <w:rsid w:val="000D6FB4"/>
    <w:rsid w:val="000E0E0C"/>
    <w:rsid w:val="000E0F0C"/>
    <w:rsid w:val="000E2B17"/>
    <w:rsid w:val="000F0F25"/>
    <w:rsid w:val="001022CC"/>
    <w:rsid w:val="00102DDC"/>
    <w:rsid w:val="001031CB"/>
    <w:rsid w:val="0011292B"/>
    <w:rsid w:val="00114A41"/>
    <w:rsid w:val="00117376"/>
    <w:rsid w:val="001203E6"/>
    <w:rsid w:val="00120F29"/>
    <w:rsid w:val="00131453"/>
    <w:rsid w:val="001371E2"/>
    <w:rsid w:val="00141A36"/>
    <w:rsid w:val="00143319"/>
    <w:rsid w:val="001515B5"/>
    <w:rsid w:val="0015428D"/>
    <w:rsid w:val="00163181"/>
    <w:rsid w:val="00164D2A"/>
    <w:rsid w:val="00164D7D"/>
    <w:rsid w:val="00181D78"/>
    <w:rsid w:val="00181E5D"/>
    <w:rsid w:val="00187C70"/>
    <w:rsid w:val="00191A11"/>
    <w:rsid w:val="001A0487"/>
    <w:rsid w:val="001A0C9C"/>
    <w:rsid w:val="001A7C46"/>
    <w:rsid w:val="001B1233"/>
    <w:rsid w:val="001B1590"/>
    <w:rsid w:val="001C0BFD"/>
    <w:rsid w:val="001C1BF1"/>
    <w:rsid w:val="001C266D"/>
    <w:rsid w:val="001C405A"/>
    <w:rsid w:val="001C5F57"/>
    <w:rsid w:val="001C7398"/>
    <w:rsid w:val="001C7BB9"/>
    <w:rsid w:val="001D402A"/>
    <w:rsid w:val="001D498A"/>
    <w:rsid w:val="001E0041"/>
    <w:rsid w:val="001E0BA9"/>
    <w:rsid w:val="001E2CFD"/>
    <w:rsid w:val="001E463A"/>
    <w:rsid w:val="001E7E7F"/>
    <w:rsid w:val="001F2737"/>
    <w:rsid w:val="001F33C7"/>
    <w:rsid w:val="001F6362"/>
    <w:rsid w:val="00201175"/>
    <w:rsid w:val="00205653"/>
    <w:rsid w:val="002070FC"/>
    <w:rsid w:val="00207EB8"/>
    <w:rsid w:val="002136F1"/>
    <w:rsid w:val="002144F8"/>
    <w:rsid w:val="0021642C"/>
    <w:rsid w:val="00216430"/>
    <w:rsid w:val="00216F81"/>
    <w:rsid w:val="00220952"/>
    <w:rsid w:val="0022171A"/>
    <w:rsid w:val="00224479"/>
    <w:rsid w:val="00227046"/>
    <w:rsid w:val="00230863"/>
    <w:rsid w:val="00234ACA"/>
    <w:rsid w:val="0024020F"/>
    <w:rsid w:val="00241EFE"/>
    <w:rsid w:val="00242F48"/>
    <w:rsid w:val="002440FB"/>
    <w:rsid w:val="00253030"/>
    <w:rsid w:val="002536DB"/>
    <w:rsid w:val="00255AC7"/>
    <w:rsid w:val="00256285"/>
    <w:rsid w:val="002566E6"/>
    <w:rsid w:val="00257AB2"/>
    <w:rsid w:val="002660C7"/>
    <w:rsid w:val="00266BBD"/>
    <w:rsid w:val="00274FEF"/>
    <w:rsid w:val="00276317"/>
    <w:rsid w:val="0028173D"/>
    <w:rsid w:val="00282A6B"/>
    <w:rsid w:val="00283D8B"/>
    <w:rsid w:val="002851CB"/>
    <w:rsid w:val="002862E1"/>
    <w:rsid w:val="0029025C"/>
    <w:rsid w:val="00291796"/>
    <w:rsid w:val="00295993"/>
    <w:rsid w:val="00297D9F"/>
    <w:rsid w:val="002A49AE"/>
    <w:rsid w:val="002B6108"/>
    <w:rsid w:val="002B7575"/>
    <w:rsid w:val="002D2942"/>
    <w:rsid w:val="002D3D23"/>
    <w:rsid w:val="002E0CDF"/>
    <w:rsid w:val="002E2029"/>
    <w:rsid w:val="002E2153"/>
    <w:rsid w:val="002E35B9"/>
    <w:rsid w:val="00300D5F"/>
    <w:rsid w:val="0030101D"/>
    <w:rsid w:val="0030106A"/>
    <w:rsid w:val="0030152D"/>
    <w:rsid w:val="00302116"/>
    <w:rsid w:val="00302208"/>
    <w:rsid w:val="003074F9"/>
    <w:rsid w:val="00307FDD"/>
    <w:rsid w:val="003155CD"/>
    <w:rsid w:val="00315A37"/>
    <w:rsid w:val="003161FB"/>
    <w:rsid w:val="003162CE"/>
    <w:rsid w:val="00316BBA"/>
    <w:rsid w:val="00320D82"/>
    <w:rsid w:val="003210A5"/>
    <w:rsid w:val="00321F16"/>
    <w:rsid w:val="003236F3"/>
    <w:rsid w:val="00336865"/>
    <w:rsid w:val="00341068"/>
    <w:rsid w:val="00341A3B"/>
    <w:rsid w:val="00341B8B"/>
    <w:rsid w:val="003502A8"/>
    <w:rsid w:val="00364C7C"/>
    <w:rsid w:val="0037178B"/>
    <w:rsid w:val="003748DB"/>
    <w:rsid w:val="003771D9"/>
    <w:rsid w:val="00377F85"/>
    <w:rsid w:val="003803B3"/>
    <w:rsid w:val="003830C2"/>
    <w:rsid w:val="003833F4"/>
    <w:rsid w:val="0038408F"/>
    <w:rsid w:val="0038681F"/>
    <w:rsid w:val="003970B2"/>
    <w:rsid w:val="00397331"/>
    <w:rsid w:val="003A0283"/>
    <w:rsid w:val="003A08D9"/>
    <w:rsid w:val="003A0F4B"/>
    <w:rsid w:val="003A1C3A"/>
    <w:rsid w:val="003A7C83"/>
    <w:rsid w:val="003C2031"/>
    <w:rsid w:val="003D0380"/>
    <w:rsid w:val="003D27C0"/>
    <w:rsid w:val="003D71D9"/>
    <w:rsid w:val="003E603D"/>
    <w:rsid w:val="003E75BA"/>
    <w:rsid w:val="003F6AEE"/>
    <w:rsid w:val="00403871"/>
    <w:rsid w:val="004038CA"/>
    <w:rsid w:val="00404F91"/>
    <w:rsid w:val="004053F2"/>
    <w:rsid w:val="00406815"/>
    <w:rsid w:val="00406C13"/>
    <w:rsid w:val="00413F21"/>
    <w:rsid w:val="00413F98"/>
    <w:rsid w:val="00414C6B"/>
    <w:rsid w:val="004167B6"/>
    <w:rsid w:val="00424C9A"/>
    <w:rsid w:val="00427011"/>
    <w:rsid w:val="00430278"/>
    <w:rsid w:val="004353ED"/>
    <w:rsid w:val="0043553A"/>
    <w:rsid w:val="0043555F"/>
    <w:rsid w:val="00457605"/>
    <w:rsid w:val="004732F2"/>
    <w:rsid w:val="00480213"/>
    <w:rsid w:val="00480343"/>
    <w:rsid w:val="0048055E"/>
    <w:rsid w:val="004841C5"/>
    <w:rsid w:val="00492330"/>
    <w:rsid w:val="00496519"/>
    <w:rsid w:val="004A2E0E"/>
    <w:rsid w:val="004A31DE"/>
    <w:rsid w:val="004A38E0"/>
    <w:rsid w:val="004A454E"/>
    <w:rsid w:val="004A4C88"/>
    <w:rsid w:val="004A7D6B"/>
    <w:rsid w:val="004B233C"/>
    <w:rsid w:val="004B3965"/>
    <w:rsid w:val="004B7982"/>
    <w:rsid w:val="004C06C3"/>
    <w:rsid w:val="004C2F7D"/>
    <w:rsid w:val="004C3B47"/>
    <w:rsid w:val="004D7566"/>
    <w:rsid w:val="004E306F"/>
    <w:rsid w:val="004E68A5"/>
    <w:rsid w:val="004F58AA"/>
    <w:rsid w:val="00502F74"/>
    <w:rsid w:val="005032F4"/>
    <w:rsid w:val="00510CD0"/>
    <w:rsid w:val="0051189A"/>
    <w:rsid w:val="00511FF3"/>
    <w:rsid w:val="00515BF5"/>
    <w:rsid w:val="00515F9F"/>
    <w:rsid w:val="00523967"/>
    <w:rsid w:val="0053460E"/>
    <w:rsid w:val="0054189B"/>
    <w:rsid w:val="00543C90"/>
    <w:rsid w:val="00550323"/>
    <w:rsid w:val="005548E7"/>
    <w:rsid w:val="00556E20"/>
    <w:rsid w:val="00557229"/>
    <w:rsid w:val="00571E32"/>
    <w:rsid w:val="00572B38"/>
    <w:rsid w:val="00573386"/>
    <w:rsid w:val="005814E1"/>
    <w:rsid w:val="00585EC3"/>
    <w:rsid w:val="005878D6"/>
    <w:rsid w:val="005A5215"/>
    <w:rsid w:val="005B45BB"/>
    <w:rsid w:val="005C434F"/>
    <w:rsid w:val="005C479D"/>
    <w:rsid w:val="005D090D"/>
    <w:rsid w:val="005D2A62"/>
    <w:rsid w:val="005E0261"/>
    <w:rsid w:val="005E3081"/>
    <w:rsid w:val="005F2F0D"/>
    <w:rsid w:val="005F7709"/>
    <w:rsid w:val="00601668"/>
    <w:rsid w:val="00602704"/>
    <w:rsid w:val="00612690"/>
    <w:rsid w:val="006139EA"/>
    <w:rsid w:val="00614D10"/>
    <w:rsid w:val="00617DE5"/>
    <w:rsid w:val="006223A9"/>
    <w:rsid w:val="00624D7A"/>
    <w:rsid w:val="00626719"/>
    <w:rsid w:val="00627119"/>
    <w:rsid w:val="006323B8"/>
    <w:rsid w:val="00634B51"/>
    <w:rsid w:val="00637A66"/>
    <w:rsid w:val="0064017C"/>
    <w:rsid w:val="006416AE"/>
    <w:rsid w:val="00643A96"/>
    <w:rsid w:val="0064547A"/>
    <w:rsid w:val="006465C2"/>
    <w:rsid w:val="00654DAD"/>
    <w:rsid w:val="00655D2A"/>
    <w:rsid w:val="006615CD"/>
    <w:rsid w:val="00663128"/>
    <w:rsid w:val="00664C64"/>
    <w:rsid w:val="00671D2A"/>
    <w:rsid w:val="00672B15"/>
    <w:rsid w:val="00676520"/>
    <w:rsid w:val="0067658B"/>
    <w:rsid w:val="00680DB1"/>
    <w:rsid w:val="00681493"/>
    <w:rsid w:val="00685715"/>
    <w:rsid w:val="0069002E"/>
    <w:rsid w:val="00695D8B"/>
    <w:rsid w:val="00696E28"/>
    <w:rsid w:val="006A3421"/>
    <w:rsid w:val="006A656C"/>
    <w:rsid w:val="006B4335"/>
    <w:rsid w:val="006B4FE0"/>
    <w:rsid w:val="006C1912"/>
    <w:rsid w:val="006C35D6"/>
    <w:rsid w:val="006C441B"/>
    <w:rsid w:val="006C5301"/>
    <w:rsid w:val="006C7FDD"/>
    <w:rsid w:val="006D04B0"/>
    <w:rsid w:val="006D2679"/>
    <w:rsid w:val="006D50C0"/>
    <w:rsid w:val="006D7461"/>
    <w:rsid w:val="006D78A3"/>
    <w:rsid w:val="006E11A2"/>
    <w:rsid w:val="006E4B23"/>
    <w:rsid w:val="006E7C1B"/>
    <w:rsid w:val="006F5D7B"/>
    <w:rsid w:val="00702D38"/>
    <w:rsid w:val="0071486E"/>
    <w:rsid w:val="00716FA8"/>
    <w:rsid w:val="00720589"/>
    <w:rsid w:val="00724997"/>
    <w:rsid w:val="00724E40"/>
    <w:rsid w:val="0072717C"/>
    <w:rsid w:val="007279A2"/>
    <w:rsid w:val="00727D71"/>
    <w:rsid w:val="00734005"/>
    <w:rsid w:val="00734386"/>
    <w:rsid w:val="00741301"/>
    <w:rsid w:val="00744209"/>
    <w:rsid w:val="00746B79"/>
    <w:rsid w:val="0075066E"/>
    <w:rsid w:val="00761997"/>
    <w:rsid w:val="007634A0"/>
    <w:rsid w:val="00764B68"/>
    <w:rsid w:val="00766CEB"/>
    <w:rsid w:val="00773AD0"/>
    <w:rsid w:val="00775B8F"/>
    <w:rsid w:val="00782FD3"/>
    <w:rsid w:val="00786FA1"/>
    <w:rsid w:val="0079390A"/>
    <w:rsid w:val="00797DB2"/>
    <w:rsid w:val="007A17C5"/>
    <w:rsid w:val="007A6269"/>
    <w:rsid w:val="007A7734"/>
    <w:rsid w:val="007B1526"/>
    <w:rsid w:val="007B2962"/>
    <w:rsid w:val="007B451A"/>
    <w:rsid w:val="007B49E1"/>
    <w:rsid w:val="007B4B37"/>
    <w:rsid w:val="007C1230"/>
    <w:rsid w:val="007C33DF"/>
    <w:rsid w:val="007C3683"/>
    <w:rsid w:val="007C75AB"/>
    <w:rsid w:val="007C79FC"/>
    <w:rsid w:val="007D28F8"/>
    <w:rsid w:val="007D7334"/>
    <w:rsid w:val="007E0499"/>
    <w:rsid w:val="007E313D"/>
    <w:rsid w:val="007E6AC5"/>
    <w:rsid w:val="007F34DA"/>
    <w:rsid w:val="007F696E"/>
    <w:rsid w:val="00800873"/>
    <w:rsid w:val="0081523C"/>
    <w:rsid w:val="008221A1"/>
    <w:rsid w:val="00825664"/>
    <w:rsid w:val="00827123"/>
    <w:rsid w:val="008327D5"/>
    <w:rsid w:val="00836C39"/>
    <w:rsid w:val="00842C5D"/>
    <w:rsid w:val="00843518"/>
    <w:rsid w:val="00850D79"/>
    <w:rsid w:val="008625E8"/>
    <w:rsid w:val="0086385D"/>
    <w:rsid w:val="0086593D"/>
    <w:rsid w:val="0087133C"/>
    <w:rsid w:val="008741E2"/>
    <w:rsid w:val="0089792F"/>
    <w:rsid w:val="008B0E18"/>
    <w:rsid w:val="008B1BFB"/>
    <w:rsid w:val="008B3C22"/>
    <w:rsid w:val="008C1748"/>
    <w:rsid w:val="008C2F4A"/>
    <w:rsid w:val="008C3213"/>
    <w:rsid w:val="008C328B"/>
    <w:rsid w:val="008C563D"/>
    <w:rsid w:val="008C7251"/>
    <w:rsid w:val="008C7CC0"/>
    <w:rsid w:val="008D3045"/>
    <w:rsid w:val="008D4523"/>
    <w:rsid w:val="008D4CA1"/>
    <w:rsid w:val="008D6F36"/>
    <w:rsid w:val="008D724B"/>
    <w:rsid w:val="008D743E"/>
    <w:rsid w:val="008E15F2"/>
    <w:rsid w:val="00910AF8"/>
    <w:rsid w:val="0091100B"/>
    <w:rsid w:val="009147CA"/>
    <w:rsid w:val="009155DE"/>
    <w:rsid w:val="009236AA"/>
    <w:rsid w:val="00926822"/>
    <w:rsid w:val="00943257"/>
    <w:rsid w:val="00950264"/>
    <w:rsid w:val="00952C93"/>
    <w:rsid w:val="00955A02"/>
    <w:rsid w:val="00956DAF"/>
    <w:rsid w:val="009571A1"/>
    <w:rsid w:val="00974157"/>
    <w:rsid w:val="00982653"/>
    <w:rsid w:val="00991A9A"/>
    <w:rsid w:val="00997EA3"/>
    <w:rsid w:val="009B62D7"/>
    <w:rsid w:val="009C5153"/>
    <w:rsid w:val="009D2EA3"/>
    <w:rsid w:val="009D60C1"/>
    <w:rsid w:val="009E0FE2"/>
    <w:rsid w:val="009E31E9"/>
    <w:rsid w:val="009E574C"/>
    <w:rsid w:val="009E782E"/>
    <w:rsid w:val="009E7A64"/>
    <w:rsid w:val="009F2B17"/>
    <w:rsid w:val="009F5C99"/>
    <w:rsid w:val="00A009FC"/>
    <w:rsid w:val="00A03A75"/>
    <w:rsid w:val="00A06887"/>
    <w:rsid w:val="00A06EC6"/>
    <w:rsid w:val="00A10DD1"/>
    <w:rsid w:val="00A20886"/>
    <w:rsid w:val="00A27F7F"/>
    <w:rsid w:val="00A3114A"/>
    <w:rsid w:val="00A43388"/>
    <w:rsid w:val="00A43A8C"/>
    <w:rsid w:val="00A50926"/>
    <w:rsid w:val="00A527C2"/>
    <w:rsid w:val="00A54F1E"/>
    <w:rsid w:val="00A55A17"/>
    <w:rsid w:val="00A57F05"/>
    <w:rsid w:val="00A62E2B"/>
    <w:rsid w:val="00A63342"/>
    <w:rsid w:val="00A639EF"/>
    <w:rsid w:val="00A669B4"/>
    <w:rsid w:val="00A70A10"/>
    <w:rsid w:val="00A74DAB"/>
    <w:rsid w:val="00A75691"/>
    <w:rsid w:val="00A766AB"/>
    <w:rsid w:val="00A8300A"/>
    <w:rsid w:val="00A8337C"/>
    <w:rsid w:val="00A87AC5"/>
    <w:rsid w:val="00A90E73"/>
    <w:rsid w:val="00A91B95"/>
    <w:rsid w:val="00A91C95"/>
    <w:rsid w:val="00A958DD"/>
    <w:rsid w:val="00A97C71"/>
    <w:rsid w:val="00AA0143"/>
    <w:rsid w:val="00AA1E5A"/>
    <w:rsid w:val="00AB0224"/>
    <w:rsid w:val="00AB0C8F"/>
    <w:rsid w:val="00AB5A23"/>
    <w:rsid w:val="00AC1034"/>
    <w:rsid w:val="00AC3E56"/>
    <w:rsid w:val="00AC6ECE"/>
    <w:rsid w:val="00AD025A"/>
    <w:rsid w:val="00AD1E8F"/>
    <w:rsid w:val="00AD2D3A"/>
    <w:rsid w:val="00AD3986"/>
    <w:rsid w:val="00AE1A58"/>
    <w:rsid w:val="00AF5175"/>
    <w:rsid w:val="00AF5500"/>
    <w:rsid w:val="00B02818"/>
    <w:rsid w:val="00B036D1"/>
    <w:rsid w:val="00B0466A"/>
    <w:rsid w:val="00B05B92"/>
    <w:rsid w:val="00B06ABA"/>
    <w:rsid w:val="00B120FB"/>
    <w:rsid w:val="00B14372"/>
    <w:rsid w:val="00B259BB"/>
    <w:rsid w:val="00B27022"/>
    <w:rsid w:val="00B33DB4"/>
    <w:rsid w:val="00B35912"/>
    <w:rsid w:val="00B3798C"/>
    <w:rsid w:val="00B40932"/>
    <w:rsid w:val="00B46CC1"/>
    <w:rsid w:val="00B51EA9"/>
    <w:rsid w:val="00B525EA"/>
    <w:rsid w:val="00B52767"/>
    <w:rsid w:val="00B55E85"/>
    <w:rsid w:val="00B70D1A"/>
    <w:rsid w:val="00B9061E"/>
    <w:rsid w:val="00BA22E7"/>
    <w:rsid w:val="00BA2514"/>
    <w:rsid w:val="00BA4CBD"/>
    <w:rsid w:val="00BA62FF"/>
    <w:rsid w:val="00BA7611"/>
    <w:rsid w:val="00BB13AE"/>
    <w:rsid w:val="00BB3B2F"/>
    <w:rsid w:val="00BB523D"/>
    <w:rsid w:val="00BB60E3"/>
    <w:rsid w:val="00BC305A"/>
    <w:rsid w:val="00BC39C8"/>
    <w:rsid w:val="00BC7601"/>
    <w:rsid w:val="00BE5336"/>
    <w:rsid w:val="00BE5595"/>
    <w:rsid w:val="00BE595E"/>
    <w:rsid w:val="00BE5B41"/>
    <w:rsid w:val="00BF39BC"/>
    <w:rsid w:val="00C0091B"/>
    <w:rsid w:val="00C02293"/>
    <w:rsid w:val="00C03CC6"/>
    <w:rsid w:val="00C10318"/>
    <w:rsid w:val="00C14CDC"/>
    <w:rsid w:val="00C14FD5"/>
    <w:rsid w:val="00C20CC7"/>
    <w:rsid w:val="00C2256D"/>
    <w:rsid w:val="00C27B8F"/>
    <w:rsid w:val="00C4179F"/>
    <w:rsid w:val="00C41B4F"/>
    <w:rsid w:val="00C44A22"/>
    <w:rsid w:val="00C46528"/>
    <w:rsid w:val="00C467E8"/>
    <w:rsid w:val="00C5257C"/>
    <w:rsid w:val="00C5433A"/>
    <w:rsid w:val="00C63C70"/>
    <w:rsid w:val="00C72E9B"/>
    <w:rsid w:val="00C75DD5"/>
    <w:rsid w:val="00C85A14"/>
    <w:rsid w:val="00C9301E"/>
    <w:rsid w:val="00CA3B8B"/>
    <w:rsid w:val="00CB0BDF"/>
    <w:rsid w:val="00CB35B9"/>
    <w:rsid w:val="00CC3855"/>
    <w:rsid w:val="00CC58A4"/>
    <w:rsid w:val="00CC6313"/>
    <w:rsid w:val="00CC6436"/>
    <w:rsid w:val="00CD11A0"/>
    <w:rsid w:val="00CD3B6C"/>
    <w:rsid w:val="00CD543B"/>
    <w:rsid w:val="00CE2369"/>
    <w:rsid w:val="00CE4380"/>
    <w:rsid w:val="00CE550C"/>
    <w:rsid w:val="00CE6FC2"/>
    <w:rsid w:val="00CF4CEE"/>
    <w:rsid w:val="00CF541E"/>
    <w:rsid w:val="00D01A33"/>
    <w:rsid w:val="00D03135"/>
    <w:rsid w:val="00D036E9"/>
    <w:rsid w:val="00D03B89"/>
    <w:rsid w:val="00D04DB3"/>
    <w:rsid w:val="00D06B0F"/>
    <w:rsid w:val="00D07C57"/>
    <w:rsid w:val="00D10F76"/>
    <w:rsid w:val="00D11AEA"/>
    <w:rsid w:val="00D12416"/>
    <w:rsid w:val="00D17B35"/>
    <w:rsid w:val="00D203B7"/>
    <w:rsid w:val="00D214DF"/>
    <w:rsid w:val="00D22AB6"/>
    <w:rsid w:val="00D22F97"/>
    <w:rsid w:val="00D23B26"/>
    <w:rsid w:val="00D24614"/>
    <w:rsid w:val="00D26332"/>
    <w:rsid w:val="00D275BE"/>
    <w:rsid w:val="00D276DA"/>
    <w:rsid w:val="00D31938"/>
    <w:rsid w:val="00D338B3"/>
    <w:rsid w:val="00D4049D"/>
    <w:rsid w:val="00D42E9C"/>
    <w:rsid w:val="00D4306A"/>
    <w:rsid w:val="00D4639C"/>
    <w:rsid w:val="00D51577"/>
    <w:rsid w:val="00D560DC"/>
    <w:rsid w:val="00D627C8"/>
    <w:rsid w:val="00D65B3D"/>
    <w:rsid w:val="00D7281D"/>
    <w:rsid w:val="00D72FBD"/>
    <w:rsid w:val="00D816AA"/>
    <w:rsid w:val="00D82F5E"/>
    <w:rsid w:val="00D83A05"/>
    <w:rsid w:val="00D84EF8"/>
    <w:rsid w:val="00D97009"/>
    <w:rsid w:val="00D97477"/>
    <w:rsid w:val="00DA1E4C"/>
    <w:rsid w:val="00DA4F65"/>
    <w:rsid w:val="00DA71A6"/>
    <w:rsid w:val="00DB19E0"/>
    <w:rsid w:val="00DB25D9"/>
    <w:rsid w:val="00DB75A6"/>
    <w:rsid w:val="00DC295C"/>
    <w:rsid w:val="00DC2E76"/>
    <w:rsid w:val="00DC4D81"/>
    <w:rsid w:val="00DD194B"/>
    <w:rsid w:val="00DD1FC5"/>
    <w:rsid w:val="00DD4C6B"/>
    <w:rsid w:val="00DD538C"/>
    <w:rsid w:val="00DE2E0F"/>
    <w:rsid w:val="00DF3BC4"/>
    <w:rsid w:val="00DF416B"/>
    <w:rsid w:val="00DF4AA9"/>
    <w:rsid w:val="00E12384"/>
    <w:rsid w:val="00E17005"/>
    <w:rsid w:val="00E2155F"/>
    <w:rsid w:val="00E33DEC"/>
    <w:rsid w:val="00E37511"/>
    <w:rsid w:val="00E40332"/>
    <w:rsid w:val="00E470FE"/>
    <w:rsid w:val="00E5125F"/>
    <w:rsid w:val="00E54799"/>
    <w:rsid w:val="00E54B06"/>
    <w:rsid w:val="00E64CD6"/>
    <w:rsid w:val="00E66D86"/>
    <w:rsid w:val="00E74CD6"/>
    <w:rsid w:val="00E76DFF"/>
    <w:rsid w:val="00E85CE8"/>
    <w:rsid w:val="00E91771"/>
    <w:rsid w:val="00E94A54"/>
    <w:rsid w:val="00EA2ED0"/>
    <w:rsid w:val="00EB1C9A"/>
    <w:rsid w:val="00EB3BD7"/>
    <w:rsid w:val="00EB47DD"/>
    <w:rsid w:val="00EB651F"/>
    <w:rsid w:val="00EC4859"/>
    <w:rsid w:val="00EC5870"/>
    <w:rsid w:val="00ED15E1"/>
    <w:rsid w:val="00ED339F"/>
    <w:rsid w:val="00ED599D"/>
    <w:rsid w:val="00EE24CB"/>
    <w:rsid w:val="00EE3AF3"/>
    <w:rsid w:val="00EF3EFD"/>
    <w:rsid w:val="00EF4A19"/>
    <w:rsid w:val="00F0094F"/>
    <w:rsid w:val="00F04DA0"/>
    <w:rsid w:val="00F06643"/>
    <w:rsid w:val="00F17E9A"/>
    <w:rsid w:val="00F218AA"/>
    <w:rsid w:val="00F232CC"/>
    <w:rsid w:val="00F33E5B"/>
    <w:rsid w:val="00F409D0"/>
    <w:rsid w:val="00F44BF7"/>
    <w:rsid w:val="00F47C5E"/>
    <w:rsid w:val="00F54199"/>
    <w:rsid w:val="00F63363"/>
    <w:rsid w:val="00F63804"/>
    <w:rsid w:val="00F665E8"/>
    <w:rsid w:val="00F66760"/>
    <w:rsid w:val="00F67A62"/>
    <w:rsid w:val="00F705B1"/>
    <w:rsid w:val="00F718BF"/>
    <w:rsid w:val="00F77A18"/>
    <w:rsid w:val="00F830F2"/>
    <w:rsid w:val="00F84ECA"/>
    <w:rsid w:val="00F85BE1"/>
    <w:rsid w:val="00F878DD"/>
    <w:rsid w:val="00F8795B"/>
    <w:rsid w:val="00F94CC8"/>
    <w:rsid w:val="00FA77C0"/>
    <w:rsid w:val="00FB3A5C"/>
    <w:rsid w:val="00FB4A12"/>
    <w:rsid w:val="00FC1860"/>
    <w:rsid w:val="00FD0D69"/>
    <w:rsid w:val="00FD2ABF"/>
    <w:rsid w:val="00FD3430"/>
    <w:rsid w:val="00FD4388"/>
    <w:rsid w:val="00FE2D52"/>
    <w:rsid w:val="00FE30D3"/>
    <w:rsid w:val="00FE33B0"/>
    <w:rsid w:val="00FE6772"/>
    <w:rsid w:val="00FE6F78"/>
    <w:rsid w:val="00FF4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0736FB"/>
  <w15:docId w15:val="{81AD2FF6-9F87-43DC-9710-A78AE051E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EB8"/>
    <w:rPr>
      <w:sz w:val="24"/>
      <w:szCs w:val="24"/>
    </w:rPr>
  </w:style>
  <w:style w:type="paragraph" w:styleId="Heading1">
    <w:name w:val="heading 1"/>
    <w:basedOn w:val="Normal"/>
    <w:next w:val="Normal"/>
    <w:qFormat/>
    <w:rsid w:val="00207EB8"/>
    <w:pPr>
      <w:keepNext/>
      <w:outlineLvl w:val="0"/>
    </w:pPr>
    <w:rPr>
      <w:b/>
      <w:bCs/>
      <w:sz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25D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25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25D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25D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B25D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5D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5D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5D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07EB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07EB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07EB8"/>
  </w:style>
  <w:style w:type="paragraph" w:styleId="Title">
    <w:name w:val="Title"/>
    <w:basedOn w:val="Normal"/>
    <w:qFormat/>
    <w:rsid w:val="00207EB8"/>
    <w:pPr>
      <w:jc w:val="center"/>
    </w:pPr>
    <w:rPr>
      <w:b/>
      <w:bCs/>
    </w:rPr>
  </w:style>
  <w:style w:type="paragraph" w:styleId="Subtitle">
    <w:name w:val="Subtitle"/>
    <w:basedOn w:val="Normal"/>
    <w:qFormat/>
    <w:rsid w:val="00207EB8"/>
    <w:pPr>
      <w:jc w:val="center"/>
    </w:pPr>
    <w:rPr>
      <w:rFonts w:ascii="Copperplate Gothic Bold" w:hAnsi="Copperplate Gothic Bold"/>
      <w:b/>
      <w:bCs/>
      <w:sz w:val="28"/>
      <w:u w:val="single"/>
    </w:rPr>
  </w:style>
  <w:style w:type="paragraph" w:styleId="FootnoteText">
    <w:name w:val="footnote text"/>
    <w:basedOn w:val="Normal"/>
    <w:semiHidden/>
    <w:rsid w:val="00207EB8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07EB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38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85D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0D2CE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FB4A1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B25D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B25D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B25D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DB25D9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DB25D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5D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5D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5D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ind">
    <w:name w:val="ind"/>
    <w:basedOn w:val="DefaultParagraphFont"/>
    <w:rsid w:val="00746B79"/>
  </w:style>
  <w:style w:type="character" w:customStyle="1" w:styleId="poetry2">
    <w:name w:val="poetry2"/>
    <w:basedOn w:val="DefaultParagraphFont"/>
    <w:rsid w:val="00181D78"/>
  </w:style>
  <w:style w:type="character" w:customStyle="1" w:styleId="jesuswords">
    <w:name w:val="jesuswords"/>
    <w:basedOn w:val="DefaultParagraphFont"/>
    <w:rsid w:val="006E1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9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BibleLeader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20593D-52AB-4FAF-8827-2C85408C9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BibleLeaders.dot</Template>
  <TotalTime>20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PRAYER</vt:lpstr>
    </vt:vector>
  </TitlesOfParts>
  <Company>Dell Computer Corporation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</dc:title>
  <dc:creator>Preferred Customer</dc:creator>
  <cp:lastModifiedBy>Robert OToole</cp:lastModifiedBy>
  <cp:revision>6</cp:revision>
  <cp:lastPrinted>2017-09-16T02:41:00Z</cp:lastPrinted>
  <dcterms:created xsi:type="dcterms:W3CDTF">2021-10-18T10:53:00Z</dcterms:created>
  <dcterms:modified xsi:type="dcterms:W3CDTF">2021-10-18T20:36:00Z</dcterms:modified>
</cp:coreProperties>
</file>