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EE613" w14:textId="77777777" w:rsidR="0068511B" w:rsidRPr="001D6A5B" w:rsidRDefault="0068511B" w:rsidP="001D6A5B">
      <w:pPr>
        <w:pStyle w:val="Subtitle"/>
        <w:spacing w:line="276" w:lineRule="auto"/>
        <w:rPr>
          <w:sz w:val="44"/>
          <w:szCs w:val="44"/>
        </w:rPr>
      </w:pPr>
      <w:r w:rsidRPr="001D6A5B">
        <w:rPr>
          <w:sz w:val="44"/>
          <w:szCs w:val="44"/>
        </w:rPr>
        <w:t>WORSHIP/FEAR THE LORD</w:t>
      </w:r>
    </w:p>
    <w:p w14:paraId="32764D5A" w14:textId="77777777" w:rsidR="00747BE4" w:rsidRDefault="00747BE4" w:rsidP="001D6A5B">
      <w:pPr>
        <w:autoSpaceDE w:val="0"/>
        <w:autoSpaceDN w:val="0"/>
        <w:adjustRightInd w:val="0"/>
        <w:spacing w:line="276" w:lineRule="auto"/>
        <w:jc w:val="center"/>
        <w:rPr>
          <w:b/>
          <w:i/>
          <w:sz w:val="44"/>
          <w:szCs w:val="44"/>
          <w:vertAlign w:val="superscript"/>
        </w:rPr>
      </w:pPr>
    </w:p>
    <w:p w14:paraId="53E71F30" w14:textId="703CE85D" w:rsidR="00785913" w:rsidRPr="001D6A5B" w:rsidRDefault="00785913" w:rsidP="001D6A5B">
      <w:pPr>
        <w:autoSpaceDE w:val="0"/>
        <w:autoSpaceDN w:val="0"/>
        <w:adjustRightInd w:val="0"/>
        <w:spacing w:line="276" w:lineRule="auto"/>
        <w:rPr>
          <w:sz w:val="44"/>
          <w:szCs w:val="44"/>
        </w:rPr>
      </w:pPr>
      <w:r w:rsidRPr="001D6A5B">
        <w:rPr>
          <w:b/>
          <w:sz w:val="44"/>
          <w:szCs w:val="44"/>
          <w:u w:val="single"/>
        </w:rPr>
        <w:t>Worship Activities</w:t>
      </w:r>
    </w:p>
    <w:p w14:paraId="4D7F8590" w14:textId="77777777" w:rsidR="00CC1CBB" w:rsidRDefault="00CC1CBB" w:rsidP="001D6A5B">
      <w:pPr>
        <w:autoSpaceDE w:val="0"/>
        <w:autoSpaceDN w:val="0"/>
        <w:adjustRightInd w:val="0"/>
        <w:spacing w:line="276" w:lineRule="auto"/>
        <w:ind w:firstLine="720"/>
        <w:rPr>
          <w:sz w:val="44"/>
          <w:szCs w:val="44"/>
        </w:rPr>
      </w:pPr>
    </w:p>
    <w:p w14:paraId="64A4552B" w14:textId="5B42A628" w:rsidR="009E35B1" w:rsidRDefault="007A1999" w:rsidP="001D6A5B">
      <w:pPr>
        <w:autoSpaceDE w:val="0"/>
        <w:autoSpaceDN w:val="0"/>
        <w:adjustRightInd w:val="0"/>
        <w:spacing w:line="276" w:lineRule="auto"/>
        <w:ind w:firstLine="720"/>
        <w:rPr>
          <w:sz w:val="44"/>
          <w:szCs w:val="44"/>
        </w:rPr>
      </w:pPr>
      <w:r w:rsidRPr="001D6A5B">
        <w:rPr>
          <w:sz w:val="44"/>
          <w:szCs w:val="44"/>
        </w:rPr>
        <w:t>While worship begins</w:t>
      </w:r>
      <w:r w:rsidR="000026D3" w:rsidRPr="001D6A5B">
        <w:rPr>
          <w:sz w:val="44"/>
          <w:szCs w:val="44"/>
        </w:rPr>
        <w:t xml:space="preserve"> with the</w:t>
      </w:r>
      <w:r w:rsidR="00C001AD" w:rsidRPr="001D6A5B">
        <w:rPr>
          <w:sz w:val="44"/>
          <w:szCs w:val="44"/>
        </w:rPr>
        <w:t xml:space="preserve"> reverent</w:t>
      </w:r>
      <w:r w:rsidR="000026D3" w:rsidRPr="001D6A5B">
        <w:rPr>
          <w:sz w:val="44"/>
          <w:szCs w:val="44"/>
        </w:rPr>
        <w:t xml:space="preserve"> attitude of hearts bowed</w:t>
      </w:r>
      <w:r w:rsidR="00F8075E" w:rsidRPr="001D6A5B">
        <w:rPr>
          <w:sz w:val="44"/>
          <w:szCs w:val="44"/>
        </w:rPr>
        <w:t xml:space="preserve"> before God</w:t>
      </w:r>
      <w:r w:rsidRPr="001D6A5B">
        <w:rPr>
          <w:sz w:val="44"/>
          <w:szCs w:val="44"/>
        </w:rPr>
        <w:t>, it also includes</w:t>
      </w:r>
      <w:r w:rsidR="00F8075E" w:rsidRPr="001D6A5B">
        <w:rPr>
          <w:sz w:val="44"/>
          <w:szCs w:val="44"/>
        </w:rPr>
        <w:t xml:space="preserve"> the activities</w:t>
      </w:r>
      <w:r w:rsidR="007A7B73" w:rsidRPr="001D6A5B">
        <w:rPr>
          <w:sz w:val="44"/>
          <w:szCs w:val="44"/>
        </w:rPr>
        <w:t xml:space="preserve"> in which we engage</w:t>
      </w:r>
      <w:r w:rsidR="00F8075E" w:rsidRPr="001D6A5B">
        <w:rPr>
          <w:sz w:val="44"/>
          <w:szCs w:val="44"/>
        </w:rPr>
        <w:t xml:space="preserve"> as we worship.  </w:t>
      </w:r>
      <w:r w:rsidR="00785913" w:rsidRPr="001D6A5B">
        <w:rPr>
          <w:sz w:val="44"/>
          <w:szCs w:val="44"/>
        </w:rPr>
        <w:t>These activities include:</w:t>
      </w:r>
    </w:p>
    <w:p w14:paraId="26ED41A5" w14:textId="77777777" w:rsidR="008C2BF9" w:rsidRPr="001D6A5B" w:rsidRDefault="008C2BF9" w:rsidP="001D6A5B">
      <w:pPr>
        <w:autoSpaceDE w:val="0"/>
        <w:autoSpaceDN w:val="0"/>
        <w:adjustRightInd w:val="0"/>
        <w:spacing w:line="276" w:lineRule="auto"/>
        <w:ind w:firstLine="720"/>
        <w:rPr>
          <w:sz w:val="44"/>
          <w:szCs w:val="44"/>
        </w:rPr>
      </w:pPr>
    </w:p>
    <w:p w14:paraId="0F643F92" w14:textId="77777777" w:rsidR="00785913" w:rsidRPr="001D6A5B" w:rsidRDefault="00785913" w:rsidP="001D6A5B">
      <w:pPr>
        <w:numPr>
          <w:ilvl w:val="0"/>
          <w:numId w:val="6"/>
        </w:numPr>
        <w:autoSpaceDE w:val="0"/>
        <w:autoSpaceDN w:val="0"/>
        <w:adjustRightInd w:val="0"/>
        <w:spacing w:line="276" w:lineRule="auto"/>
        <w:rPr>
          <w:sz w:val="44"/>
          <w:szCs w:val="44"/>
        </w:rPr>
      </w:pPr>
      <w:r w:rsidRPr="001D6A5B">
        <w:rPr>
          <w:sz w:val="44"/>
          <w:szCs w:val="44"/>
        </w:rPr>
        <w:t>Assembly</w:t>
      </w:r>
    </w:p>
    <w:p w14:paraId="13E77B90" w14:textId="77777777" w:rsidR="00785913" w:rsidRPr="001D6A5B" w:rsidRDefault="00785913" w:rsidP="001D6A5B">
      <w:pPr>
        <w:numPr>
          <w:ilvl w:val="0"/>
          <w:numId w:val="6"/>
        </w:numPr>
        <w:autoSpaceDE w:val="0"/>
        <w:autoSpaceDN w:val="0"/>
        <w:adjustRightInd w:val="0"/>
        <w:spacing w:line="276" w:lineRule="auto"/>
        <w:rPr>
          <w:sz w:val="44"/>
          <w:szCs w:val="44"/>
        </w:rPr>
      </w:pPr>
      <w:r w:rsidRPr="001D6A5B">
        <w:rPr>
          <w:sz w:val="44"/>
          <w:szCs w:val="44"/>
        </w:rPr>
        <w:t>Listening</w:t>
      </w:r>
    </w:p>
    <w:p w14:paraId="327C0DA4" w14:textId="77777777" w:rsidR="00785913" w:rsidRPr="001D6A5B" w:rsidRDefault="00785913" w:rsidP="001D6A5B">
      <w:pPr>
        <w:numPr>
          <w:ilvl w:val="0"/>
          <w:numId w:val="6"/>
        </w:numPr>
        <w:autoSpaceDE w:val="0"/>
        <w:autoSpaceDN w:val="0"/>
        <w:adjustRightInd w:val="0"/>
        <w:spacing w:line="276" w:lineRule="auto"/>
        <w:rPr>
          <w:sz w:val="44"/>
          <w:szCs w:val="44"/>
        </w:rPr>
      </w:pPr>
      <w:r w:rsidRPr="001D6A5B">
        <w:rPr>
          <w:sz w:val="44"/>
          <w:szCs w:val="44"/>
        </w:rPr>
        <w:t>Learning</w:t>
      </w:r>
    </w:p>
    <w:p w14:paraId="5C242D9C" w14:textId="77777777" w:rsidR="004B5F10" w:rsidRPr="001D6A5B" w:rsidRDefault="004B5F10" w:rsidP="001D6A5B">
      <w:pPr>
        <w:numPr>
          <w:ilvl w:val="0"/>
          <w:numId w:val="6"/>
        </w:numPr>
        <w:autoSpaceDE w:val="0"/>
        <w:autoSpaceDN w:val="0"/>
        <w:adjustRightInd w:val="0"/>
        <w:spacing w:line="276" w:lineRule="auto"/>
        <w:rPr>
          <w:sz w:val="44"/>
          <w:szCs w:val="44"/>
        </w:rPr>
      </w:pPr>
      <w:r w:rsidRPr="001D6A5B">
        <w:rPr>
          <w:sz w:val="44"/>
          <w:szCs w:val="44"/>
        </w:rPr>
        <w:t>Reading the law</w:t>
      </w:r>
    </w:p>
    <w:p w14:paraId="72F69C20" w14:textId="77777777" w:rsidR="004B5F10" w:rsidRPr="001D6A5B" w:rsidRDefault="004B5F10" w:rsidP="001D6A5B">
      <w:pPr>
        <w:numPr>
          <w:ilvl w:val="0"/>
          <w:numId w:val="6"/>
        </w:numPr>
        <w:autoSpaceDE w:val="0"/>
        <w:autoSpaceDN w:val="0"/>
        <w:adjustRightInd w:val="0"/>
        <w:spacing w:line="276" w:lineRule="auto"/>
        <w:rPr>
          <w:sz w:val="44"/>
          <w:szCs w:val="44"/>
        </w:rPr>
      </w:pPr>
      <w:r w:rsidRPr="001D6A5B">
        <w:rPr>
          <w:sz w:val="44"/>
          <w:szCs w:val="44"/>
        </w:rPr>
        <w:t>Confession</w:t>
      </w:r>
    </w:p>
    <w:p w14:paraId="79D06B63" w14:textId="77777777" w:rsidR="00785913" w:rsidRPr="001D6A5B" w:rsidRDefault="00785913" w:rsidP="001D6A5B">
      <w:pPr>
        <w:numPr>
          <w:ilvl w:val="0"/>
          <w:numId w:val="6"/>
        </w:numPr>
        <w:autoSpaceDE w:val="0"/>
        <w:autoSpaceDN w:val="0"/>
        <w:adjustRightInd w:val="0"/>
        <w:spacing w:line="276" w:lineRule="auto"/>
        <w:rPr>
          <w:sz w:val="44"/>
          <w:szCs w:val="44"/>
        </w:rPr>
      </w:pPr>
      <w:r w:rsidRPr="001D6A5B">
        <w:rPr>
          <w:sz w:val="44"/>
          <w:szCs w:val="44"/>
        </w:rPr>
        <w:t xml:space="preserve">Considering the great </w:t>
      </w:r>
      <w:proofErr w:type="gramStart"/>
      <w:r w:rsidRPr="001D6A5B">
        <w:rPr>
          <w:sz w:val="44"/>
          <w:szCs w:val="44"/>
        </w:rPr>
        <w:t>things</w:t>
      </w:r>
      <w:proofErr w:type="gramEnd"/>
      <w:r w:rsidRPr="001D6A5B">
        <w:rPr>
          <w:sz w:val="44"/>
          <w:szCs w:val="44"/>
        </w:rPr>
        <w:t xml:space="preserve"> He has done</w:t>
      </w:r>
    </w:p>
    <w:p w14:paraId="4BB4A73B" w14:textId="77777777" w:rsidR="004B5F10" w:rsidRPr="001D6A5B" w:rsidRDefault="004B5F10" w:rsidP="001D6A5B">
      <w:pPr>
        <w:numPr>
          <w:ilvl w:val="0"/>
          <w:numId w:val="6"/>
        </w:numPr>
        <w:autoSpaceDE w:val="0"/>
        <w:autoSpaceDN w:val="0"/>
        <w:adjustRightInd w:val="0"/>
        <w:spacing w:line="276" w:lineRule="auto"/>
        <w:rPr>
          <w:sz w:val="44"/>
          <w:szCs w:val="44"/>
        </w:rPr>
      </w:pPr>
      <w:r w:rsidRPr="001D6A5B">
        <w:rPr>
          <w:sz w:val="44"/>
          <w:szCs w:val="44"/>
        </w:rPr>
        <w:t>Thanksgiving</w:t>
      </w:r>
    </w:p>
    <w:p w14:paraId="6C805C6C" w14:textId="77777777" w:rsidR="004B5F10" w:rsidRPr="001D6A5B" w:rsidRDefault="004B5F10" w:rsidP="001D6A5B">
      <w:pPr>
        <w:numPr>
          <w:ilvl w:val="0"/>
          <w:numId w:val="6"/>
        </w:numPr>
        <w:autoSpaceDE w:val="0"/>
        <w:autoSpaceDN w:val="0"/>
        <w:adjustRightInd w:val="0"/>
        <w:spacing w:line="276" w:lineRule="auto"/>
        <w:rPr>
          <w:sz w:val="44"/>
          <w:szCs w:val="44"/>
        </w:rPr>
      </w:pPr>
      <w:r w:rsidRPr="001D6A5B">
        <w:rPr>
          <w:sz w:val="44"/>
          <w:szCs w:val="44"/>
        </w:rPr>
        <w:t>Singing praises with gladness</w:t>
      </w:r>
    </w:p>
    <w:p w14:paraId="13667AD9" w14:textId="77777777" w:rsidR="00785913" w:rsidRPr="001D6A5B" w:rsidRDefault="00785913" w:rsidP="001D6A5B">
      <w:pPr>
        <w:numPr>
          <w:ilvl w:val="0"/>
          <w:numId w:val="6"/>
        </w:numPr>
        <w:autoSpaceDE w:val="0"/>
        <w:autoSpaceDN w:val="0"/>
        <w:adjustRightInd w:val="0"/>
        <w:spacing w:line="276" w:lineRule="auto"/>
        <w:rPr>
          <w:sz w:val="44"/>
          <w:szCs w:val="44"/>
        </w:rPr>
      </w:pPr>
      <w:r w:rsidRPr="001D6A5B">
        <w:rPr>
          <w:sz w:val="44"/>
          <w:szCs w:val="44"/>
        </w:rPr>
        <w:t>Testimony</w:t>
      </w:r>
    </w:p>
    <w:p w14:paraId="435B60AA" w14:textId="77777777" w:rsidR="008C2BF9" w:rsidRDefault="008C2BF9" w:rsidP="001D6A5B">
      <w:pPr>
        <w:autoSpaceDE w:val="0"/>
        <w:autoSpaceDN w:val="0"/>
        <w:adjustRightInd w:val="0"/>
        <w:spacing w:line="276" w:lineRule="auto"/>
        <w:ind w:firstLine="720"/>
        <w:rPr>
          <w:sz w:val="44"/>
          <w:szCs w:val="44"/>
        </w:rPr>
      </w:pPr>
    </w:p>
    <w:p w14:paraId="5D83819D" w14:textId="76FC2D1B" w:rsidR="00B832BA" w:rsidRPr="001D6A5B" w:rsidRDefault="007A1C55" w:rsidP="001D6A5B">
      <w:pPr>
        <w:autoSpaceDE w:val="0"/>
        <w:autoSpaceDN w:val="0"/>
        <w:adjustRightInd w:val="0"/>
        <w:spacing w:line="276" w:lineRule="auto"/>
        <w:ind w:firstLine="720"/>
        <w:rPr>
          <w:sz w:val="44"/>
          <w:szCs w:val="44"/>
        </w:rPr>
      </w:pPr>
      <w:r w:rsidRPr="001D6A5B">
        <w:rPr>
          <w:sz w:val="44"/>
          <w:szCs w:val="44"/>
        </w:rPr>
        <w:t>Deuteronomy 31:12 describes</w:t>
      </w:r>
      <w:r w:rsidR="00B832BA" w:rsidRPr="001D6A5B">
        <w:rPr>
          <w:sz w:val="44"/>
          <w:szCs w:val="44"/>
        </w:rPr>
        <w:t xml:space="preserve"> the first three of these activities – </w:t>
      </w:r>
      <w:r w:rsidR="00B832BA" w:rsidRPr="00831056">
        <w:rPr>
          <w:b/>
          <w:bCs/>
          <w:sz w:val="44"/>
          <w:szCs w:val="44"/>
        </w:rPr>
        <w:t>assembly</w:t>
      </w:r>
      <w:r w:rsidR="00B832BA" w:rsidRPr="001D6A5B">
        <w:rPr>
          <w:sz w:val="44"/>
          <w:szCs w:val="44"/>
        </w:rPr>
        <w:t xml:space="preserve">, </w:t>
      </w:r>
      <w:r w:rsidR="00B832BA" w:rsidRPr="00831056">
        <w:rPr>
          <w:b/>
          <w:bCs/>
          <w:sz w:val="44"/>
          <w:szCs w:val="44"/>
        </w:rPr>
        <w:t>listening</w:t>
      </w:r>
      <w:r w:rsidR="00B832BA" w:rsidRPr="001D6A5B">
        <w:rPr>
          <w:sz w:val="44"/>
          <w:szCs w:val="44"/>
        </w:rPr>
        <w:t xml:space="preserve">, and </w:t>
      </w:r>
      <w:r w:rsidR="00B832BA" w:rsidRPr="00831056">
        <w:rPr>
          <w:b/>
          <w:bCs/>
          <w:sz w:val="44"/>
          <w:szCs w:val="44"/>
        </w:rPr>
        <w:t>learning</w:t>
      </w:r>
      <w:r w:rsidR="00B832BA" w:rsidRPr="001D6A5B">
        <w:rPr>
          <w:sz w:val="44"/>
          <w:szCs w:val="44"/>
        </w:rPr>
        <w:t>:</w:t>
      </w:r>
    </w:p>
    <w:p w14:paraId="19105960" w14:textId="54ABC269" w:rsidR="002A1709" w:rsidRDefault="002A1709"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lastRenderedPageBreak/>
        <w:t>12</w:t>
      </w:r>
      <w:r w:rsidRPr="001D6A5B">
        <w:rPr>
          <w:b/>
          <w:i/>
          <w:color w:val="000000"/>
          <w:sz w:val="44"/>
          <w:szCs w:val="44"/>
        </w:rPr>
        <w:t>Assemble the people—men, women and children, and the aliens living in your towns—so they can listen and learn to fear the LORD your God and follow carefully all the words of this law.</w:t>
      </w:r>
      <w:r w:rsidRPr="001D6A5B">
        <w:rPr>
          <w:b/>
          <w:i/>
          <w:sz w:val="44"/>
          <w:szCs w:val="44"/>
        </w:rPr>
        <w:t xml:space="preserve">  </w:t>
      </w:r>
      <w:r w:rsidRPr="001D6A5B">
        <w:rPr>
          <w:b/>
          <w:bCs/>
          <w:i/>
          <w:iCs/>
          <w:sz w:val="44"/>
          <w:szCs w:val="44"/>
        </w:rPr>
        <w:t>Deut. 31:12 (NIV)</w:t>
      </w:r>
    </w:p>
    <w:p w14:paraId="5C4E1A79" w14:textId="77777777" w:rsidR="005A70F6" w:rsidRPr="001D6A5B" w:rsidRDefault="005A70F6" w:rsidP="001D6A5B">
      <w:pPr>
        <w:autoSpaceDE w:val="0"/>
        <w:autoSpaceDN w:val="0"/>
        <w:adjustRightInd w:val="0"/>
        <w:spacing w:line="276" w:lineRule="auto"/>
        <w:ind w:left="1440" w:right="720" w:firstLine="360"/>
        <w:rPr>
          <w:b/>
          <w:i/>
          <w:sz w:val="44"/>
          <w:szCs w:val="44"/>
        </w:rPr>
      </w:pPr>
    </w:p>
    <w:p w14:paraId="23417C96" w14:textId="77777777" w:rsidR="00213A28" w:rsidRPr="001D6A5B" w:rsidRDefault="00213A28"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Assembly</w:t>
      </w:r>
    </w:p>
    <w:p w14:paraId="27492D02" w14:textId="77777777" w:rsidR="005A70F6" w:rsidRDefault="005A70F6" w:rsidP="001D6A5B">
      <w:pPr>
        <w:autoSpaceDE w:val="0"/>
        <w:autoSpaceDN w:val="0"/>
        <w:adjustRightInd w:val="0"/>
        <w:spacing w:line="276" w:lineRule="auto"/>
        <w:ind w:firstLine="720"/>
        <w:rPr>
          <w:sz w:val="44"/>
          <w:szCs w:val="44"/>
        </w:rPr>
      </w:pPr>
    </w:p>
    <w:p w14:paraId="22554FA0" w14:textId="5446481C" w:rsidR="000F5231" w:rsidRPr="001D6A5B" w:rsidRDefault="000A0029" w:rsidP="001D6A5B">
      <w:pPr>
        <w:autoSpaceDE w:val="0"/>
        <w:autoSpaceDN w:val="0"/>
        <w:adjustRightInd w:val="0"/>
        <w:spacing w:line="276" w:lineRule="auto"/>
        <w:ind w:firstLine="720"/>
        <w:rPr>
          <w:sz w:val="44"/>
          <w:szCs w:val="44"/>
        </w:rPr>
      </w:pPr>
      <w:r w:rsidRPr="001D6A5B">
        <w:rPr>
          <w:sz w:val="44"/>
          <w:szCs w:val="44"/>
        </w:rPr>
        <w:t>Assembling together is to be a part of</w:t>
      </w:r>
      <w:r w:rsidR="00CF1AFB" w:rsidRPr="001D6A5B">
        <w:rPr>
          <w:sz w:val="44"/>
          <w:szCs w:val="44"/>
        </w:rPr>
        <w:t xml:space="preserve"> the manner in which we</w:t>
      </w:r>
      <w:r w:rsidRPr="001D6A5B">
        <w:rPr>
          <w:sz w:val="44"/>
          <w:szCs w:val="44"/>
        </w:rPr>
        <w:t xml:space="preserve"> worship.</w:t>
      </w:r>
      <w:r w:rsidR="003A61DD" w:rsidRPr="001D6A5B">
        <w:rPr>
          <w:sz w:val="44"/>
          <w:szCs w:val="44"/>
        </w:rPr>
        <w:t xml:space="preserve">  By assembling together, we are able to</w:t>
      </w:r>
      <w:r w:rsidRPr="001D6A5B">
        <w:rPr>
          <w:sz w:val="44"/>
          <w:szCs w:val="44"/>
        </w:rPr>
        <w:t xml:space="preserve"> listen to one another and learn from each other.  This helps ensure</w:t>
      </w:r>
      <w:r w:rsidR="003A61DD" w:rsidRPr="001D6A5B">
        <w:rPr>
          <w:sz w:val="44"/>
          <w:szCs w:val="44"/>
        </w:rPr>
        <w:t xml:space="preserve"> an accurate and consistent understanding and application of God, God’s commandments to man</w:t>
      </w:r>
      <w:r w:rsidR="003866E0" w:rsidRPr="001D6A5B">
        <w:rPr>
          <w:sz w:val="44"/>
          <w:szCs w:val="44"/>
        </w:rPr>
        <w:t>kind</w:t>
      </w:r>
      <w:r w:rsidR="003A61DD" w:rsidRPr="001D6A5B">
        <w:rPr>
          <w:sz w:val="44"/>
          <w:szCs w:val="44"/>
        </w:rPr>
        <w:t>, and man</w:t>
      </w:r>
      <w:r w:rsidR="003866E0" w:rsidRPr="001D6A5B">
        <w:rPr>
          <w:sz w:val="44"/>
          <w:szCs w:val="44"/>
        </w:rPr>
        <w:t>kind</w:t>
      </w:r>
      <w:r w:rsidR="003A61DD" w:rsidRPr="001D6A5B">
        <w:rPr>
          <w:sz w:val="44"/>
          <w:szCs w:val="44"/>
        </w:rPr>
        <w:t>’s responsibility in responding to God.  It also ensures</w:t>
      </w:r>
      <w:r w:rsidRPr="001D6A5B">
        <w:rPr>
          <w:sz w:val="44"/>
          <w:szCs w:val="44"/>
        </w:rPr>
        <w:t xml:space="preserve"> continuity and consistency in the tenants and traditions</w:t>
      </w:r>
      <w:r w:rsidR="003A61DD" w:rsidRPr="001D6A5B">
        <w:rPr>
          <w:sz w:val="44"/>
          <w:szCs w:val="44"/>
        </w:rPr>
        <w:t xml:space="preserve"> as they are handed down</w:t>
      </w:r>
      <w:r w:rsidRPr="001D6A5B">
        <w:rPr>
          <w:sz w:val="44"/>
          <w:szCs w:val="44"/>
        </w:rPr>
        <w:t xml:space="preserve"> from one generation to the next generation.  </w:t>
      </w:r>
    </w:p>
    <w:p w14:paraId="3DDC6B64" w14:textId="77777777" w:rsidR="00F10995" w:rsidRPr="001D6A5B" w:rsidRDefault="00623C37" w:rsidP="001D6A5B">
      <w:pPr>
        <w:autoSpaceDE w:val="0"/>
        <w:autoSpaceDN w:val="0"/>
        <w:adjustRightInd w:val="0"/>
        <w:spacing w:line="276" w:lineRule="auto"/>
        <w:ind w:firstLine="720"/>
        <w:rPr>
          <w:sz w:val="44"/>
          <w:szCs w:val="44"/>
        </w:rPr>
      </w:pPr>
      <w:r w:rsidRPr="001D6A5B">
        <w:rPr>
          <w:sz w:val="44"/>
          <w:szCs w:val="44"/>
        </w:rPr>
        <w:t>More importantly, we</w:t>
      </w:r>
      <w:r w:rsidR="00F10995" w:rsidRPr="001D6A5B">
        <w:rPr>
          <w:sz w:val="44"/>
          <w:szCs w:val="44"/>
        </w:rPr>
        <w:t xml:space="preserve"> assemble together</w:t>
      </w:r>
      <w:r w:rsidR="00532A4D" w:rsidRPr="001D6A5B">
        <w:rPr>
          <w:sz w:val="44"/>
          <w:szCs w:val="44"/>
        </w:rPr>
        <w:t xml:space="preserve"> because God has promised to be with us when we assemble.</w:t>
      </w:r>
    </w:p>
    <w:p w14:paraId="4C10B2FE" w14:textId="3D5064D1" w:rsidR="00DE6CA9" w:rsidRDefault="00DE6CA9"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lastRenderedPageBreak/>
        <w:t>20</w:t>
      </w:r>
      <w:r w:rsidRPr="001D6A5B">
        <w:rPr>
          <w:b/>
          <w:i/>
          <w:color w:val="FF0000"/>
          <w:sz w:val="44"/>
          <w:szCs w:val="44"/>
        </w:rPr>
        <w:t>For where two or three come together in my name, there am I with them.”</w:t>
      </w:r>
      <w:r w:rsidRPr="001D6A5B">
        <w:rPr>
          <w:b/>
          <w:i/>
          <w:color w:val="000000"/>
          <w:sz w:val="44"/>
          <w:szCs w:val="44"/>
        </w:rPr>
        <w:t xml:space="preserve">  </w:t>
      </w:r>
      <w:r w:rsidRPr="001D6A5B">
        <w:rPr>
          <w:b/>
          <w:bCs/>
          <w:i/>
          <w:iCs/>
          <w:sz w:val="44"/>
          <w:szCs w:val="44"/>
        </w:rPr>
        <w:t xml:space="preserve">Matt. </w:t>
      </w:r>
      <w:smartTag w:uri="urn:schemas-microsoft-com:office:smarttags" w:element="time">
        <w:smartTagPr>
          <w:attr w:name="Minute" w:val="20"/>
          <w:attr w:name="Hour" w:val="18"/>
        </w:smartTagPr>
        <w:r w:rsidRPr="001D6A5B">
          <w:rPr>
            <w:b/>
            <w:bCs/>
            <w:i/>
            <w:iCs/>
            <w:sz w:val="44"/>
            <w:szCs w:val="44"/>
          </w:rPr>
          <w:t>18:20</w:t>
        </w:r>
      </w:smartTag>
      <w:r w:rsidRPr="001D6A5B">
        <w:rPr>
          <w:b/>
          <w:bCs/>
          <w:i/>
          <w:iCs/>
          <w:sz w:val="44"/>
          <w:szCs w:val="44"/>
        </w:rPr>
        <w:t xml:space="preserve"> (NIV)</w:t>
      </w:r>
    </w:p>
    <w:p w14:paraId="50387D84" w14:textId="77777777" w:rsidR="005A70F6" w:rsidRPr="001D6A5B" w:rsidRDefault="005A70F6" w:rsidP="001D6A5B">
      <w:pPr>
        <w:autoSpaceDE w:val="0"/>
        <w:autoSpaceDN w:val="0"/>
        <w:adjustRightInd w:val="0"/>
        <w:spacing w:line="276" w:lineRule="auto"/>
        <w:ind w:left="1440" w:right="720" w:firstLine="360"/>
        <w:rPr>
          <w:b/>
          <w:i/>
          <w:color w:val="000000"/>
          <w:sz w:val="44"/>
          <w:szCs w:val="44"/>
        </w:rPr>
      </w:pPr>
    </w:p>
    <w:p w14:paraId="37AFA80B" w14:textId="77777777" w:rsidR="00213A28" w:rsidRPr="001D6A5B" w:rsidRDefault="00213A28"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Listening</w:t>
      </w:r>
    </w:p>
    <w:p w14:paraId="76AEEBF6" w14:textId="77777777" w:rsidR="005A70F6" w:rsidRDefault="005A70F6" w:rsidP="001D6A5B">
      <w:pPr>
        <w:autoSpaceDE w:val="0"/>
        <w:autoSpaceDN w:val="0"/>
        <w:adjustRightInd w:val="0"/>
        <w:spacing w:line="276" w:lineRule="auto"/>
        <w:ind w:firstLine="720"/>
        <w:rPr>
          <w:sz w:val="44"/>
          <w:szCs w:val="44"/>
        </w:rPr>
      </w:pPr>
    </w:p>
    <w:p w14:paraId="68CE8BCE" w14:textId="2F9F32C1" w:rsidR="002D1C2C" w:rsidRDefault="00875FCE" w:rsidP="001D6A5B">
      <w:pPr>
        <w:autoSpaceDE w:val="0"/>
        <w:autoSpaceDN w:val="0"/>
        <w:adjustRightInd w:val="0"/>
        <w:spacing w:line="276" w:lineRule="auto"/>
        <w:ind w:firstLine="720"/>
        <w:rPr>
          <w:sz w:val="44"/>
          <w:szCs w:val="44"/>
        </w:rPr>
      </w:pPr>
      <w:r w:rsidRPr="001D6A5B">
        <w:rPr>
          <w:sz w:val="44"/>
          <w:szCs w:val="44"/>
        </w:rPr>
        <w:t>In our assembled worship of God, we are to listen.  We are to listen to the Word of God;</w:t>
      </w:r>
      <w:r w:rsidR="003A61DD" w:rsidRPr="001D6A5B">
        <w:rPr>
          <w:sz w:val="44"/>
          <w:szCs w:val="44"/>
        </w:rPr>
        <w:t xml:space="preserve"> we are to listen to the Holy Spirit;</w:t>
      </w:r>
      <w:r w:rsidRPr="001D6A5B">
        <w:rPr>
          <w:sz w:val="44"/>
          <w:szCs w:val="44"/>
        </w:rPr>
        <w:t xml:space="preserve"> </w:t>
      </w:r>
      <w:r w:rsidR="00DE6CA9" w:rsidRPr="001D6A5B">
        <w:rPr>
          <w:sz w:val="44"/>
          <w:szCs w:val="44"/>
        </w:rPr>
        <w:t xml:space="preserve">we are to listen to the wise; </w:t>
      </w:r>
      <w:r w:rsidRPr="001D6A5B">
        <w:rPr>
          <w:sz w:val="44"/>
          <w:szCs w:val="44"/>
        </w:rPr>
        <w:t>we are to listen to the elders; and we are to listen to those who have more experience than we do.</w:t>
      </w:r>
      <w:r w:rsidR="003A61DD" w:rsidRPr="001D6A5B">
        <w:rPr>
          <w:sz w:val="44"/>
          <w:szCs w:val="44"/>
        </w:rPr>
        <w:t xml:space="preserve">  These are among the means God has chosen to use in sharing the traditions of our faith in God and handing down His message of redemption from one generation to the next gener</w:t>
      </w:r>
      <w:r w:rsidR="00DE6CA9" w:rsidRPr="001D6A5B">
        <w:rPr>
          <w:sz w:val="44"/>
          <w:szCs w:val="44"/>
        </w:rPr>
        <w:t>ation.  Unlike any other culture, civilization,</w:t>
      </w:r>
      <w:r w:rsidR="003A61DD" w:rsidRPr="001D6A5B">
        <w:rPr>
          <w:sz w:val="44"/>
          <w:szCs w:val="44"/>
        </w:rPr>
        <w:t xml:space="preserve"> or body of thought, these methods have transcended and survived 6,000 years of history.</w:t>
      </w:r>
    </w:p>
    <w:p w14:paraId="096AEFA8" w14:textId="77777777" w:rsidR="005A70F6" w:rsidRPr="001D6A5B" w:rsidRDefault="005A70F6" w:rsidP="001D6A5B">
      <w:pPr>
        <w:autoSpaceDE w:val="0"/>
        <w:autoSpaceDN w:val="0"/>
        <w:adjustRightInd w:val="0"/>
        <w:spacing w:line="276" w:lineRule="auto"/>
        <w:ind w:firstLine="720"/>
        <w:rPr>
          <w:sz w:val="44"/>
          <w:szCs w:val="44"/>
        </w:rPr>
      </w:pPr>
    </w:p>
    <w:p w14:paraId="56D6478F" w14:textId="77777777" w:rsidR="002D1C2C" w:rsidRPr="001D6A5B" w:rsidRDefault="002D1C2C"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Learning</w:t>
      </w:r>
    </w:p>
    <w:p w14:paraId="3FE46FE4" w14:textId="77777777" w:rsidR="005A70F6" w:rsidRDefault="005A70F6" w:rsidP="001D6A5B">
      <w:pPr>
        <w:autoSpaceDE w:val="0"/>
        <w:autoSpaceDN w:val="0"/>
        <w:adjustRightInd w:val="0"/>
        <w:spacing w:line="276" w:lineRule="auto"/>
        <w:ind w:firstLine="720"/>
        <w:rPr>
          <w:sz w:val="44"/>
          <w:szCs w:val="44"/>
        </w:rPr>
      </w:pPr>
    </w:p>
    <w:p w14:paraId="75841E19" w14:textId="6678B5D4" w:rsidR="00FA3C80" w:rsidRPr="001D6A5B" w:rsidRDefault="00875FCE" w:rsidP="001D6A5B">
      <w:pPr>
        <w:autoSpaceDE w:val="0"/>
        <w:autoSpaceDN w:val="0"/>
        <w:adjustRightInd w:val="0"/>
        <w:spacing w:line="276" w:lineRule="auto"/>
        <w:ind w:firstLine="720"/>
        <w:rPr>
          <w:sz w:val="44"/>
          <w:szCs w:val="44"/>
        </w:rPr>
      </w:pPr>
      <w:r w:rsidRPr="001D6A5B">
        <w:rPr>
          <w:sz w:val="44"/>
          <w:szCs w:val="44"/>
        </w:rPr>
        <w:lastRenderedPageBreak/>
        <w:t>As we listen</w:t>
      </w:r>
      <w:r w:rsidR="00DE6CA9" w:rsidRPr="001D6A5B">
        <w:rPr>
          <w:sz w:val="44"/>
          <w:szCs w:val="44"/>
        </w:rPr>
        <w:t xml:space="preserve"> and worship</w:t>
      </w:r>
      <w:r w:rsidRPr="001D6A5B">
        <w:rPr>
          <w:sz w:val="44"/>
          <w:szCs w:val="44"/>
        </w:rPr>
        <w:t>, we learn to fear the Lord our God and</w:t>
      </w:r>
      <w:r w:rsidR="005362C5" w:rsidRPr="001D6A5B">
        <w:rPr>
          <w:sz w:val="44"/>
          <w:szCs w:val="44"/>
        </w:rPr>
        <w:t xml:space="preserve"> we</w:t>
      </w:r>
      <w:r w:rsidRPr="001D6A5B">
        <w:rPr>
          <w:sz w:val="44"/>
          <w:szCs w:val="44"/>
        </w:rPr>
        <w:t xml:space="preserve"> learn how to carefully follow all the words of the law.</w:t>
      </w:r>
    </w:p>
    <w:p w14:paraId="6883AD86" w14:textId="39A54A8E" w:rsidR="00875FCE" w:rsidRDefault="00875FCE"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t>15</w:t>
      </w:r>
      <w:r w:rsidRPr="001D6A5B">
        <w:rPr>
          <w:b/>
          <w:i/>
          <w:color w:val="000000"/>
          <w:sz w:val="44"/>
          <w:szCs w:val="44"/>
        </w:rPr>
        <w:t xml:space="preserve">Let the peace of Christ rule in your hearts, since as members of one body you were called to peace. And be thankful. </w:t>
      </w:r>
      <w:r w:rsidRPr="001D6A5B">
        <w:rPr>
          <w:b/>
          <w:i/>
          <w:sz w:val="44"/>
          <w:szCs w:val="44"/>
        </w:rPr>
        <w:t xml:space="preserve"> </w:t>
      </w:r>
      <w:r w:rsidRPr="001D6A5B">
        <w:rPr>
          <w:b/>
          <w:i/>
          <w:sz w:val="44"/>
          <w:szCs w:val="44"/>
          <w:vertAlign w:val="superscript"/>
        </w:rPr>
        <w:t>16</w:t>
      </w:r>
      <w:r w:rsidRPr="001D6A5B">
        <w:rPr>
          <w:b/>
          <w:i/>
          <w:color w:val="000000"/>
          <w:sz w:val="44"/>
          <w:szCs w:val="44"/>
        </w:rPr>
        <w:t xml:space="preserve">Let the word of Christ dwell in you richly as you </w:t>
      </w:r>
      <w:r w:rsidRPr="001D6A5B">
        <w:rPr>
          <w:b/>
          <w:i/>
          <w:color w:val="000000"/>
          <w:sz w:val="44"/>
          <w:szCs w:val="44"/>
          <w:highlight w:val="yellow"/>
        </w:rPr>
        <w:t>teach</w:t>
      </w:r>
      <w:r w:rsidRPr="001D6A5B">
        <w:rPr>
          <w:b/>
          <w:i/>
          <w:color w:val="000000"/>
          <w:sz w:val="44"/>
          <w:szCs w:val="44"/>
        </w:rPr>
        <w:t xml:space="preserve"> and </w:t>
      </w:r>
      <w:r w:rsidRPr="001D6A5B">
        <w:rPr>
          <w:b/>
          <w:i/>
          <w:color w:val="000000"/>
          <w:sz w:val="44"/>
          <w:szCs w:val="44"/>
          <w:highlight w:val="yellow"/>
        </w:rPr>
        <w:t>admonish</w:t>
      </w:r>
      <w:r w:rsidRPr="001D6A5B">
        <w:rPr>
          <w:b/>
          <w:i/>
          <w:color w:val="000000"/>
          <w:sz w:val="44"/>
          <w:szCs w:val="44"/>
        </w:rPr>
        <w:t xml:space="preserve"> one another with all wisdom, and as you </w:t>
      </w:r>
      <w:r w:rsidRPr="001D6A5B">
        <w:rPr>
          <w:b/>
          <w:i/>
          <w:color w:val="000000"/>
          <w:sz w:val="44"/>
          <w:szCs w:val="44"/>
          <w:highlight w:val="yellow"/>
        </w:rPr>
        <w:t>sing psalms</w:t>
      </w:r>
      <w:r w:rsidRPr="001D6A5B">
        <w:rPr>
          <w:b/>
          <w:i/>
          <w:color w:val="000000"/>
          <w:sz w:val="44"/>
          <w:szCs w:val="44"/>
        </w:rPr>
        <w:t xml:space="preserve">, </w:t>
      </w:r>
      <w:r w:rsidRPr="001D6A5B">
        <w:rPr>
          <w:b/>
          <w:i/>
          <w:color w:val="000000"/>
          <w:sz w:val="44"/>
          <w:szCs w:val="44"/>
          <w:highlight w:val="yellow"/>
        </w:rPr>
        <w:t>hymns</w:t>
      </w:r>
      <w:r w:rsidRPr="001D6A5B">
        <w:rPr>
          <w:b/>
          <w:i/>
          <w:color w:val="000000"/>
          <w:sz w:val="44"/>
          <w:szCs w:val="44"/>
        </w:rPr>
        <w:t xml:space="preserve"> and </w:t>
      </w:r>
      <w:r w:rsidRPr="001D6A5B">
        <w:rPr>
          <w:b/>
          <w:i/>
          <w:color w:val="000000"/>
          <w:sz w:val="44"/>
          <w:szCs w:val="44"/>
          <w:highlight w:val="yellow"/>
        </w:rPr>
        <w:t>spiritual songs</w:t>
      </w:r>
      <w:r w:rsidRPr="001D6A5B">
        <w:rPr>
          <w:b/>
          <w:i/>
          <w:color w:val="000000"/>
          <w:sz w:val="44"/>
          <w:szCs w:val="44"/>
        </w:rPr>
        <w:t xml:space="preserve"> with gratitude in your hearts to God. </w:t>
      </w:r>
      <w:r w:rsidRPr="001D6A5B">
        <w:rPr>
          <w:b/>
          <w:i/>
          <w:sz w:val="44"/>
          <w:szCs w:val="44"/>
        </w:rPr>
        <w:t xml:space="preserve"> </w:t>
      </w:r>
      <w:r w:rsidRPr="001D6A5B">
        <w:rPr>
          <w:b/>
          <w:i/>
          <w:color w:val="000000"/>
          <w:sz w:val="44"/>
          <w:szCs w:val="44"/>
          <w:vertAlign w:val="superscript"/>
        </w:rPr>
        <w:t>17</w:t>
      </w:r>
      <w:r w:rsidRPr="001D6A5B">
        <w:rPr>
          <w:b/>
          <w:i/>
          <w:color w:val="000000"/>
          <w:sz w:val="44"/>
          <w:szCs w:val="44"/>
        </w:rPr>
        <w:t>And whatever you do, whether in word or deed, do it all in the name of the Lord Jesus, giving thanks to God the Father through him.</w:t>
      </w:r>
      <w:r w:rsidRPr="001D6A5B">
        <w:rPr>
          <w:b/>
          <w:i/>
          <w:sz w:val="44"/>
          <w:szCs w:val="44"/>
        </w:rPr>
        <w:t xml:space="preserve">  </w:t>
      </w:r>
      <w:r w:rsidRPr="001D6A5B">
        <w:rPr>
          <w:b/>
          <w:bCs/>
          <w:i/>
          <w:iCs/>
          <w:sz w:val="44"/>
          <w:szCs w:val="44"/>
        </w:rPr>
        <w:t>Col. 3:15-17 (NIV)</w:t>
      </w:r>
    </w:p>
    <w:p w14:paraId="152A036E" w14:textId="77777777" w:rsidR="005A70F6" w:rsidRPr="001D6A5B" w:rsidRDefault="005A70F6" w:rsidP="001D6A5B">
      <w:pPr>
        <w:autoSpaceDE w:val="0"/>
        <w:autoSpaceDN w:val="0"/>
        <w:adjustRightInd w:val="0"/>
        <w:spacing w:line="276" w:lineRule="auto"/>
        <w:ind w:left="1440" w:right="720" w:firstLine="360"/>
        <w:rPr>
          <w:b/>
          <w:bCs/>
          <w:i/>
          <w:iCs/>
          <w:sz w:val="44"/>
          <w:szCs w:val="44"/>
        </w:rPr>
      </w:pPr>
    </w:p>
    <w:p w14:paraId="1EA4E50B" w14:textId="77777777" w:rsidR="00D72593" w:rsidRPr="001D6A5B" w:rsidRDefault="00D72593"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Reading the law</w:t>
      </w:r>
    </w:p>
    <w:p w14:paraId="27ABB675" w14:textId="77777777" w:rsidR="005A70F6" w:rsidRDefault="005A70F6" w:rsidP="001D6A5B">
      <w:pPr>
        <w:autoSpaceDE w:val="0"/>
        <w:autoSpaceDN w:val="0"/>
        <w:adjustRightInd w:val="0"/>
        <w:spacing w:line="276" w:lineRule="auto"/>
        <w:ind w:firstLine="720"/>
        <w:rPr>
          <w:sz w:val="44"/>
          <w:szCs w:val="44"/>
        </w:rPr>
      </w:pPr>
    </w:p>
    <w:p w14:paraId="36F39809" w14:textId="07D23E46" w:rsidR="00D72593" w:rsidRPr="001D6A5B" w:rsidRDefault="00C1479C" w:rsidP="001D6A5B">
      <w:pPr>
        <w:autoSpaceDE w:val="0"/>
        <w:autoSpaceDN w:val="0"/>
        <w:adjustRightInd w:val="0"/>
        <w:spacing w:line="276" w:lineRule="auto"/>
        <w:ind w:firstLine="720"/>
        <w:rPr>
          <w:sz w:val="44"/>
          <w:szCs w:val="44"/>
        </w:rPr>
      </w:pPr>
      <w:r w:rsidRPr="001D6A5B">
        <w:rPr>
          <w:sz w:val="44"/>
          <w:szCs w:val="44"/>
        </w:rPr>
        <w:t>Nehemiah 9:3 describes</w:t>
      </w:r>
      <w:r w:rsidR="00D72593" w:rsidRPr="001D6A5B">
        <w:rPr>
          <w:sz w:val="44"/>
          <w:szCs w:val="44"/>
        </w:rPr>
        <w:t xml:space="preserve"> two additional</w:t>
      </w:r>
      <w:r w:rsidR="00854C7E" w:rsidRPr="001D6A5B">
        <w:rPr>
          <w:sz w:val="44"/>
          <w:szCs w:val="44"/>
        </w:rPr>
        <w:t xml:space="preserve"> worship</w:t>
      </w:r>
      <w:r w:rsidR="00D72593" w:rsidRPr="001D6A5B">
        <w:rPr>
          <w:sz w:val="44"/>
          <w:szCs w:val="44"/>
        </w:rPr>
        <w:t xml:space="preserve"> activities – </w:t>
      </w:r>
      <w:r w:rsidR="00D72593" w:rsidRPr="00831056">
        <w:rPr>
          <w:b/>
          <w:bCs/>
          <w:sz w:val="44"/>
          <w:szCs w:val="44"/>
        </w:rPr>
        <w:t>reading the law</w:t>
      </w:r>
      <w:r w:rsidR="00D72593" w:rsidRPr="001D6A5B">
        <w:rPr>
          <w:sz w:val="44"/>
          <w:szCs w:val="44"/>
        </w:rPr>
        <w:t xml:space="preserve"> and </w:t>
      </w:r>
      <w:r w:rsidR="00D72593" w:rsidRPr="00831056">
        <w:rPr>
          <w:b/>
          <w:bCs/>
          <w:sz w:val="44"/>
          <w:szCs w:val="44"/>
        </w:rPr>
        <w:t>confession</w:t>
      </w:r>
      <w:r w:rsidR="00D72593" w:rsidRPr="001D6A5B">
        <w:rPr>
          <w:sz w:val="44"/>
          <w:szCs w:val="44"/>
        </w:rPr>
        <w:t>.</w:t>
      </w:r>
    </w:p>
    <w:p w14:paraId="3A1C5E39" w14:textId="77777777" w:rsidR="00D72593" w:rsidRPr="001D6A5B" w:rsidRDefault="00D72593" w:rsidP="001D6A5B">
      <w:pPr>
        <w:spacing w:line="276" w:lineRule="auto"/>
        <w:ind w:left="1440" w:right="720" w:firstLine="360"/>
        <w:rPr>
          <w:b/>
          <w:bCs/>
          <w:i/>
          <w:iCs/>
          <w:sz w:val="44"/>
          <w:szCs w:val="44"/>
        </w:rPr>
      </w:pPr>
      <w:r w:rsidRPr="001D6A5B">
        <w:rPr>
          <w:b/>
          <w:i/>
          <w:color w:val="000000"/>
          <w:sz w:val="44"/>
          <w:szCs w:val="44"/>
          <w:vertAlign w:val="superscript"/>
        </w:rPr>
        <w:lastRenderedPageBreak/>
        <w:t>3</w:t>
      </w:r>
      <w:r w:rsidRPr="001D6A5B">
        <w:rPr>
          <w:b/>
          <w:i/>
          <w:color w:val="000000"/>
          <w:sz w:val="44"/>
          <w:szCs w:val="44"/>
        </w:rPr>
        <w:t xml:space="preserve">They stood where they were and read from the Book of the Law of the LORD their God for a quarter of the day, and spent another quarter in confession and in worshiping the LORD their God.  </w:t>
      </w:r>
      <w:r w:rsidRPr="001D6A5B">
        <w:rPr>
          <w:b/>
          <w:bCs/>
          <w:i/>
          <w:iCs/>
          <w:sz w:val="44"/>
          <w:szCs w:val="44"/>
        </w:rPr>
        <w:t>Neh. 9:3 (NIV)</w:t>
      </w:r>
    </w:p>
    <w:p w14:paraId="6D577916" w14:textId="370F263A" w:rsidR="00854C7E" w:rsidRDefault="00854C7E" w:rsidP="001D6A5B">
      <w:pPr>
        <w:spacing w:line="276" w:lineRule="auto"/>
        <w:rPr>
          <w:sz w:val="44"/>
          <w:szCs w:val="44"/>
        </w:rPr>
      </w:pPr>
      <w:r w:rsidRPr="001D6A5B">
        <w:rPr>
          <w:sz w:val="44"/>
          <w:szCs w:val="44"/>
        </w:rPr>
        <w:tab/>
      </w:r>
      <w:r w:rsidR="009C05A1" w:rsidRPr="001D6A5B">
        <w:rPr>
          <w:sz w:val="44"/>
          <w:szCs w:val="44"/>
        </w:rPr>
        <w:t>The law was read publicly to ensure all was aware of its contents.  The law set the standards of conduct and behavior for the people.  Public reading ensured the standards were understood and consistently applied throughout the nation.</w:t>
      </w:r>
    </w:p>
    <w:p w14:paraId="5B3A4068" w14:textId="77777777" w:rsidR="00521470" w:rsidRPr="001D6A5B" w:rsidRDefault="00521470" w:rsidP="001D6A5B">
      <w:pPr>
        <w:spacing w:line="276" w:lineRule="auto"/>
        <w:rPr>
          <w:sz w:val="44"/>
          <w:szCs w:val="44"/>
        </w:rPr>
      </w:pPr>
    </w:p>
    <w:p w14:paraId="4FCD2CAA" w14:textId="77777777" w:rsidR="00D72593" w:rsidRPr="001D6A5B" w:rsidRDefault="00D72593"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Confession</w:t>
      </w:r>
    </w:p>
    <w:p w14:paraId="112E1E92" w14:textId="77777777" w:rsidR="00521470" w:rsidRDefault="00521470" w:rsidP="001D6A5B">
      <w:pPr>
        <w:autoSpaceDE w:val="0"/>
        <w:autoSpaceDN w:val="0"/>
        <w:adjustRightInd w:val="0"/>
        <w:spacing w:line="276" w:lineRule="auto"/>
        <w:ind w:firstLine="720"/>
        <w:rPr>
          <w:sz w:val="44"/>
          <w:szCs w:val="44"/>
        </w:rPr>
      </w:pPr>
    </w:p>
    <w:p w14:paraId="0D375059" w14:textId="4869EA4E" w:rsidR="00D72593" w:rsidRDefault="00046212" w:rsidP="001D6A5B">
      <w:pPr>
        <w:autoSpaceDE w:val="0"/>
        <w:autoSpaceDN w:val="0"/>
        <w:adjustRightInd w:val="0"/>
        <w:spacing w:line="276" w:lineRule="auto"/>
        <w:ind w:firstLine="720"/>
        <w:rPr>
          <w:sz w:val="44"/>
          <w:szCs w:val="44"/>
        </w:rPr>
      </w:pPr>
      <w:r w:rsidRPr="001D6A5B">
        <w:rPr>
          <w:sz w:val="44"/>
          <w:szCs w:val="44"/>
        </w:rPr>
        <w:t>R</w:t>
      </w:r>
      <w:r w:rsidR="00753B98" w:rsidRPr="001D6A5B">
        <w:rPr>
          <w:sz w:val="44"/>
          <w:szCs w:val="44"/>
        </w:rPr>
        <w:t>eading</w:t>
      </w:r>
      <w:r w:rsidR="00D72593" w:rsidRPr="001D6A5B">
        <w:rPr>
          <w:sz w:val="44"/>
          <w:szCs w:val="44"/>
        </w:rPr>
        <w:t xml:space="preserve"> the law </w:t>
      </w:r>
      <w:r w:rsidRPr="001D6A5B">
        <w:rPr>
          <w:sz w:val="44"/>
          <w:szCs w:val="44"/>
        </w:rPr>
        <w:t>should</w:t>
      </w:r>
      <w:r w:rsidR="00844843" w:rsidRPr="001D6A5B">
        <w:rPr>
          <w:sz w:val="44"/>
          <w:szCs w:val="44"/>
        </w:rPr>
        <w:t xml:space="preserve"> cause us to realize</w:t>
      </w:r>
      <w:r w:rsidR="00987053" w:rsidRPr="001D6A5B">
        <w:rPr>
          <w:sz w:val="44"/>
          <w:szCs w:val="44"/>
        </w:rPr>
        <w:t>, as we stand in the reflection of a perfect God,</w:t>
      </w:r>
      <w:r w:rsidR="00844843" w:rsidRPr="001D6A5B">
        <w:rPr>
          <w:sz w:val="44"/>
          <w:szCs w:val="44"/>
        </w:rPr>
        <w:t xml:space="preserve"> we are less than perfect before a perfect God.  </w:t>
      </w:r>
      <w:r w:rsidR="00BF2FEB" w:rsidRPr="001D6A5B">
        <w:rPr>
          <w:sz w:val="44"/>
          <w:szCs w:val="44"/>
        </w:rPr>
        <w:t xml:space="preserve">Reading the law should spotlight our sinfulness and failings before God.  </w:t>
      </w:r>
      <w:r w:rsidR="00844843" w:rsidRPr="001D6A5B">
        <w:rPr>
          <w:sz w:val="44"/>
          <w:szCs w:val="44"/>
        </w:rPr>
        <w:t>Reading the law should cause us to realize, in the eyes of God and according to His perfect standards</w:t>
      </w:r>
      <w:r w:rsidR="00BF2FEB" w:rsidRPr="001D6A5B">
        <w:rPr>
          <w:sz w:val="44"/>
          <w:szCs w:val="44"/>
        </w:rPr>
        <w:t>, we are sinners</w:t>
      </w:r>
      <w:r w:rsidR="00D72593" w:rsidRPr="001D6A5B">
        <w:rPr>
          <w:sz w:val="44"/>
          <w:szCs w:val="44"/>
        </w:rPr>
        <w:t xml:space="preserve"> and </w:t>
      </w:r>
      <w:r w:rsidR="005A7CAF" w:rsidRPr="001D6A5B">
        <w:rPr>
          <w:sz w:val="44"/>
          <w:szCs w:val="44"/>
        </w:rPr>
        <w:t xml:space="preserve">drive us to a </w:t>
      </w:r>
      <w:r w:rsidR="005A7CAF" w:rsidRPr="001D6A5B">
        <w:rPr>
          <w:sz w:val="44"/>
          <w:szCs w:val="44"/>
        </w:rPr>
        <w:lastRenderedPageBreak/>
        <w:t>deeply humble spirit, causing</w:t>
      </w:r>
      <w:r w:rsidR="00D72593" w:rsidRPr="001D6A5B">
        <w:rPr>
          <w:sz w:val="44"/>
          <w:szCs w:val="44"/>
        </w:rPr>
        <w:t xml:space="preserve"> us to confess our failings.</w:t>
      </w:r>
    </w:p>
    <w:p w14:paraId="224E947E" w14:textId="77777777" w:rsidR="00521470" w:rsidRPr="001D6A5B" w:rsidRDefault="00521470" w:rsidP="001D6A5B">
      <w:pPr>
        <w:autoSpaceDE w:val="0"/>
        <w:autoSpaceDN w:val="0"/>
        <w:adjustRightInd w:val="0"/>
        <w:spacing w:line="276" w:lineRule="auto"/>
        <w:ind w:firstLine="720"/>
        <w:rPr>
          <w:sz w:val="44"/>
          <w:szCs w:val="44"/>
        </w:rPr>
      </w:pPr>
    </w:p>
    <w:p w14:paraId="1E1230F7" w14:textId="77777777" w:rsidR="00764B90" w:rsidRPr="001D6A5B" w:rsidRDefault="00764B90"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Consider</w:t>
      </w:r>
      <w:r w:rsidR="00A36DDC" w:rsidRPr="001D6A5B">
        <w:rPr>
          <w:b/>
          <w:i/>
          <w:sz w:val="44"/>
          <w:szCs w:val="44"/>
        </w:rPr>
        <w:t>ing</w:t>
      </w:r>
      <w:r w:rsidRPr="001D6A5B">
        <w:rPr>
          <w:b/>
          <w:i/>
          <w:sz w:val="44"/>
          <w:szCs w:val="44"/>
        </w:rPr>
        <w:t xml:space="preserve"> the great </w:t>
      </w:r>
      <w:proofErr w:type="gramStart"/>
      <w:r w:rsidRPr="001D6A5B">
        <w:rPr>
          <w:b/>
          <w:i/>
          <w:sz w:val="44"/>
          <w:szCs w:val="44"/>
        </w:rPr>
        <w:t>things</w:t>
      </w:r>
      <w:proofErr w:type="gramEnd"/>
      <w:r w:rsidRPr="001D6A5B">
        <w:rPr>
          <w:b/>
          <w:i/>
          <w:sz w:val="44"/>
          <w:szCs w:val="44"/>
        </w:rPr>
        <w:t xml:space="preserve"> He has done</w:t>
      </w:r>
    </w:p>
    <w:p w14:paraId="0A18BF13" w14:textId="77777777" w:rsidR="00521470" w:rsidRDefault="00521470" w:rsidP="001D6A5B">
      <w:pPr>
        <w:autoSpaceDE w:val="0"/>
        <w:autoSpaceDN w:val="0"/>
        <w:adjustRightInd w:val="0"/>
        <w:spacing w:line="276" w:lineRule="auto"/>
        <w:ind w:firstLine="720"/>
        <w:rPr>
          <w:sz w:val="44"/>
          <w:szCs w:val="44"/>
        </w:rPr>
      </w:pPr>
    </w:p>
    <w:p w14:paraId="3AED23E9" w14:textId="3BA37DAA" w:rsidR="00E44FC9" w:rsidRPr="001D6A5B" w:rsidRDefault="00E44FC9" w:rsidP="001D6A5B">
      <w:pPr>
        <w:autoSpaceDE w:val="0"/>
        <w:autoSpaceDN w:val="0"/>
        <w:adjustRightInd w:val="0"/>
        <w:spacing w:line="276" w:lineRule="auto"/>
        <w:ind w:firstLine="720"/>
        <w:rPr>
          <w:sz w:val="44"/>
          <w:szCs w:val="44"/>
        </w:rPr>
      </w:pPr>
      <w:r w:rsidRPr="001D6A5B">
        <w:rPr>
          <w:sz w:val="44"/>
          <w:szCs w:val="44"/>
        </w:rPr>
        <w:t>As we reflect on God and upon our place in creation, we need to be aware and consider the great things He has done for us.</w:t>
      </w:r>
    </w:p>
    <w:p w14:paraId="3687739E" w14:textId="77777777" w:rsidR="00764B90" w:rsidRPr="001D6A5B" w:rsidRDefault="00764B90" w:rsidP="001D6A5B">
      <w:pPr>
        <w:spacing w:line="276" w:lineRule="auto"/>
        <w:ind w:left="1440" w:right="720" w:firstLine="360"/>
        <w:rPr>
          <w:b/>
          <w:bCs/>
          <w:i/>
          <w:iCs/>
          <w:sz w:val="44"/>
          <w:szCs w:val="44"/>
        </w:rPr>
      </w:pPr>
      <w:r w:rsidRPr="001D6A5B">
        <w:rPr>
          <w:b/>
          <w:i/>
          <w:sz w:val="44"/>
          <w:szCs w:val="44"/>
          <w:vertAlign w:val="superscript"/>
        </w:rPr>
        <w:t>24</w:t>
      </w:r>
      <w:r w:rsidRPr="001D6A5B">
        <w:rPr>
          <w:b/>
          <w:i/>
          <w:color w:val="000000"/>
          <w:sz w:val="44"/>
          <w:szCs w:val="44"/>
        </w:rPr>
        <w:t xml:space="preserve">But be sure to fear the LORD and serve him faithfully with all your heart; consider what great things he has done for you.  </w:t>
      </w:r>
      <w:r w:rsidRPr="001D6A5B">
        <w:rPr>
          <w:b/>
          <w:bCs/>
          <w:i/>
          <w:iCs/>
          <w:sz w:val="44"/>
          <w:szCs w:val="44"/>
        </w:rPr>
        <w:t xml:space="preserve">1 Sam. </w:t>
      </w:r>
      <w:smartTag w:uri="urn:schemas-microsoft-com:office:smarttags" w:element="time">
        <w:smartTagPr>
          <w:attr w:name="Minute" w:val="24"/>
          <w:attr w:name="Hour" w:val="12"/>
        </w:smartTagPr>
        <w:r w:rsidRPr="001D6A5B">
          <w:rPr>
            <w:b/>
            <w:bCs/>
            <w:i/>
            <w:iCs/>
            <w:sz w:val="44"/>
            <w:szCs w:val="44"/>
          </w:rPr>
          <w:t>12:24</w:t>
        </w:r>
      </w:smartTag>
      <w:r w:rsidRPr="001D6A5B">
        <w:rPr>
          <w:b/>
          <w:bCs/>
          <w:i/>
          <w:iCs/>
          <w:sz w:val="44"/>
          <w:szCs w:val="44"/>
        </w:rPr>
        <w:t xml:space="preserve"> (NIV)</w:t>
      </w:r>
    </w:p>
    <w:p w14:paraId="056B434D" w14:textId="7266E6FC" w:rsidR="002B12E7" w:rsidRDefault="002B12E7" w:rsidP="001D6A5B">
      <w:pPr>
        <w:spacing w:line="276" w:lineRule="auto"/>
        <w:rPr>
          <w:bCs/>
          <w:iCs/>
          <w:sz w:val="44"/>
          <w:szCs w:val="44"/>
        </w:rPr>
      </w:pPr>
      <w:r w:rsidRPr="001D6A5B">
        <w:rPr>
          <w:bCs/>
          <w:iCs/>
          <w:sz w:val="44"/>
          <w:szCs w:val="44"/>
        </w:rPr>
        <w:tab/>
        <w:t>What great things?  He is the Author and Creator of all creation.</w:t>
      </w:r>
      <w:r w:rsidR="009F7F6B" w:rsidRPr="001D6A5B">
        <w:rPr>
          <w:bCs/>
          <w:iCs/>
          <w:sz w:val="44"/>
          <w:szCs w:val="44"/>
        </w:rPr>
        <w:t xml:space="preserve">  He controls the universe.</w:t>
      </w:r>
      <w:r w:rsidRPr="001D6A5B">
        <w:rPr>
          <w:bCs/>
          <w:iCs/>
          <w:sz w:val="44"/>
          <w:szCs w:val="44"/>
        </w:rPr>
        <w:t xml:space="preserve">  </w:t>
      </w:r>
      <w:r w:rsidR="00742E8C" w:rsidRPr="001D6A5B">
        <w:rPr>
          <w:bCs/>
          <w:iCs/>
          <w:sz w:val="44"/>
          <w:szCs w:val="44"/>
        </w:rPr>
        <w:t xml:space="preserve">He commands and orders the nations.  </w:t>
      </w:r>
      <w:r w:rsidRPr="001D6A5B">
        <w:rPr>
          <w:bCs/>
          <w:iCs/>
          <w:sz w:val="44"/>
          <w:szCs w:val="44"/>
        </w:rPr>
        <w:t>He appoints, trains, and directs His leaders.  And, He</w:t>
      </w:r>
      <w:r w:rsidR="002B1371" w:rsidRPr="001D6A5B">
        <w:rPr>
          <w:bCs/>
          <w:iCs/>
          <w:sz w:val="44"/>
          <w:szCs w:val="44"/>
        </w:rPr>
        <w:t xml:space="preserve"> still has time for every minute detail</w:t>
      </w:r>
      <w:r w:rsidRPr="001D6A5B">
        <w:rPr>
          <w:bCs/>
          <w:iCs/>
          <w:sz w:val="44"/>
          <w:szCs w:val="44"/>
        </w:rPr>
        <w:t xml:space="preserve"> of our personal lives.  When we consider these great things, how could we be anything other than in awe of God and bow down and worship Him?</w:t>
      </w:r>
    </w:p>
    <w:p w14:paraId="70B83C64" w14:textId="77777777" w:rsidR="00521470" w:rsidRPr="001D6A5B" w:rsidRDefault="00521470" w:rsidP="001D6A5B">
      <w:pPr>
        <w:spacing w:line="276" w:lineRule="auto"/>
        <w:rPr>
          <w:color w:val="000000"/>
          <w:sz w:val="44"/>
          <w:szCs w:val="44"/>
        </w:rPr>
      </w:pPr>
    </w:p>
    <w:p w14:paraId="7F019EB6" w14:textId="77777777" w:rsidR="007163CB" w:rsidRPr="001D6A5B" w:rsidRDefault="007163CB"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lastRenderedPageBreak/>
        <w:t>Thanksgiving</w:t>
      </w:r>
    </w:p>
    <w:p w14:paraId="19516748" w14:textId="77777777" w:rsidR="00521470" w:rsidRDefault="00521470" w:rsidP="001D6A5B">
      <w:pPr>
        <w:autoSpaceDE w:val="0"/>
        <w:autoSpaceDN w:val="0"/>
        <w:adjustRightInd w:val="0"/>
        <w:spacing w:line="276" w:lineRule="auto"/>
        <w:ind w:firstLine="720"/>
        <w:rPr>
          <w:sz w:val="44"/>
          <w:szCs w:val="44"/>
        </w:rPr>
      </w:pPr>
    </w:p>
    <w:p w14:paraId="7C329FBA" w14:textId="0CEA732E" w:rsidR="007163CB" w:rsidRPr="001D6A5B" w:rsidRDefault="007163CB" w:rsidP="001D6A5B">
      <w:pPr>
        <w:autoSpaceDE w:val="0"/>
        <w:autoSpaceDN w:val="0"/>
        <w:adjustRightInd w:val="0"/>
        <w:spacing w:line="276" w:lineRule="auto"/>
        <w:ind w:firstLine="720"/>
        <w:rPr>
          <w:sz w:val="44"/>
          <w:szCs w:val="44"/>
        </w:rPr>
      </w:pPr>
      <w:r w:rsidRPr="001D6A5B">
        <w:rPr>
          <w:sz w:val="44"/>
          <w:szCs w:val="44"/>
        </w:rPr>
        <w:t>As we realize all God has done for us, we should be thankful.</w:t>
      </w:r>
    </w:p>
    <w:p w14:paraId="3D26AD43" w14:textId="77777777" w:rsidR="007163CB" w:rsidRPr="001D6A5B" w:rsidRDefault="007163CB"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4</w:t>
      </w:r>
      <w:r w:rsidRPr="001D6A5B">
        <w:rPr>
          <w:b/>
          <w:i/>
          <w:color w:val="000000"/>
          <w:sz w:val="44"/>
          <w:szCs w:val="44"/>
        </w:rPr>
        <w:t>Enter his gates with thanksgiving</w:t>
      </w:r>
    </w:p>
    <w:p w14:paraId="0FD1C593" w14:textId="77777777" w:rsidR="007163CB" w:rsidRPr="001D6A5B" w:rsidRDefault="007163CB" w:rsidP="001D6A5B">
      <w:pPr>
        <w:autoSpaceDE w:val="0"/>
        <w:autoSpaceDN w:val="0"/>
        <w:adjustRightInd w:val="0"/>
        <w:spacing w:line="276" w:lineRule="auto"/>
        <w:ind w:left="1440" w:right="720"/>
        <w:rPr>
          <w:b/>
          <w:i/>
          <w:sz w:val="44"/>
          <w:szCs w:val="44"/>
        </w:rPr>
      </w:pPr>
      <w:r w:rsidRPr="001D6A5B">
        <w:rPr>
          <w:b/>
          <w:i/>
          <w:sz w:val="44"/>
          <w:szCs w:val="44"/>
        </w:rPr>
        <w:t>and his courts with praise;</w:t>
      </w:r>
    </w:p>
    <w:p w14:paraId="7D9550E5" w14:textId="77777777" w:rsidR="007163CB" w:rsidRPr="001D6A5B" w:rsidRDefault="007163CB" w:rsidP="001D6A5B">
      <w:pPr>
        <w:autoSpaceDE w:val="0"/>
        <w:autoSpaceDN w:val="0"/>
        <w:adjustRightInd w:val="0"/>
        <w:spacing w:line="276" w:lineRule="auto"/>
        <w:ind w:left="1440" w:right="720"/>
        <w:rPr>
          <w:b/>
          <w:i/>
          <w:sz w:val="44"/>
          <w:szCs w:val="44"/>
        </w:rPr>
      </w:pPr>
      <w:r w:rsidRPr="001D6A5B">
        <w:rPr>
          <w:b/>
          <w:i/>
          <w:sz w:val="44"/>
          <w:szCs w:val="44"/>
        </w:rPr>
        <w:t>give thanks to him and praise his name.</w:t>
      </w:r>
    </w:p>
    <w:p w14:paraId="644D5FBE" w14:textId="62F3F824" w:rsidR="007163CB" w:rsidRDefault="007163CB" w:rsidP="001D6A5B">
      <w:pPr>
        <w:autoSpaceDE w:val="0"/>
        <w:autoSpaceDN w:val="0"/>
        <w:adjustRightInd w:val="0"/>
        <w:spacing w:line="276" w:lineRule="auto"/>
        <w:ind w:left="1440" w:right="720"/>
        <w:rPr>
          <w:b/>
          <w:bCs/>
          <w:i/>
          <w:iCs/>
          <w:sz w:val="44"/>
          <w:szCs w:val="44"/>
        </w:rPr>
      </w:pPr>
      <w:r w:rsidRPr="001D6A5B">
        <w:rPr>
          <w:b/>
          <w:bCs/>
          <w:i/>
          <w:iCs/>
          <w:sz w:val="44"/>
          <w:szCs w:val="44"/>
        </w:rPr>
        <w:t>Psa. 100:4 (NIV)</w:t>
      </w:r>
    </w:p>
    <w:p w14:paraId="448365C1" w14:textId="77777777" w:rsidR="00521470" w:rsidRPr="001D6A5B" w:rsidRDefault="00521470" w:rsidP="001D6A5B">
      <w:pPr>
        <w:autoSpaceDE w:val="0"/>
        <w:autoSpaceDN w:val="0"/>
        <w:adjustRightInd w:val="0"/>
        <w:spacing w:line="276" w:lineRule="auto"/>
        <w:ind w:left="1440" w:right="720"/>
        <w:rPr>
          <w:b/>
          <w:i/>
          <w:sz w:val="44"/>
          <w:szCs w:val="44"/>
        </w:rPr>
      </w:pPr>
    </w:p>
    <w:p w14:paraId="075EF44A" w14:textId="77777777" w:rsidR="004C1A28" w:rsidRPr="001D6A5B" w:rsidRDefault="004C1A28"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Singing praises with gladness</w:t>
      </w:r>
    </w:p>
    <w:p w14:paraId="52EA30BC" w14:textId="77777777" w:rsidR="00521470" w:rsidRDefault="00521470" w:rsidP="001D6A5B">
      <w:pPr>
        <w:autoSpaceDE w:val="0"/>
        <w:autoSpaceDN w:val="0"/>
        <w:adjustRightInd w:val="0"/>
        <w:spacing w:line="276" w:lineRule="auto"/>
        <w:ind w:firstLine="720"/>
        <w:rPr>
          <w:sz w:val="44"/>
          <w:szCs w:val="44"/>
        </w:rPr>
      </w:pPr>
    </w:p>
    <w:p w14:paraId="60CE5C73" w14:textId="7FE36D6F" w:rsidR="004C1A28" w:rsidRPr="001D6A5B" w:rsidRDefault="004C1A28" w:rsidP="001D6A5B">
      <w:pPr>
        <w:autoSpaceDE w:val="0"/>
        <w:autoSpaceDN w:val="0"/>
        <w:adjustRightInd w:val="0"/>
        <w:spacing w:line="276" w:lineRule="auto"/>
        <w:ind w:firstLine="720"/>
        <w:rPr>
          <w:sz w:val="44"/>
          <w:szCs w:val="44"/>
        </w:rPr>
      </w:pPr>
      <w:r w:rsidRPr="001D6A5B">
        <w:rPr>
          <w:sz w:val="44"/>
          <w:szCs w:val="44"/>
        </w:rPr>
        <w:t>Singing is an expressio</w:t>
      </w:r>
      <w:r w:rsidR="003A733A" w:rsidRPr="001D6A5B">
        <w:rPr>
          <w:sz w:val="44"/>
          <w:szCs w:val="44"/>
        </w:rPr>
        <w:t>n of joy and it springs from the</w:t>
      </w:r>
      <w:r w:rsidRPr="001D6A5B">
        <w:rPr>
          <w:sz w:val="44"/>
          <w:szCs w:val="44"/>
        </w:rPr>
        <w:t xml:space="preserve"> overwhelming emotion and joy in our heart.  As we learn of God and understand the full magnitude of His love for us, our hearts should be humbled and full of joy. </w:t>
      </w:r>
      <w:r w:rsidR="00AA0A69" w:rsidRPr="001D6A5B">
        <w:rPr>
          <w:sz w:val="44"/>
          <w:szCs w:val="44"/>
        </w:rPr>
        <w:t xml:space="preserve"> This should culminate in</w:t>
      </w:r>
      <w:r w:rsidRPr="001D6A5B">
        <w:rPr>
          <w:sz w:val="44"/>
          <w:szCs w:val="44"/>
        </w:rPr>
        <w:t xml:space="preserve"> songs of praise for God.</w:t>
      </w:r>
    </w:p>
    <w:p w14:paraId="67BD9000" w14:textId="77777777" w:rsidR="004C1A28" w:rsidRPr="001D6A5B" w:rsidRDefault="004C1A28"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1</w:t>
      </w:r>
      <w:r w:rsidRPr="001D6A5B">
        <w:rPr>
          <w:b/>
          <w:i/>
          <w:color w:val="000000"/>
          <w:sz w:val="44"/>
          <w:szCs w:val="44"/>
        </w:rPr>
        <w:t>Shout for joy to the LORD, all the earth.</w:t>
      </w:r>
    </w:p>
    <w:p w14:paraId="6E4A433D" w14:textId="77777777" w:rsidR="004C1A28" w:rsidRPr="001D6A5B" w:rsidRDefault="004C1A28"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2</w:t>
      </w:r>
      <w:r w:rsidRPr="001D6A5B">
        <w:rPr>
          <w:b/>
          <w:i/>
          <w:color w:val="000000"/>
          <w:sz w:val="44"/>
          <w:szCs w:val="44"/>
        </w:rPr>
        <w:t>Worship the LORD with gladness;</w:t>
      </w:r>
    </w:p>
    <w:p w14:paraId="320262F0" w14:textId="77777777" w:rsidR="004C1A28" w:rsidRPr="001D6A5B" w:rsidRDefault="004C1A28" w:rsidP="001D6A5B">
      <w:pPr>
        <w:autoSpaceDE w:val="0"/>
        <w:autoSpaceDN w:val="0"/>
        <w:adjustRightInd w:val="0"/>
        <w:spacing w:line="276" w:lineRule="auto"/>
        <w:ind w:left="1440" w:right="720"/>
        <w:rPr>
          <w:b/>
          <w:i/>
          <w:sz w:val="44"/>
          <w:szCs w:val="44"/>
        </w:rPr>
      </w:pPr>
      <w:r w:rsidRPr="001D6A5B">
        <w:rPr>
          <w:b/>
          <w:i/>
          <w:sz w:val="44"/>
          <w:szCs w:val="44"/>
        </w:rPr>
        <w:lastRenderedPageBreak/>
        <w:t>come before him with joyful songs.</w:t>
      </w:r>
    </w:p>
    <w:p w14:paraId="209A5AB2" w14:textId="77777777" w:rsidR="004C1A28" w:rsidRPr="001D6A5B" w:rsidRDefault="004C1A28"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3</w:t>
      </w:r>
      <w:r w:rsidRPr="001D6A5B">
        <w:rPr>
          <w:b/>
          <w:i/>
          <w:color w:val="000000"/>
          <w:sz w:val="44"/>
          <w:szCs w:val="44"/>
        </w:rPr>
        <w:t>Know that the LORD is God.</w:t>
      </w:r>
    </w:p>
    <w:p w14:paraId="5C961968" w14:textId="77777777" w:rsidR="004C1A28" w:rsidRPr="001D6A5B" w:rsidRDefault="004C1A28" w:rsidP="001D6A5B">
      <w:pPr>
        <w:autoSpaceDE w:val="0"/>
        <w:autoSpaceDN w:val="0"/>
        <w:adjustRightInd w:val="0"/>
        <w:spacing w:line="276" w:lineRule="auto"/>
        <w:ind w:left="1440" w:right="720"/>
        <w:rPr>
          <w:b/>
          <w:i/>
          <w:color w:val="000000"/>
          <w:sz w:val="44"/>
          <w:szCs w:val="44"/>
        </w:rPr>
      </w:pPr>
      <w:r w:rsidRPr="001D6A5B">
        <w:rPr>
          <w:b/>
          <w:i/>
          <w:color w:val="000000"/>
          <w:sz w:val="44"/>
          <w:szCs w:val="44"/>
        </w:rPr>
        <w:t>It is he who made us, and we are his;</w:t>
      </w:r>
    </w:p>
    <w:p w14:paraId="05599436" w14:textId="77777777" w:rsidR="004C1A28" w:rsidRPr="001D6A5B" w:rsidRDefault="004C1A28" w:rsidP="001D6A5B">
      <w:pPr>
        <w:autoSpaceDE w:val="0"/>
        <w:autoSpaceDN w:val="0"/>
        <w:adjustRightInd w:val="0"/>
        <w:spacing w:line="276" w:lineRule="auto"/>
        <w:ind w:left="1440" w:right="720"/>
        <w:rPr>
          <w:b/>
          <w:i/>
          <w:sz w:val="44"/>
          <w:szCs w:val="44"/>
        </w:rPr>
      </w:pPr>
      <w:r w:rsidRPr="001D6A5B">
        <w:rPr>
          <w:b/>
          <w:i/>
          <w:sz w:val="44"/>
          <w:szCs w:val="44"/>
        </w:rPr>
        <w:t>we are his people, the sheep of his pasture.</w:t>
      </w:r>
    </w:p>
    <w:p w14:paraId="58977E88" w14:textId="77777777" w:rsidR="004C1A28" w:rsidRPr="001D6A5B" w:rsidRDefault="004C1A28"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4</w:t>
      </w:r>
      <w:r w:rsidRPr="001D6A5B">
        <w:rPr>
          <w:b/>
          <w:i/>
          <w:color w:val="000000"/>
          <w:sz w:val="44"/>
          <w:szCs w:val="44"/>
        </w:rPr>
        <w:t>Enter his gates with thanksgiving</w:t>
      </w:r>
    </w:p>
    <w:p w14:paraId="46DE19F9" w14:textId="77777777" w:rsidR="004C1A28" w:rsidRPr="001D6A5B" w:rsidRDefault="004C1A28" w:rsidP="001D6A5B">
      <w:pPr>
        <w:autoSpaceDE w:val="0"/>
        <w:autoSpaceDN w:val="0"/>
        <w:adjustRightInd w:val="0"/>
        <w:spacing w:line="276" w:lineRule="auto"/>
        <w:ind w:left="1440" w:right="720"/>
        <w:rPr>
          <w:b/>
          <w:i/>
          <w:sz w:val="44"/>
          <w:szCs w:val="44"/>
        </w:rPr>
      </w:pPr>
      <w:r w:rsidRPr="001D6A5B">
        <w:rPr>
          <w:b/>
          <w:i/>
          <w:sz w:val="44"/>
          <w:szCs w:val="44"/>
        </w:rPr>
        <w:t>and his courts with praise;</w:t>
      </w:r>
    </w:p>
    <w:p w14:paraId="519734E1" w14:textId="77777777" w:rsidR="004C1A28" w:rsidRPr="001D6A5B" w:rsidRDefault="004C1A28" w:rsidP="001D6A5B">
      <w:pPr>
        <w:autoSpaceDE w:val="0"/>
        <w:autoSpaceDN w:val="0"/>
        <w:adjustRightInd w:val="0"/>
        <w:spacing w:line="276" w:lineRule="auto"/>
        <w:ind w:left="1440" w:right="720"/>
        <w:rPr>
          <w:b/>
          <w:i/>
          <w:sz w:val="44"/>
          <w:szCs w:val="44"/>
        </w:rPr>
      </w:pPr>
      <w:r w:rsidRPr="001D6A5B">
        <w:rPr>
          <w:b/>
          <w:i/>
          <w:sz w:val="44"/>
          <w:szCs w:val="44"/>
        </w:rPr>
        <w:t>give thanks to him and praise his name.</w:t>
      </w:r>
    </w:p>
    <w:p w14:paraId="30D48A42" w14:textId="77777777" w:rsidR="004C1A28" w:rsidRPr="001D6A5B" w:rsidRDefault="004C1A28"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5</w:t>
      </w:r>
      <w:r w:rsidRPr="001D6A5B">
        <w:rPr>
          <w:b/>
          <w:i/>
          <w:color w:val="000000"/>
          <w:sz w:val="44"/>
          <w:szCs w:val="44"/>
        </w:rPr>
        <w:t>For the LORD is good and his love endures forever;</w:t>
      </w:r>
    </w:p>
    <w:p w14:paraId="64C8DCBE" w14:textId="77777777" w:rsidR="004C1A28" w:rsidRPr="001D6A5B" w:rsidRDefault="004C1A28" w:rsidP="001D6A5B">
      <w:pPr>
        <w:autoSpaceDE w:val="0"/>
        <w:autoSpaceDN w:val="0"/>
        <w:adjustRightInd w:val="0"/>
        <w:spacing w:after="120" w:line="276" w:lineRule="auto"/>
        <w:ind w:left="1440" w:right="720"/>
        <w:rPr>
          <w:b/>
          <w:i/>
          <w:sz w:val="44"/>
          <w:szCs w:val="44"/>
        </w:rPr>
      </w:pPr>
      <w:r w:rsidRPr="001D6A5B">
        <w:rPr>
          <w:b/>
          <w:i/>
          <w:sz w:val="44"/>
          <w:szCs w:val="44"/>
        </w:rPr>
        <w:t>his faithfulness continues through all generations.</w:t>
      </w:r>
    </w:p>
    <w:p w14:paraId="08C94BE7" w14:textId="7D5C8E69" w:rsidR="004C1A28" w:rsidRDefault="004C1A28" w:rsidP="001D6A5B">
      <w:pPr>
        <w:autoSpaceDE w:val="0"/>
        <w:autoSpaceDN w:val="0"/>
        <w:adjustRightInd w:val="0"/>
        <w:spacing w:after="120" w:line="276" w:lineRule="auto"/>
        <w:ind w:left="1440" w:right="720"/>
        <w:rPr>
          <w:b/>
          <w:bCs/>
          <w:i/>
          <w:iCs/>
          <w:sz w:val="44"/>
          <w:szCs w:val="44"/>
        </w:rPr>
      </w:pPr>
      <w:r w:rsidRPr="001D6A5B">
        <w:rPr>
          <w:b/>
          <w:bCs/>
          <w:i/>
          <w:iCs/>
          <w:sz w:val="44"/>
          <w:szCs w:val="44"/>
        </w:rPr>
        <w:t>Psa. 100:1-5 (NIV)</w:t>
      </w:r>
    </w:p>
    <w:p w14:paraId="62D0447C" w14:textId="77777777" w:rsidR="00521470" w:rsidRPr="001D6A5B" w:rsidRDefault="00521470" w:rsidP="001D6A5B">
      <w:pPr>
        <w:autoSpaceDE w:val="0"/>
        <w:autoSpaceDN w:val="0"/>
        <w:adjustRightInd w:val="0"/>
        <w:spacing w:after="120" w:line="276" w:lineRule="auto"/>
        <w:ind w:left="1440" w:right="720"/>
        <w:rPr>
          <w:b/>
          <w:bCs/>
          <w:i/>
          <w:iCs/>
          <w:sz w:val="44"/>
          <w:szCs w:val="44"/>
        </w:rPr>
      </w:pPr>
    </w:p>
    <w:p w14:paraId="2D719F75" w14:textId="77777777" w:rsidR="00213A28" w:rsidRPr="001D6A5B" w:rsidRDefault="00213A28" w:rsidP="001D6A5B">
      <w:pPr>
        <w:numPr>
          <w:ilvl w:val="0"/>
          <w:numId w:val="3"/>
        </w:numPr>
        <w:tabs>
          <w:tab w:val="clear" w:pos="1080"/>
        </w:tabs>
        <w:autoSpaceDE w:val="0"/>
        <w:autoSpaceDN w:val="0"/>
        <w:adjustRightInd w:val="0"/>
        <w:spacing w:line="276" w:lineRule="auto"/>
        <w:ind w:left="360" w:hanging="360"/>
        <w:rPr>
          <w:b/>
          <w:i/>
          <w:sz w:val="44"/>
          <w:szCs w:val="44"/>
        </w:rPr>
      </w:pPr>
      <w:r w:rsidRPr="001D6A5B">
        <w:rPr>
          <w:b/>
          <w:i/>
          <w:sz w:val="44"/>
          <w:szCs w:val="44"/>
        </w:rPr>
        <w:t>Testimony</w:t>
      </w:r>
    </w:p>
    <w:p w14:paraId="34BB23B9" w14:textId="77777777" w:rsidR="00521470" w:rsidRDefault="00521470" w:rsidP="001D6A5B">
      <w:pPr>
        <w:autoSpaceDE w:val="0"/>
        <w:autoSpaceDN w:val="0"/>
        <w:adjustRightInd w:val="0"/>
        <w:spacing w:line="276" w:lineRule="auto"/>
        <w:ind w:firstLine="720"/>
        <w:rPr>
          <w:sz w:val="44"/>
          <w:szCs w:val="44"/>
        </w:rPr>
      </w:pPr>
    </w:p>
    <w:p w14:paraId="7AFF0A5E" w14:textId="6AE02A14" w:rsidR="00764B90" w:rsidRPr="001D6A5B" w:rsidRDefault="009E226D" w:rsidP="001D6A5B">
      <w:pPr>
        <w:autoSpaceDE w:val="0"/>
        <w:autoSpaceDN w:val="0"/>
        <w:adjustRightInd w:val="0"/>
        <w:spacing w:line="276" w:lineRule="auto"/>
        <w:ind w:firstLine="720"/>
        <w:rPr>
          <w:sz w:val="44"/>
          <w:szCs w:val="44"/>
        </w:rPr>
      </w:pPr>
      <w:r w:rsidRPr="001D6A5B">
        <w:rPr>
          <w:sz w:val="44"/>
          <w:szCs w:val="44"/>
        </w:rPr>
        <w:t xml:space="preserve">We are to be a testimony to the things we have learned and teach these things to our children so they can </w:t>
      </w:r>
      <w:r w:rsidR="00C03A19" w:rsidRPr="001D6A5B">
        <w:rPr>
          <w:sz w:val="44"/>
          <w:szCs w:val="44"/>
        </w:rPr>
        <w:t xml:space="preserve">carefully </w:t>
      </w:r>
      <w:r w:rsidRPr="001D6A5B">
        <w:rPr>
          <w:sz w:val="44"/>
          <w:szCs w:val="44"/>
        </w:rPr>
        <w:t>follow the words of His law and pass them on to their children.</w:t>
      </w:r>
    </w:p>
    <w:p w14:paraId="253DA133" w14:textId="77777777" w:rsidR="00213A28" w:rsidRPr="001D6A5B" w:rsidRDefault="00213A28" w:rsidP="001D6A5B">
      <w:pPr>
        <w:autoSpaceDE w:val="0"/>
        <w:autoSpaceDN w:val="0"/>
        <w:adjustRightInd w:val="0"/>
        <w:spacing w:line="276" w:lineRule="auto"/>
        <w:ind w:left="1440" w:right="720" w:firstLine="360"/>
        <w:rPr>
          <w:b/>
          <w:i/>
          <w:sz w:val="44"/>
          <w:szCs w:val="44"/>
        </w:rPr>
      </w:pPr>
      <w:r w:rsidRPr="001D6A5B">
        <w:rPr>
          <w:b/>
          <w:i/>
          <w:color w:val="000000"/>
          <w:sz w:val="44"/>
          <w:szCs w:val="44"/>
          <w:vertAlign w:val="superscript"/>
        </w:rPr>
        <w:lastRenderedPageBreak/>
        <w:t>13</w:t>
      </w:r>
      <w:r w:rsidRPr="001D6A5B">
        <w:rPr>
          <w:b/>
          <w:i/>
          <w:color w:val="000000"/>
          <w:sz w:val="44"/>
          <w:szCs w:val="44"/>
        </w:rPr>
        <w:t>Their children, who do not know this law, must hear it and learn to fear the LORD your God as long as you live in the land you are crossing the Jordan to possess.”</w:t>
      </w:r>
      <w:r w:rsidRPr="001D6A5B">
        <w:rPr>
          <w:b/>
          <w:i/>
          <w:sz w:val="44"/>
          <w:szCs w:val="44"/>
        </w:rPr>
        <w:t xml:space="preserve">  </w:t>
      </w:r>
      <w:r w:rsidRPr="001D6A5B">
        <w:rPr>
          <w:b/>
          <w:bCs/>
          <w:i/>
          <w:iCs/>
          <w:sz w:val="44"/>
          <w:szCs w:val="44"/>
        </w:rPr>
        <w:t>Deut. 31:13 (NIV)</w:t>
      </w:r>
    </w:p>
    <w:p w14:paraId="2F8483E9" w14:textId="77777777" w:rsidR="00840DFC" w:rsidRPr="001D6A5B" w:rsidRDefault="00840DFC" w:rsidP="001D6A5B">
      <w:pPr>
        <w:autoSpaceDE w:val="0"/>
        <w:autoSpaceDN w:val="0"/>
        <w:adjustRightInd w:val="0"/>
        <w:spacing w:line="276" w:lineRule="auto"/>
        <w:rPr>
          <w:bCs/>
          <w:iCs/>
          <w:sz w:val="44"/>
          <w:szCs w:val="44"/>
        </w:rPr>
      </w:pPr>
    </w:p>
    <w:p w14:paraId="54062A7C" w14:textId="11397F77" w:rsidR="009053B9" w:rsidRPr="001D6A5B" w:rsidRDefault="009C42EB" w:rsidP="001D6A5B">
      <w:pPr>
        <w:autoSpaceDE w:val="0"/>
        <w:autoSpaceDN w:val="0"/>
        <w:adjustRightInd w:val="0"/>
        <w:spacing w:line="276" w:lineRule="auto"/>
        <w:rPr>
          <w:b/>
          <w:sz w:val="44"/>
          <w:szCs w:val="44"/>
          <w:u w:val="single"/>
        </w:rPr>
      </w:pPr>
      <w:r w:rsidRPr="001D6A5B">
        <w:rPr>
          <w:b/>
          <w:sz w:val="44"/>
          <w:szCs w:val="44"/>
          <w:u w:val="single"/>
        </w:rPr>
        <w:t xml:space="preserve">Desired </w:t>
      </w:r>
      <w:r w:rsidR="009053B9" w:rsidRPr="001D6A5B">
        <w:rPr>
          <w:b/>
          <w:sz w:val="44"/>
          <w:szCs w:val="44"/>
          <w:u w:val="single"/>
        </w:rPr>
        <w:t>Effect of Worship Activities</w:t>
      </w:r>
    </w:p>
    <w:p w14:paraId="72A13DBC" w14:textId="77777777" w:rsidR="00840DFC" w:rsidRDefault="00840DFC" w:rsidP="001D6A5B">
      <w:pPr>
        <w:autoSpaceDE w:val="0"/>
        <w:autoSpaceDN w:val="0"/>
        <w:adjustRightInd w:val="0"/>
        <w:spacing w:line="276" w:lineRule="auto"/>
        <w:ind w:firstLine="720"/>
        <w:rPr>
          <w:sz w:val="44"/>
          <w:szCs w:val="44"/>
        </w:rPr>
      </w:pPr>
    </w:p>
    <w:p w14:paraId="0B98B190" w14:textId="09C556D7" w:rsidR="00915490" w:rsidRPr="001D6A5B" w:rsidRDefault="00915490" w:rsidP="001D6A5B">
      <w:pPr>
        <w:autoSpaceDE w:val="0"/>
        <w:autoSpaceDN w:val="0"/>
        <w:adjustRightInd w:val="0"/>
        <w:spacing w:line="276" w:lineRule="auto"/>
        <w:ind w:firstLine="720"/>
        <w:rPr>
          <w:sz w:val="44"/>
          <w:szCs w:val="44"/>
        </w:rPr>
      </w:pPr>
      <w:r w:rsidRPr="001D6A5B">
        <w:rPr>
          <w:sz w:val="44"/>
          <w:szCs w:val="44"/>
        </w:rPr>
        <w:t>According to 1 Cor. 14:26, all w</w:t>
      </w:r>
      <w:r w:rsidR="00D274A4" w:rsidRPr="001D6A5B">
        <w:rPr>
          <w:sz w:val="44"/>
          <w:szCs w:val="44"/>
        </w:rPr>
        <w:t>orship activities must be done for the</w:t>
      </w:r>
      <w:r w:rsidRPr="001D6A5B">
        <w:rPr>
          <w:sz w:val="44"/>
          <w:szCs w:val="44"/>
        </w:rPr>
        <w:t xml:space="preserve"> strengthening of the church.</w:t>
      </w:r>
    </w:p>
    <w:p w14:paraId="7BE0A4F8" w14:textId="77777777" w:rsidR="00915490" w:rsidRPr="001D6A5B" w:rsidRDefault="00915490"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26</w:t>
      </w:r>
      <w:r w:rsidRPr="001D6A5B">
        <w:rPr>
          <w:b/>
          <w:i/>
          <w:color w:val="000000"/>
          <w:sz w:val="44"/>
          <w:szCs w:val="44"/>
        </w:rPr>
        <w:t xml:space="preserve">What then shall we say, brothers? When you come together, everyone has a hymn, or a word of instruction, a revelation, a tongue or an interpretation. All of these must be done for the </w:t>
      </w:r>
      <w:r w:rsidRPr="001D6A5B">
        <w:rPr>
          <w:b/>
          <w:i/>
          <w:color w:val="000000"/>
          <w:sz w:val="44"/>
          <w:szCs w:val="44"/>
          <w:highlight w:val="yellow"/>
        </w:rPr>
        <w:t>strengthening of the church</w:t>
      </w:r>
      <w:r w:rsidRPr="001D6A5B">
        <w:rPr>
          <w:b/>
          <w:i/>
          <w:color w:val="000000"/>
          <w:sz w:val="44"/>
          <w:szCs w:val="44"/>
        </w:rPr>
        <w:t xml:space="preserve">.  </w:t>
      </w:r>
      <w:r w:rsidRPr="001D6A5B">
        <w:rPr>
          <w:b/>
          <w:bCs/>
          <w:i/>
          <w:iCs/>
          <w:sz w:val="44"/>
          <w:szCs w:val="44"/>
        </w:rPr>
        <w:t xml:space="preserve">1 Cor. </w:t>
      </w:r>
      <w:smartTag w:uri="urn:schemas-microsoft-com:office:smarttags" w:element="time">
        <w:smartTagPr>
          <w:attr w:name="Minute" w:val="26"/>
          <w:attr w:name="Hour" w:val="14"/>
        </w:smartTagPr>
        <w:r w:rsidRPr="001D6A5B">
          <w:rPr>
            <w:b/>
            <w:bCs/>
            <w:i/>
            <w:iCs/>
            <w:sz w:val="44"/>
            <w:szCs w:val="44"/>
          </w:rPr>
          <w:t>14:26</w:t>
        </w:r>
      </w:smartTag>
      <w:r w:rsidRPr="001D6A5B">
        <w:rPr>
          <w:b/>
          <w:bCs/>
          <w:i/>
          <w:iCs/>
          <w:sz w:val="44"/>
          <w:szCs w:val="44"/>
        </w:rPr>
        <w:t xml:space="preserve"> (NIV)</w:t>
      </w:r>
    </w:p>
    <w:p w14:paraId="0C1F24AA" w14:textId="77777777" w:rsidR="008E51F2" w:rsidRPr="001D6A5B" w:rsidRDefault="008E51F2" w:rsidP="001D6A5B">
      <w:pPr>
        <w:autoSpaceDE w:val="0"/>
        <w:autoSpaceDN w:val="0"/>
        <w:adjustRightInd w:val="0"/>
        <w:spacing w:line="276" w:lineRule="auto"/>
        <w:rPr>
          <w:sz w:val="44"/>
          <w:szCs w:val="44"/>
        </w:rPr>
      </w:pPr>
      <w:r w:rsidRPr="001D6A5B">
        <w:rPr>
          <w:sz w:val="44"/>
          <w:szCs w:val="44"/>
        </w:rPr>
        <w:tab/>
        <w:t>The whole sum of worship is described in Romans 12:1-8.</w:t>
      </w:r>
    </w:p>
    <w:p w14:paraId="21CE3FD0" w14:textId="77777777" w:rsidR="008E51F2" w:rsidRPr="001D6A5B" w:rsidRDefault="008E51F2"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w:t>
      </w:r>
      <w:r w:rsidRPr="001D6A5B">
        <w:rPr>
          <w:b/>
          <w:i/>
          <w:sz w:val="44"/>
          <w:szCs w:val="44"/>
        </w:rPr>
        <w:t xml:space="preserve">Therefore, I urge you, brothers, in view of God’s mercy, to offer your </w:t>
      </w:r>
      <w:r w:rsidRPr="001D6A5B">
        <w:rPr>
          <w:b/>
          <w:i/>
          <w:sz w:val="44"/>
          <w:szCs w:val="44"/>
        </w:rPr>
        <w:lastRenderedPageBreak/>
        <w:t xml:space="preserve">bodies as living sacrifices, holy and pleasing to God—this is your spiritual act of worship.  </w:t>
      </w:r>
      <w:r w:rsidRPr="001D6A5B">
        <w:rPr>
          <w:b/>
          <w:i/>
          <w:sz w:val="44"/>
          <w:szCs w:val="44"/>
          <w:vertAlign w:val="superscript"/>
        </w:rPr>
        <w:t>2</w:t>
      </w:r>
      <w:r w:rsidRPr="001D6A5B">
        <w:rPr>
          <w:b/>
          <w:i/>
          <w:sz w:val="44"/>
          <w:szCs w:val="44"/>
        </w:rPr>
        <w:t>Do not conform any longer to the pattern of this world, but be transformed by the renewing of your mind. Then you will be able to test and approve what God’s will is—his good, pleasing and perfect will.</w:t>
      </w:r>
    </w:p>
    <w:p w14:paraId="0072CEEE" w14:textId="77777777" w:rsidR="008E51F2" w:rsidRPr="001D6A5B" w:rsidRDefault="008E51F2" w:rsidP="001D6A5B">
      <w:pPr>
        <w:autoSpaceDE w:val="0"/>
        <w:autoSpaceDN w:val="0"/>
        <w:adjustRightInd w:val="0"/>
        <w:spacing w:line="276" w:lineRule="auto"/>
        <w:ind w:left="1440" w:right="720" w:firstLine="360"/>
        <w:rPr>
          <w:b/>
          <w:bCs/>
          <w:i/>
          <w:iCs/>
          <w:sz w:val="44"/>
          <w:szCs w:val="44"/>
        </w:rPr>
      </w:pPr>
      <w:r w:rsidRPr="001D6A5B">
        <w:rPr>
          <w:b/>
          <w:i/>
          <w:sz w:val="44"/>
          <w:szCs w:val="44"/>
          <w:vertAlign w:val="superscript"/>
        </w:rPr>
        <w:t>3</w:t>
      </w:r>
      <w:r w:rsidRPr="001D6A5B">
        <w:rPr>
          <w:b/>
          <w:i/>
          <w:color w:val="000000"/>
          <w:sz w:val="44"/>
          <w:szCs w:val="44"/>
        </w:rPr>
        <w:t xml:space="preserve">For by the grace given me I say to every one of you: Do not think of yourself more highly than you ought, but rather think of yourself with sober judgment, in accordance with the measure of faith God has given you. </w:t>
      </w:r>
      <w:r w:rsidRPr="001D6A5B">
        <w:rPr>
          <w:b/>
          <w:i/>
          <w:sz w:val="44"/>
          <w:szCs w:val="44"/>
        </w:rPr>
        <w:t xml:space="preserve"> </w:t>
      </w:r>
      <w:r w:rsidRPr="001D6A5B">
        <w:rPr>
          <w:b/>
          <w:i/>
          <w:sz w:val="44"/>
          <w:szCs w:val="44"/>
          <w:vertAlign w:val="superscript"/>
        </w:rPr>
        <w:t>4</w:t>
      </w:r>
      <w:r w:rsidRPr="001D6A5B">
        <w:rPr>
          <w:b/>
          <w:i/>
          <w:color w:val="000000"/>
          <w:sz w:val="44"/>
          <w:szCs w:val="44"/>
        </w:rPr>
        <w:t xml:space="preserve">Just as each of us has one body with many members, and these members do not all have the same function, </w:t>
      </w:r>
      <w:r w:rsidRPr="001D6A5B">
        <w:rPr>
          <w:b/>
          <w:i/>
          <w:color w:val="000000"/>
          <w:sz w:val="44"/>
          <w:szCs w:val="44"/>
          <w:vertAlign w:val="superscript"/>
        </w:rPr>
        <w:t>5</w:t>
      </w:r>
      <w:r w:rsidRPr="001D6A5B">
        <w:rPr>
          <w:b/>
          <w:i/>
          <w:color w:val="000000"/>
          <w:sz w:val="44"/>
          <w:szCs w:val="44"/>
        </w:rPr>
        <w:t xml:space="preserve">so in Christ we who are many form one body, and each member belongs to all the others. </w:t>
      </w:r>
      <w:r w:rsidRPr="001D6A5B">
        <w:rPr>
          <w:b/>
          <w:i/>
          <w:sz w:val="44"/>
          <w:szCs w:val="44"/>
        </w:rPr>
        <w:t xml:space="preserve"> </w:t>
      </w:r>
      <w:r w:rsidRPr="001D6A5B">
        <w:rPr>
          <w:b/>
          <w:i/>
          <w:sz w:val="44"/>
          <w:szCs w:val="44"/>
          <w:vertAlign w:val="superscript"/>
        </w:rPr>
        <w:t>6</w:t>
      </w:r>
      <w:r w:rsidRPr="001D6A5B">
        <w:rPr>
          <w:b/>
          <w:i/>
          <w:color w:val="000000"/>
          <w:sz w:val="44"/>
          <w:szCs w:val="44"/>
        </w:rPr>
        <w:t xml:space="preserve">We have different gifts, according to the grace given us. If a </w:t>
      </w:r>
      <w:r w:rsidRPr="001D6A5B">
        <w:rPr>
          <w:b/>
          <w:i/>
          <w:color w:val="000000"/>
          <w:sz w:val="44"/>
          <w:szCs w:val="44"/>
        </w:rPr>
        <w:lastRenderedPageBreak/>
        <w:t xml:space="preserve">man’s gift is prophesying, let him use it in proportion to his faith. </w:t>
      </w:r>
      <w:r w:rsidRPr="001D6A5B">
        <w:rPr>
          <w:b/>
          <w:i/>
          <w:sz w:val="44"/>
          <w:szCs w:val="44"/>
        </w:rPr>
        <w:t xml:space="preserve"> </w:t>
      </w:r>
      <w:r w:rsidRPr="001D6A5B">
        <w:rPr>
          <w:b/>
          <w:i/>
          <w:sz w:val="44"/>
          <w:szCs w:val="44"/>
          <w:vertAlign w:val="superscript"/>
        </w:rPr>
        <w:t>7</w:t>
      </w:r>
      <w:r w:rsidRPr="001D6A5B">
        <w:rPr>
          <w:b/>
          <w:i/>
          <w:color w:val="000000"/>
          <w:sz w:val="44"/>
          <w:szCs w:val="44"/>
        </w:rPr>
        <w:t xml:space="preserve">If it is serving, let him serve; if it is teaching, let him teach; </w:t>
      </w:r>
      <w:r w:rsidRPr="001D6A5B">
        <w:rPr>
          <w:b/>
          <w:i/>
          <w:sz w:val="44"/>
          <w:szCs w:val="44"/>
          <w:vertAlign w:val="superscript"/>
        </w:rPr>
        <w:t>8</w:t>
      </w:r>
      <w:r w:rsidRPr="001D6A5B">
        <w:rPr>
          <w:b/>
          <w:i/>
          <w:color w:val="000000"/>
          <w:sz w:val="44"/>
          <w:szCs w:val="44"/>
        </w:rPr>
        <w:t>if it is encouraging, let him encourage; if it is contributing to the needs of others, let him give generously; if it is leadership, let him govern diligently; if it is showing mercy, let him do it cheerfully.</w:t>
      </w:r>
      <w:r w:rsidRPr="001D6A5B">
        <w:rPr>
          <w:b/>
          <w:i/>
          <w:sz w:val="44"/>
          <w:szCs w:val="44"/>
        </w:rPr>
        <w:t xml:space="preserve">  </w:t>
      </w:r>
      <w:r w:rsidRPr="001D6A5B">
        <w:rPr>
          <w:b/>
          <w:bCs/>
          <w:i/>
          <w:iCs/>
          <w:sz w:val="44"/>
          <w:szCs w:val="44"/>
        </w:rPr>
        <w:t>Rom. 12:1-8 (NIV)</w:t>
      </w:r>
    </w:p>
    <w:p w14:paraId="2256B944" w14:textId="77777777" w:rsidR="009C16B8" w:rsidRDefault="009C16B8" w:rsidP="001D6A5B">
      <w:pPr>
        <w:autoSpaceDE w:val="0"/>
        <w:autoSpaceDN w:val="0"/>
        <w:adjustRightInd w:val="0"/>
        <w:spacing w:line="276" w:lineRule="auto"/>
        <w:ind w:right="720"/>
        <w:rPr>
          <w:b/>
          <w:sz w:val="44"/>
          <w:szCs w:val="44"/>
          <w:u w:val="single"/>
        </w:rPr>
      </w:pPr>
    </w:p>
    <w:sectPr w:rsidR="009C16B8">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1FF6CF" w14:textId="77777777" w:rsidR="00064C43" w:rsidRDefault="00064C43">
      <w:r>
        <w:separator/>
      </w:r>
    </w:p>
  </w:endnote>
  <w:endnote w:type="continuationSeparator" w:id="0">
    <w:p w14:paraId="33D7456E" w14:textId="77777777" w:rsidR="00064C43" w:rsidRDefault="00064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BB160" w14:textId="77777777" w:rsidR="00482025" w:rsidRDefault="0048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B07304" w14:textId="77777777" w:rsidR="00482025" w:rsidRDefault="004820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94ED2" w14:textId="77777777" w:rsidR="00712AC5" w:rsidRDefault="00712AC5" w:rsidP="00712AC5">
    <w:pPr>
      <w:pStyle w:val="Footer"/>
      <w:tabs>
        <w:tab w:val="clear" w:pos="4320"/>
        <w:tab w:val="clear" w:pos="8640"/>
        <w:tab w:val="center" w:pos="4680"/>
        <w:tab w:val="right" w:pos="9360"/>
      </w:tabs>
      <w:rPr>
        <w:sz w:val="20"/>
      </w:rPr>
    </w:pPr>
    <w:r>
      <w:rPr>
        <w:sz w:val="20"/>
      </w:rPr>
      <w:t>Revised:</w:t>
    </w:r>
  </w:p>
  <w:p w14:paraId="6E50ED97" w14:textId="6A657E29" w:rsidR="00482025" w:rsidRDefault="00712AC5" w:rsidP="00712AC5">
    <w:pPr>
      <w:pStyle w:val="Footer"/>
      <w:tabs>
        <w:tab w:val="clear" w:pos="4320"/>
        <w:tab w:val="clear" w:pos="8640"/>
        <w:tab w:val="center" w:pos="4680"/>
        <w:tab w:val="right" w:pos="9360"/>
      </w:tabs>
      <w:rPr>
        <w:sz w:val="20"/>
      </w:rPr>
    </w:pPr>
    <w:r>
      <w:rPr>
        <w:sz w:val="20"/>
      </w:rPr>
      <w:t>10/1</w:t>
    </w:r>
    <w:r w:rsidR="00ED0111">
      <w:rPr>
        <w:sz w:val="20"/>
      </w:rPr>
      <w:t>8</w:t>
    </w:r>
    <w:r>
      <w:rPr>
        <w:sz w:val="20"/>
      </w:rPr>
      <w:t>/2021</w:t>
    </w:r>
    <w:r w:rsidRPr="00712AC5">
      <w:rPr>
        <w:sz w:val="20"/>
      </w:rPr>
      <w:ptab w:relativeTo="margin" w:alignment="center" w:leader="none"/>
    </w: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r w:rsidRPr="00712AC5">
      <w:rPr>
        <w:sz w:val="20"/>
      </w:rPr>
      <w:ptab w:relativeTo="margin" w:alignment="right" w:leader="none"/>
    </w:r>
    <w:r>
      <w:rPr>
        <w:sz w:val="20"/>
      </w:rPr>
      <w:fldChar w:fldCharType="begin"/>
    </w:r>
    <w:r>
      <w:rPr>
        <w:sz w:val="20"/>
      </w:rPr>
      <w:instrText xml:space="preserve"> DATE   \* MERGEFORMAT </w:instrText>
    </w:r>
    <w:r>
      <w:rPr>
        <w:sz w:val="20"/>
      </w:rPr>
      <w:fldChar w:fldCharType="separate"/>
    </w:r>
    <w:r w:rsidR="005A70F6">
      <w:rPr>
        <w:noProof/>
        <w:sz w:val="20"/>
      </w:rPr>
      <w:t>10/18/2021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DCA07" w14:textId="77777777" w:rsidR="00064C43" w:rsidRDefault="00064C43">
      <w:r>
        <w:separator/>
      </w:r>
    </w:p>
  </w:footnote>
  <w:footnote w:type="continuationSeparator" w:id="0">
    <w:p w14:paraId="4504F95F" w14:textId="77777777" w:rsidR="00064C43" w:rsidRDefault="00064C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87825" w14:textId="6D63EEFE" w:rsidR="00482025" w:rsidRDefault="00735B47">
    <w:pPr>
      <w:pStyle w:val="Header"/>
      <w:tabs>
        <w:tab w:val="clear" w:pos="4320"/>
        <w:tab w:val="clear" w:pos="8640"/>
        <w:tab w:val="center" w:pos="4680"/>
        <w:tab w:val="right" w:pos="9360"/>
      </w:tabs>
      <w:rPr>
        <w:sz w:val="20"/>
      </w:rPr>
    </w:pPr>
    <w:r>
      <w:rPr>
        <w:noProof/>
        <w:sz w:val="20"/>
      </w:rPr>
      <w:drawing>
        <wp:inline distT="0" distB="0" distL="0" distR="0" wp14:anchorId="2DD485E1" wp14:editId="0CEAE48C">
          <wp:extent cx="618067" cy="46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25225" cy="468919"/>
                  </a:xfrm>
                  <a:prstGeom prst="rect">
                    <a:avLst/>
                  </a:prstGeom>
                </pic:spPr>
              </pic:pic>
            </a:graphicData>
          </a:graphic>
        </wp:inline>
      </w:drawing>
    </w:r>
    <w:r w:rsidR="00482025">
      <w:rPr>
        <w:sz w:val="20"/>
      </w:rPr>
      <w:tab/>
    </w:r>
    <w:r w:rsidR="00482025">
      <w:rPr>
        <w:sz w:val="20"/>
      </w:rPr>
      <w:tab/>
    </w:r>
    <w:r w:rsidR="00D66F52">
      <w:rPr>
        <w:sz w:val="20"/>
      </w:rPr>
      <w:t>QC</w:t>
    </w:r>
    <w:r w:rsidR="00D66F52" w:rsidRPr="00D66F52">
      <w:rPr>
        <w:sz w:val="20"/>
        <w:vertAlign w:val="superscript"/>
      </w:rPr>
      <w:t>3</w:t>
    </w:r>
    <w:r w:rsidR="00482025">
      <w:rPr>
        <w:sz w:val="20"/>
      </w:rPr>
      <w:tab/>
    </w:r>
    <w:r w:rsidR="00482025">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0BF7"/>
    <w:multiLevelType w:val="hybridMultilevel"/>
    <w:tmpl w:val="A386CCB6"/>
    <w:lvl w:ilvl="0" w:tplc="283AA37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0847AE"/>
    <w:multiLevelType w:val="multilevel"/>
    <w:tmpl w:val="F272C5A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1114B4"/>
    <w:multiLevelType w:val="hybridMultilevel"/>
    <w:tmpl w:val="081C8CE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02E4658"/>
    <w:multiLevelType w:val="hybridMultilevel"/>
    <w:tmpl w:val="B7E4596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75E7D80"/>
    <w:multiLevelType w:val="hybridMultilevel"/>
    <w:tmpl w:val="CBDADEEA"/>
    <w:lvl w:ilvl="0" w:tplc="90B4C1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3D5F1AF1"/>
    <w:multiLevelType w:val="hybridMultilevel"/>
    <w:tmpl w:val="B0CABE4A"/>
    <w:lvl w:ilvl="0" w:tplc="5F3CFF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E460F5"/>
    <w:multiLevelType w:val="hybridMultilevel"/>
    <w:tmpl w:val="4880B3F8"/>
    <w:lvl w:ilvl="0" w:tplc="822AF6A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15A4185"/>
    <w:multiLevelType w:val="hybridMultilevel"/>
    <w:tmpl w:val="B7E2FE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56CD4405"/>
    <w:multiLevelType w:val="hybridMultilevel"/>
    <w:tmpl w:val="4BA43480"/>
    <w:lvl w:ilvl="0" w:tplc="7D7EF27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AFF0547"/>
    <w:multiLevelType w:val="hybridMultilevel"/>
    <w:tmpl w:val="2702EC2A"/>
    <w:lvl w:ilvl="0" w:tplc="0409000F">
      <w:start w:val="1"/>
      <w:numFmt w:val="decimal"/>
      <w:lvlText w:val="%1."/>
      <w:lvlJc w:val="left"/>
      <w:pPr>
        <w:tabs>
          <w:tab w:val="num" w:pos="1361"/>
        </w:tabs>
        <w:ind w:left="1361" w:hanging="360"/>
      </w:pPr>
    </w:lvl>
    <w:lvl w:ilvl="1" w:tplc="04090019" w:tentative="1">
      <w:start w:val="1"/>
      <w:numFmt w:val="lowerLetter"/>
      <w:lvlText w:val="%2."/>
      <w:lvlJc w:val="left"/>
      <w:pPr>
        <w:tabs>
          <w:tab w:val="num" w:pos="2081"/>
        </w:tabs>
        <w:ind w:left="2081" w:hanging="360"/>
      </w:pPr>
    </w:lvl>
    <w:lvl w:ilvl="2" w:tplc="0409001B" w:tentative="1">
      <w:start w:val="1"/>
      <w:numFmt w:val="lowerRoman"/>
      <w:lvlText w:val="%3."/>
      <w:lvlJc w:val="right"/>
      <w:pPr>
        <w:tabs>
          <w:tab w:val="num" w:pos="2801"/>
        </w:tabs>
        <w:ind w:left="2801" w:hanging="180"/>
      </w:pPr>
    </w:lvl>
    <w:lvl w:ilvl="3" w:tplc="0409000F" w:tentative="1">
      <w:start w:val="1"/>
      <w:numFmt w:val="decimal"/>
      <w:lvlText w:val="%4."/>
      <w:lvlJc w:val="left"/>
      <w:pPr>
        <w:tabs>
          <w:tab w:val="num" w:pos="3521"/>
        </w:tabs>
        <w:ind w:left="3521" w:hanging="360"/>
      </w:pPr>
    </w:lvl>
    <w:lvl w:ilvl="4" w:tplc="04090019" w:tentative="1">
      <w:start w:val="1"/>
      <w:numFmt w:val="lowerLetter"/>
      <w:lvlText w:val="%5."/>
      <w:lvlJc w:val="left"/>
      <w:pPr>
        <w:tabs>
          <w:tab w:val="num" w:pos="4241"/>
        </w:tabs>
        <w:ind w:left="4241" w:hanging="360"/>
      </w:pPr>
    </w:lvl>
    <w:lvl w:ilvl="5" w:tplc="0409001B" w:tentative="1">
      <w:start w:val="1"/>
      <w:numFmt w:val="lowerRoman"/>
      <w:lvlText w:val="%6."/>
      <w:lvlJc w:val="right"/>
      <w:pPr>
        <w:tabs>
          <w:tab w:val="num" w:pos="4961"/>
        </w:tabs>
        <w:ind w:left="4961" w:hanging="180"/>
      </w:pPr>
    </w:lvl>
    <w:lvl w:ilvl="6" w:tplc="0409000F" w:tentative="1">
      <w:start w:val="1"/>
      <w:numFmt w:val="decimal"/>
      <w:lvlText w:val="%7."/>
      <w:lvlJc w:val="left"/>
      <w:pPr>
        <w:tabs>
          <w:tab w:val="num" w:pos="5681"/>
        </w:tabs>
        <w:ind w:left="5681" w:hanging="360"/>
      </w:pPr>
    </w:lvl>
    <w:lvl w:ilvl="7" w:tplc="04090019" w:tentative="1">
      <w:start w:val="1"/>
      <w:numFmt w:val="lowerLetter"/>
      <w:lvlText w:val="%8."/>
      <w:lvlJc w:val="left"/>
      <w:pPr>
        <w:tabs>
          <w:tab w:val="num" w:pos="6401"/>
        </w:tabs>
        <w:ind w:left="6401" w:hanging="360"/>
      </w:pPr>
    </w:lvl>
    <w:lvl w:ilvl="8" w:tplc="0409001B" w:tentative="1">
      <w:start w:val="1"/>
      <w:numFmt w:val="lowerRoman"/>
      <w:lvlText w:val="%9."/>
      <w:lvlJc w:val="right"/>
      <w:pPr>
        <w:tabs>
          <w:tab w:val="num" w:pos="7121"/>
        </w:tabs>
        <w:ind w:left="7121" w:hanging="180"/>
      </w:pPr>
    </w:lvl>
  </w:abstractNum>
  <w:num w:numId="1">
    <w:abstractNumId w:val="10"/>
  </w:num>
  <w:num w:numId="2">
    <w:abstractNumId w:val="9"/>
  </w:num>
  <w:num w:numId="3">
    <w:abstractNumId w:val="5"/>
  </w:num>
  <w:num w:numId="4">
    <w:abstractNumId w:val="6"/>
  </w:num>
  <w:num w:numId="5">
    <w:abstractNumId w:val="0"/>
  </w:num>
  <w:num w:numId="6">
    <w:abstractNumId w:val="2"/>
  </w:num>
  <w:num w:numId="7">
    <w:abstractNumId w:val="7"/>
  </w:num>
  <w:num w:numId="8">
    <w:abstractNumId w:val="1"/>
  </w:num>
  <w:num w:numId="9">
    <w:abstractNumId w:val="3"/>
  </w:num>
  <w:num w:numId="10">
    <w:abstractNumId w:val="8"/>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EA"/>
    <w:rsid w:val="000026D3"/>
    <w:rsid w:val="00020600"/>
    <w:rsid w:val="00025068"/>
    <w:rsid w:val="000305CC"/>
    <w:rsid w:val="00031ACD"/>
    <w:rsid w:val="00037A3B"/>
    <w:rsid w:val="00040985"/>
    <w:rsid w:val="00041125"/>
    <w:rsid w:val="00046212"/>
    <w:rsid w:val="000506C3"/>
    <w:rsid w:val="00050916"/>
    <w:rsid w:val="00052441"/>
    <w:rsid w:val="000535B6"/>
    <w:rsid w:val="00056DE3"/>
    <w:rsid w:val="00057A0B"/>
    <w:rsid w:val="00063172"/>
    <w:rsid w:val="00063DDB"/>
    <w:rsid w:val="00064AB6"/>
    <w:rsid w:val="00064C43"/>
    <w:rsid w:val="00065EED"/>
    <w:rsid w:val="000661F4"/>
    <w:rsid w:val="00070EEC"/>
    <w:rsid w:val="000713FC"/>
    <w:rsid w:val="00072A9F"/>
    <w:rsid w:val="000774FF"/>
    <w:rsid w:val="000808F0"/>
    <w:rsid w:val="00084053"/>
    <w:rsid w:val="000934E4"/>
    <w:rsid w:val="000944DD"/>
    <w:rsid w:val="000970D0"/>
    <w:rsid w:val="000A0029"/>
    <w:rsid w:val="000A569F"/>
    <w:rsid w:val="000B1269"/>
    <w:rsid w:val="000B575D"/>
    <w:rsid w:val="000C26B1"/>
    <w:rsid w:val="000C57A6"/>
    <w:rsid w:val="000C57F9"/>
    <w:rsid w:val="000C5CD4"/>
    <w:rsid w:val="000C7E13"/>
    <w:rsid w:val="000D2BDB"/>
    <w:rsid w:val="000D3063"/>
    <w:rsid w:val="000D5B83"/>
    <w:rsid w:val="000D5FA0"/>
    <w:rsid w:val="000E50DB"/>
    <w:rsid w:val="000E6C31"/>
    <w:rsid w:val="000F2E51"/>
    <w:rsid w:val="000F5231"/>
    <w:rsid w:val="000F5CF5"/>
    <w:rsid w:val="0010232D"/>
    <w:rsid w:val="00110F0E"/>
    <w:rsid w:val="00112255"/>
    <w:rsid w:val="00112F0D"/>
    <w:rsid w:val="00114373"/>
    <w:rsid w:val="00116D74"/>
    <w:rsid w:val="00120174"/>
    <w:rsid w:val="00123481"/>
    <w:rsid w:val="0012676E"/>
    <w:rsid w:val="0012682B"/>
    <w:rsid w:val="001279E3"/>
    <w:rsid w:val="00130DFA"/>
    <w:rsid w:val="001329D2"/>
    <w:rsid w:val="00132A88"/>
    <w:rsid w:val="001405FE"/>
    <w:rsid w:val="00141A4B"/>
    <w:rsid w:val="001433F2"/>
    <w:rsid w:val="00144560"/>
    <w:rsid w:val="001453D0"/>
    <w:rsid w:val="001519F8"/>
    <w:rsid w:val="00152681"/>
    <w:rsid w:val="00164A1E"/>
    <w:rsid w:val="00164B48"/>
    <w:rsid w:val="001723D3"/>
    <w:rsid w:val="00180CE7"/>
    <w:rsid w:val="0018416B"/>
    <w:rsid w:val="00185B76"/>
    <w:rsid w:val="00190F64"/>
    <w:rsid w:val="00196366"/>
    <w:rsid w:val="0019658A"/>
    <w:rsid w:val="001A1E75"/>
    <w:rsid w:val="001A243F"/>
    <w:rsid w:val="001A457D"/>
    <w:rsid w:val="001A54A7"/>
    <w:rsid w:val="001B0F48"/>
    <w:rsid w:val="001B0FC9"/>
    <w:rsid w:val="001B1230"/>
    <w:rsid w:val="001B22E3"/>
    <w:rsid w:val="001B66FC"/>
    <w:rsid w:val="001B7C85"/>
    <w:rsid w:val="001C46ED"/>
    <w:rsid w:val="001D3093"/>
    <w:rsid w:val="001D31FB"/>
    <w:rsid w:val="001D5319"/>
    <w:rsid w:val="001D6A5B"/>
    <w:rsid w:val="001D78E5"/>
    <w:rsid w:val="001E05F2"/>
    <w:rsid w:val="001E13DC"/>
    <w:rsid w:val="001F065F"/>
    <w:rsid w:val="001F2380"/>
    <w:rsid w:val="001F2976"/>
    <w:rsid w:val="001F5D16"/>
    <w:rsid w:val="001F7FDF"/>
    <w:rsid w:val="00202D3B"/>
    <w:rsid w:val="0020306A"/>
    <w:rsid w:val="00204471"/>
    <w:rsid w:val="00204CB3"/>
    <w:rsid w:val="0020537D"/>
    <w:rsid w:val="00206B57"/>
    <w:rsid w:val="00207DBA"/>
    <w:rsid w:val="0021004B"/>
    <w:rsid w:val="00213A28"/>
    <w:rsid w:val="002226B0"/>
    <w:rsid w:val="00222901"/>
    <w:rsid w:val="00226754"/>
    <w:rsid w:val="002275EE"/>
    <w:rsid w:val="00230949"/>
    <w:rsid w:val="00231B3A"/>
    <w:rsid w:val="002328EF"/>
    <w:rsid w:val="00235314"/>
    <w:rsid w:val="00235C2F"/>
    <w:rsid w:val="00243EE1"/>
    <w:rsid w:val="00245F01"/>
    <w:rsid w:val="002460A5"/>
    <w:rsid w:val="00246B93"/>
    <w:rsid w:val="00247459"/>
    <w:rsid w:val="0024781D"/>
    <w:rsid w:val="002520F4"/>
    <w:rsid w:val="002551CF"/>
    <w:rsid w:val="00257F5C"/>
    <w:rsid w:val="002612CE"/>
    <w:rsid w:val="002627B1"/>
    <w:rsid w:val="002652BF"/>
    <w:rsid w:val="00266D10"/>
    <w:rsid w:val="00267D8C"/>
    <w:rsid w:val="00280614"/>
    <w:rsid w:val="00284B7F"/>
    <w:rsid w:val="0029061E"/>
    <w:rsid w:val="00297D2C"/>
    <w:rsid w:val="00297F30"/>
    <w:rsid w:val="002A1709"/>
    <w:rsid w:val="002A197B"/>
    <w:rsid w:val="002A213C"/>
    <w:rsid w:val="002A2AE0"/>
    <w:rsid w:val="002A4309"/>
    <w:rsid w:val="002B06E4"/>
    <w:rsid w:val="002B12E7"/>
    <w:rsid w:val="002B1371"/>
    <w:rsid w:val="002C2559"/>
    <w:rsid w:val="002C3B12"/>
    <w:rsid w:val="002C79A1"/>
    <w:rsid w:val="002D1C2C"/>
    <w:rsid w:val="002D37F4"/>
    <w:rsid w:val="002D3EA0"/>
    <w:rsid w:val="002D4246"/>
    <w:rsid w:val="002D5E89"/>
    <w:rsid w:val="002E0E1F"/>
    <w:rsid w:val="002E1F4E"/>
    <w:rsid w:val="002E7507"/>
    <w:rsid w:val="002F22EE"/>
    <w:rsid w:val="002F3281"/>
    <w:rsid w:val="002F6AE1"/>
    <w:rsid w:val="003048C1"/>
    <w:rsid w:val="00311EEF"/>
    <w:rsid w:val="00316B5E"/>
    <w:rsid w:val="00316D82"/>
    <w:rsid w:val="00321C74"/>
    <w:rsid w:val="00323F8F"/>
    <w:rsid w:val="003262C2"/>
    <w:rsid w:val="0033204C"/>
    <w:rsid w:val="00336B5F"/>
    <w:rsid w:val="0034038D"/>
    <w:rsid w:val="0034690F"/>
    <w:rsid w:val="00346F84"/>
    <w:rsid w:val="00347EB0"/>
    <w:rsid w:val="00353164"/>
    <w:rsid w:val="00354189"/>
    <w:rsid w:val="00357ED8"/>
    <w:rsid w:val="0036044B"/>
    <w:rsid w:val="00365F28"/>
    <w:rsid w:val="00370E2E"/>
    <w:rsid w:val="00371064"/>
    <w:rsid w:val="003732BE"/>
    <w:rsid w:val="00373625"/>
    <w:rsid w:val="00376771"/>
    <w:rsid w:val="00383D5D"/>
    <w:rsid w:val="00384D3D"/>
    <w:rsid w:val="003866E0"/>
    <w:rsid w:val="00393C61"/>
    <w:rsid w:val="00393FDB"/>
    <w:rsid w:val="003A49C3"/>
    <w:rsid w:val="003A59EF"/>
    <w:rsid w:val="003A61DD"/>
    <w:rsid w:val="003A65FA"/>
    <w:rsid w:val="003A6DAC"/>
    <w:rsid w:val="003A733A"/>
    <w:rsid w:val="003B3EDB"/>
    <w:rsid w:val="003B6B1C"/>
    <w:rsid w:val="003C0081"/>
    <w:rsid w:val="003C719D"/>
    <w:rsid w:val="003D24E2"/>
    <w:rsid w:val="003D6167"/>
    <w:rsid w:val="003E02A2"/>
    <w:rsid w:val="003E06F2"/>
    <w:rsid w:val="003E1A64"/>
    <w:rsid w:val="003E2741"/>
    <w:rsid w:val="003E43C4"/>
    <w:rsid w:val="003E45FD"/>
    <w:rsid w:val="003E48DF"/>
    <w:rsid w:val="003E541B"/>
    <w:rsid w:val="003E730F"/>
    <w:rsid w:val="003F1195"/>
    <w:rsid w:val="003F62BC"/>
    <w:rsid w:val="003F66AD"/>
    <w:rsid w:val="003F6BE6"/>
    <w:rsid w:val="003F78B7"/>
    <w:rsid w:val="004026D3"/>
    <w:rsid w:val="0040799B"/>
    <w:rsid w:val="00413F78"/>
    <w:rsid w:val="00415DC3"/>
    <w:rsid w:val="004208C0"/>
    <w:rsid w:val="00420AD9"/>
    <w:rsid w:val="004232B8"/>
    <w:rsid w:val="00424E3B"/>
    <w:rsid w:val="004254EA"/>
    <w:rsid w:val="00430CF6"/>
    <w:rsid w:val="0043280F"/>
    <w:rsid w:val="00442E30"/>
    <w:rsid w:val="00447624"/>
    <w:rsid w:val="00457A8F"/>
    <w:rsid w:val="0046059F"/>
    <w:rsid w:val="0046208C"/>
    <w:rsid w:val="0046618B"/>
    <w:rsid w:val="00473922"/>
    <w:rsid w:val="00481855"/>
    <w:rsid w:val="00482025"/>
    <w:rsid w:val="00484846"/>
    <w:rsid w:val="00485F95"/>
    <w:rsid w:val="00486BC8"/>
    <w:rsid w:val="00486C82"/>
    <w:rsid w:val="00487F3A"/>
    <w:rsid w:val="004934DA"/>
    <w:rsid w:val="004A0CB2"/>
    <w:rsid w:val="004A5EA3"/>
    <w:rsid w:val="004A74C2"/>
    <w:rsid w:val="004B192C"/>
    <w:rsid w:val="004B20B2"/>
    <w:rsid w:val="004B54A9"/>
    <w:rsid w:val="004B5F10"/>
    <w:rsid w:val="004C0C4D"/>
    <w:rsid w:val="004C0C96"/>
    <w:rsid w:val="004C1A28"/>
    <w:rsid w:val="004C1B5D"/>
    <w:rsid w:val="004C1B94"/>
    <w:rsid w:val="004C2D26"/>
    <w:rsid w:val="004C556A"/>
    <w:rsid w:val="004C7C24"/>
    <w:rsid w:val="004D29F0"/>
    <w:rsid w:val="004D45FA"/>
    <w:rsid w:val="004D51ED"/>
    <w:rsid w:val="004E0806"/>
    <w:rsid w:val="004E19B6"/>
    <w:rsid w:val="004F1072"/>
    <w:rsid w:val="004F28A0"/>
    <w:rsid w:val="004F3859"/>
    <w:rsid w:val="00505DFB"/>
    <w:rsid w:val="00511440"/>
    <w:rsid w:val="005130F8"/>
    <w:rsid w:val="00513E13"/>
    <w:rsid w:val="00521470"/>
    <w:rsid w:val="00523270"/>
    <w:rsid w:val="00525456"/>
    <w:rsid w:val="005271EA"/>
    <w:rsid w:val="005301B4"/>
    <w:rsid w:val="00531B77"/>
    <w:rsid w:val="00532A4D"/>
    <w:rsid w:val="00532E01"/>
    <w:rsid w:val="0053384D"/>
    <w:rsid w:val="005362C5"/>
    <w:rsid w:val="005406A8"/>
    <w:rsid w:val="00540A63"/>
    <w:rsid w:val="00541792"/>
    <w:rsid w:val="00543CDA"/>
    <w:rsid w:val="005449C3"/>
    <w:rsid w:val="00551032"/>
    <w:rsid w:val="00551C1D"/>
    <w:rsid w:val="00552896"/>
    <w:rsid w:val="00556988"/>
    <w:rsid w:val="00557039"/>
    <w:rsid w:val="00557C91"/>
    <w:rsid w:val="00561DB8"/>
    <w:rsid w:val="00566209"/>
    <w:rsid w:val="00566439"/>
    <w:rsid w:val="00567C7C"/>
    <w:rsid w:val="00567E7A"/>
    <w:rsid w:val="005715F4"/>
    <w:rsid w:val="00572A3D"/>
    <w:rsid w:val="005731AA"/>
    <w:rsid w:val="00573D29"/>
    <w:rsid w:val="00574F00"/>
    <w:rsid w:val="005763D7"/>
    <w:rsid w:val="0058000D"/>
    <w:rsid w:val="005832C4"/>
    <w:rsid w:val="005853BD"/>
    <w:rsid w:val="0058632C"/>
    <w:rsid w:val="00586BD2"/>
    <w:rsid w:val="00586D39"/>
    <w:rsid w:val="005A45B4"/>
    <w:rsid w:val="005A5782"/>
    <w:rsid w:val="005A5C66"/>
    <w:rsid w:val="005A5E16"/>
    <w:rsid w:val="005A70F6"/>
    <w:rsid w:val="005A77BE"/>
    <w:rsid w:val="005A7CAF"/>
    <w:rsid w:val="005B487C"/>
    <w:rsid w:val="005B55C8"/>
    <w:rsid w:val="005B7B12"/>
    <w:rsid w:val="005E20A6"/>
    <w:rsid w:val="005E4B33"/>
    <w:rsid w:val="005E7E30"/>
    <w:rsid w:val="005F01BE"/>
    <w:rsid w:val="005F0C5D"/>
    <w:rsid w:val="005F0ECB"/>
    <w:rsid w:val="005F1CAF"/>
    <w:rsid w:val="005F599E"/>
    <w:rsid w:val="005F688E"/>
    <w:rsid w:val="005F6CA2"/>
    <w:rsid w:val="0060633A"/>
    <w:rsid w:val="00610D66"/>
    <w:rsid w:val="00612828"/>
    <w:rsid w:val="00612F7E"/>
    <w:rsid w:val="00614CB5"/>
    <w:rsid w:val="00623C37"/>
    <w:rsid w:val="00626597"/>
    <w:rsid w:val="0062701B"/>
    <w:rsid w:val="00631A59"/>
    <w:rsid w:val="00633D39"/>
    <w:rsid w:val="006535C8"/>
    <w:rsid w:val="006553E2"/>
    <w:rsid w:val="00656F50"/>
    <w:rsid w:val="00661CBB"/>
    <w:rsid w:val="00662563"/>
    <w:rsid w:val="0066684C"/>
    <w:rsid w:val="00673DB5"/>
    <w:rsid w:val="006771BC"/>
    <w:rsid w:val="00677556"/>
    <w:rsid w:val="00684AC2"/>
    <w:rsid w:val="0068511B"/>
    <w:rsid w:val="00685934"/>
    <w:rsid w:val="0069317B"/>
    <w:rsid w:val="006936BD"/>
    <w:rsid w:val="00694CDB"/>
    <w:rsid w:val="00696017"/>
    <w:rsid w:val="006A186F"/>
    <w:rsid w:val="006A32D6"/>
    <w:rsid w:val="006B3A18"/>
    <w:rsid w:val="006B5377"/>
    <w:rsid w:val="006B5E4B"/>
    <w:rsid w:val="006B6248"/>
    <w:rsid w:val="006C789E"/>
    <w:rsid w:val="006D00F3"/>
    <w:rsid w:val="006D21F2"/>
    <w:rsid w:val="006D2F07"/>
    <w:rsid w:val="006D405C"/>
    <w:rsid w:val="006E0EE7"/>
    <w:rsid w:val="006E70B8"/>
    <w:rsid w:val="006F1B27"/>
    <w:rsid w:val="006F42B7"/>
    <w:rsid w:val="006F5FC4"/>
    <w:rsid w:val="006F718A"/>
    <w:rsid w:val="006F7327"/>
    <w:rsid w:val="00706A98"/>
    <w:rsid w:val="00707473"/>
    <w:rsid w:val="00712AC5"/>
    <w:rsid w:val="0071568C"/>
    <w:rsid w:val="007158FF"/>
    <w:rsid w:val="007163CB"/>
    <w:rsid w:val="0072094C"/>
    <w:rsid w:val="0072541A"/>
    <w:rsid w:val="007274BA"/>
    <w:rsid w:val="0073231F"/>
    <w:rsid w:val="0073275A"/>
    <w:rsid w:val="00735B47"/>
    <w:rsid w:val="00737E5A"/>
    <w:rsid w:val="00740304"/>
    <w:rsid w:val="00742E8C"/>
    <w:rsid w:val="00742ECF"/>
    <w:rsid w:val="00747BE4"/>
    <w:rsid w:val="0075014B"/>
    <w:rsid w:val="007506AB"/>
    <w:rsid w:val="00750E8D"/>
    <w:rsid w:val="00751ADB"/>
    <w:rsid w:val="00753B98"/>
    <w:rsid w:val="0075524D"/>
    <w:rsid w:val="00764B90"/>
    <w:rsid w:val="00771EE9"/>
    <w:rsid w:val="00777583"/>
    <w:rsid w:val="0078555E"/>
    <w:rsid w:val="00785913"/>
    <w:rsid w:val="007868EE"/>
    <w:rsid w:val="00786A7C"/>
    <w:rsid w:val="007941A0"/>
    <w:rsid w:val="007946D0"/>
    <w:rsid w:val="00795176"/>
    <w:rsid w:val="007964CD"/>
    <w:rsid w:val="007A1999"/>
    <w:rsid w:val="007A1C55"/>
    <w:rsid w:val="007A22CE"/>
    <w:rsid w:val="007A7B73"/>
    <w:rsid w:val="007B1074"/>
    <w:rsid w:val="007B3B2D"/>
    <w:rsid w:val="007B4873"/>
    <w:rsid w:val="007B5B35"/>
    <w:rsid w:val="007C02EA"/>
    <w:rsid w:val="007C1995"/>
    <w:rsid w:val="007C57AB"/>
    <w:rsid w:val="007C5F61"/>
    <w:rsid w:val="007D34AD"/>
    <w:rsid w:val="007E0015"/>
    <w:rsid w:val="007F3B44"/>
    <w:rsid w:val="007F50D4"/>
    <w:rsid w:val="0080188F"/>
    <w:rsid w:val="00801B8C"/>
    <w:rsid w:val="00806365"/>
    <w:rsid w:val="008070C3"/>
    <w:rsid w:val="008078D9"/>
    <w:rsid w:val="00807DF6"/>
    <w:rsid w:val="00816D57"/>
    <w:rsid w:val="00817B2A"/>
    <w:rsid w:val="00822D06"/>
    <w:rsid w:val="0082466E"/>
    <w:rsid w:val="00825FDF"/>
    <w:rsid w:val="00827BA1"/>
    <w:rsid w:val="008307D6"/>
    <w:rsid w:val="00831056"/>
    <w:rsid w:val="0083229F"/>
    <w:rsid w:val="00837C84"/>
    <w:rsid w:val="00840DFC"/>
    <w:rsid w:val="00844843"/>
    <w:rsid w:val="008512BC"/>
    <w:rsid w:val="008525C6"/>
    <w:rsid w:val="00854C7E"/>
    <w:rsid w:val="00861611"/>
    <w:rsid w:val="00861B26"/>
    <w:rsid w:val="00861DD3"/>
    <w:rsid w:val="00863EDA"/>
    <w:rsid w:val="00874803"/>
    <w:rsid w:val="00874C8A"/>
    <w:rsid w:val="00875FCE"/>
    <w:rsid w:val="0087728C"/>
    <w:rsid w:val="008866E1"/>
    <w:rsid w:val="0089005A"/>
    <w:rsid w:val="00891A27"/>
    <w:rsid w:val="00891BF3"/>
    <w:rsid w:val="00896117"/>
    <w:rsid w:val="00896DB7"/>
    <w:rsid w:val="00896EF1"/>
    <w:rsid w:val="008A2E51"/>
    <w:rsid w:val="008A3170"/>
    <w:rsid w:val="008A3E1B"/>
    <w:rsid w:val="008A49F6"/>
    <w:rsid w:val="008B0948"/>
    <w:rsid w:val="008B3195"/>
    <w:rsid w:val="008C2BF9"/>
    <w:rsid w:val="008C48DE"/>
    <w:rsid w:val="008C7BD3"/>
    <w:rsid w:val="008D57C3"/>
    <w:rsid w:val="008D61BF"/>
    <w:rsid w:val="008D7625"/>
    <w:rsid w:val="008E1DA5"/>
    <w:rsid w:val="008E51F2"/>
    <w:rsid w:val="008E690B"/>
    <w:rsid w:val="008E6B4D"/>
    <w:rsid w:val="008F22A5"/>
    <w:rsid w:val="008F2983"/>
    <w:rsid w:val="008F3703"/>
    <w:rsid w:val="008F4EE1"/>
    <w:rsid w:val="008F51C0"/>
    <w:rsid w:val="0090164C"/>
    <w:rsid w:val="00902C0A"/>
    <w:rsid w:val="00904C1B"/>
    <w:rsid w:val="009053B9"/>
    <w:rsid w:val="00906092"/>
    <w:rsid w:val="0091224A"/>
    <w:rsid w:val="0091288E"/>
    <w:rsid w:val="00912972"/>
    <w:rsid w:val="00912DBB"/>
    <w:rsid w:val="00914A54"/>
    <w:rsid w:val="00915490"/>
    <w:rsid w:val="00916E84"/>
    <w:rsid w:val="00922241"/>
    <w:rsid w:val="0092492F"/>
    <w:rsid w:val="009318CE"/>
    <w:rsid w:val="00933C7C"/>
    <w:rsid w:val="00934BEB"/>
    <w:rsid w:val="00960A6C"/>
    <w:rsid w:val="009612C2"/>
    <w:rsid w:val="009642B3"/>
    <w:rsid w:val="00966075"/>
    <w:rsid w:val="00966233"/>
    <w:rsid w:val="00966CE2"/>
    <w:rsid w:val="009679D2"/>
    <w:rsid w:val="009737BE"/>
    <w:rsid w:val="0097477A"/>
    <w:rsid w:val="00976450"/>
    <w:rsid w:val="00976BAB"/>
    <w:rsid w:val="00980135"/>
    <w:rsid w:val="0098139E"/>
    <w:rsid w:val="00981883"/>
    <w:rsid w:val="009825DF"/>
    <w:rsid w:val="00987053"/>
    <w:rsid w:val="009961C0"/>
    <w:rsid w:val="009A3113"/>
    <w:rsid w:val="009B329D"/>
    <w:rsid w:val="009B453D"/>
    <w:rsid w:val="009B5C49"/>
    <w:rsid w:val="009B6227"/>
    <w:rsid w:val="009B65DC"/>
    <w:rsid w:val="009B7793"/>
    <w:rsid w:val="009C048B"/>
    <w:rsid w:val="009C05A1"/>
    <w:rsid w:val="009C16B8"/>
    <w:rsid w:val="009C1C7E"/>
    <w:rsid w:val="009C3D2C"/>
    <w:rsid w:val="009C42EB"/>
    <w:rsid w:val="009C5E35"/>
    <w:rsid w:val="009D49EA"/>
    <w:rsid w:val="009E07FA"/>
    <w:rsid w:val="009E1C8A"/>
    <w:rsid w:val="009E226D"/>
    <w:rsid w:val="009E35B1"/>
    <w:rsid w:val="009E697A"/>
    <w:rsid w:val="009E6EC5"/>
    <w:rsid w:val="009F7F6B"/>
    <w:rsid w:val="00A02F77"/>
    <w:rsid w:val="00A05957"/>
    <w:rsid w:val="00A1331D"/>
    <w:rsid w:val="00A14767"/>
    <w:rsid w:val="00A1697C"/>
    <w:rsid w:val="00A16B6E"/>
    <w:rsid w:val="00A2243A"/>
    <w:rsid w:val="00A229F1"/>
    <w:rsid w:val="00A26D33"/>
    <w:rsid w:val="00A329DB"/>
    <w:rsid w:val="00A367D0"/>
    <w:rsid w:val="00A36AAA"/>
    <w:rsid w:val="00A36DDC"/>
    <w:rsid w:val="00A430A5"/>
    <w:rsid w:val="00A4364E"/>
    <w:rsid w:val="00A43D96"/>
    <w:rsid w:val="00A503A5"/>
    <w:rsid w:val="00A533B9"/>
    <w:rsid w:val="00A54436"/>
    <w:rsid w:val="00A54452"/>
    <w:rsid w:val="00A6234E"/>
    <w:rsid w:val="00A632EF"/>
    <w:rsid w:val="00A6512C"/>
    <w:rsid w:val="00A73136"/>
    <w:rsid w:val="00A7524C"/>
    <w:rsid w:val="00A7689B"/>
    <w:rsid w:val="00A83231"/>
    <w:rsid w:val="00A83DD0"/>
    <w:rsid w:val="00A8433B"/>
    <w:rsid w:val="00A84833"/>
    <w:rsid w:val="00A84E60"/>
    <w:rsid w:val="00A86CF0"/>
    <w:rsid w:val="00A911E0"/>
    <w:rsid w:val="00A96449"/>
    <w:rsid w:val="00AA033B"/>
    <w:rsid w:val="00AA0A69"/>
    <w:rsid w:val="00AA1779"/>
    <w:rsid w:val="00AA5875"/>
    <w:rsid w:val="00AA64EC"/>
    <w:rsid w:val="00AA73FA"/>
    <w:rsid w:val="00AB0617"/>
    <w:rsid w:val="00AB3DA7"/>
    <w:rsid w:val="00AB703A"/>
    <w:rsid w:val="00AC61F8"/>
    <w:rsid w:val="00AD15F4"/>
    <w:rsid w:val="00AD2763"/>
    <w:rsid w:val="00AD5E95"/>
    <w:rsid w:val="00AE2B3C"/>
    <w:rsid w:val="00AE6E16"/>
    <w:rsid w:val="00AF283E"/>
    <w:rsid w:val="00B014DA"/>
    <w:rsid w:val="00B02F12"/>
    <w:rsid w:val="00B107BA"/>
    <w:rsid w:val="00B11EFA"/>
    <w:rsid w:val="00B14971"/>
    <w:rsid w:val="00B15F03"/>
    <w:rsid w:val="00B20C1E"/>
    <w:rsid w:val="00B3166D"/>
    <w:rsid w:val="00B3368C"/>
    <w:rsid w:val="00B3656C"/>
    <w:rsid w:val="00B370A2"/>
    <w:rsid w:val="00B43244"/>
    <w:rsid w:val="00B44E07"/>
    <w:rsid w:val="00B52217"/>
    <w:rsid w:val="00B52B26"/>
    <w:rsid w:val="00B54B06"/>
    <w:rsid w:val="00B556E2"/>
    <w:rsid w:val="00B56B76"/>
    <w:rsid w:val="00B614CE"/>
    <w:rsid w:val="00B64830"/>
    <w:rsid w:val="00B66176"/>
    <w:rsid w:val="00B66263"/>
    <w:rsid w:val="00B704B2"/>
    <w:rsid w:val="00B70E43"/>
    <w:rsid w:val="00B77AAA"/>
    <w:rsid w:val="00B8107F"/>
    <w:rsid w:val="00B81519"/>
    <w:rsid w:val="00B832BA"/>
    <w:rsid w:val="00B836DE"/>
    <w:rsid w:val="00B87A6B"/>
    <w:rsid w:val="00B87A7D"/>
    <w:rsid w:val="00B93A7B"/>
    <w:rsid w:val="00B93D78"/>
    <w:rsid w:val="00B961A3"/>
    <w:rsid w:val="00B97EA5"/>
    <w:rsid w:val="00BA00F6"/>
    <w:rsid w:val="00BA11B2"/>
    <w:rsid w:val="00BA7F67"/>
    <w:rsid w:val="00BB0FDE"/>
    <w:rsid w:val="00BB1C2C"/>
    <w:rsid w:val="00BB296B"/>
    <w:rsid w:val="00BB5A3A"/>
    <w:rsid w:val="00BB7D44"/>
    <w:rsid w:val="00BC5693"/>
    <w:rsid w:val="00BD2B53"/>
    <w:rsid w:val="00BD3FBA"/>
    <w:rsid w:val="00BD5D30"/>
    <w:rsid w:val="00BD6D89"/>
    <w:rsid w:val="00BD7B36"/>
    <w:rsid w:val="00BE1205"/>
    <w:rsid w:val="00BE751D"/>
    <w:rsid w:val="00BF2E2D"/>
    <w:rsid w:val="00BF2FEB"/>
    <w:rsid w:val="00BF3722"/>
    <w:rsid w:val="00BF390F"/>
    <w:rsid w:val="00BF4D15"/>
    <w:rsid w:val="00C001AD"/>
    <w:rsid w:val="00C0081D"/>
    <w:rsid w:val="00C00FA4"/>
    <w:rsid w:val="00C03A19"/>
    <w:rsid w:val="00C044BE"/>
    <w:rsid w:val="00C06A70"/>
    <w:rsid w:val="00C06F2D"/>
    <w:rsid w:val="00C134B1"/>
    <w:rsid w:val="00C1479C"/>
    <w:rsid w:val="00C20871"/>
    <w:rsid w:val="00C22FC7"/>
    <w:rsid w:val="00C238A1"/>
    <w:rsid w:val="00C24D7A"/>
    <w:rsid w:val="00C26396"/>
    <w:rsid w:val="00C3326A"/>
    <w:rsid w:val="00C401E4"/>
    <w:rsid w:val="00C52B49"/>
    <w:rsid w:val="00C53FAF"/>
    <w:rsid w:val="00C54886"/>
    <w:rsid w:val="00C5498D"/>
    <w:rsid w:val="00C56E92"/>
    <w:rsid w:val="00C609EC"/>
    <w:rsid w:val="00C62840"/>
    <w:rsid w:val="00C657C1"/>
    <w:rsid w:val="00C719DE"/>
    <w:rsid w:val="00C73FBC"/>
    <w:rsid w:val="00C77874"/>
    <w:rsid w:val="00C80E61"/>
    <w:rsid w:val="00C8248D"/>
    <w:rsid w:val="00C8524E"/>
    <w:rsid w:val="00C85926"/>
    <w:rsid w:val="00C86C5A"/>
    <w:rsid w:val="00C87A4A"/>
    <w:rsid w:val="00C9600F"/>
    <w:rsid w:val="00C97AAA"/>
    <w:rsid w:val="00CB01C8"/>
    <w:rsid w:val="00CB1008"/>
    <w:rsid w:val="00CB1260"/>
    <w:rsid w:val="00CB2B3F"/>
    <w:rsid w:val="00CB6676"/>
    <w:rsid w:val="00CB740C"/>
    <w:rsid w:val="00CC1CBB"/>
    <w:rsid w:val="00CC4405"/>
    <w:rsid w:val="00CD13E7"/>
    <w:rsid w:val="00CD35AC"/>
    <w:rsid w:val="00CD405F"/>
    <w:rsid w:val="00CD619B"/>
    <w:rsid w:val="00CE20B9"/>
    <w:rsid w:val="00CE6034"/>
    <w:rsid w:val="00CE7C67"/>
    <w:rsid w:val="00CF1AFB"/>
    <w:rsid w:val="00CF2CC9"/>
    <w:rsid w:val="00CF6686"/>
    <w:rsid w:val="00D012ED"/>
    <w:rsid w:val="00D024F4"/>
    <w:rsid w:val="00D03EF8"/>
    <w:rsid w:val="00D03F07"/>
    <w:rsid w:val="00D05ECD"/>
    <w:rsid w:val="00D06058"/>
    <w:rsid w:val="00D13156"/>
    <w:rsid w:val="00D14779"/>
    <w:rsid w:val="00D2103F"/>
    <w:rsid w:val="00D22645"/>
    <w:rsid w:val="00D244A1"/>
    <w:rsid w:val="00D24AFA"/>
    <w:rsid w:val="00D24B8A"/>
    <w:rsid w:val="00D274A4"/>
    <w:rsid w:val="00D27A53"/>
    <w:rsid w:val="00D362D3"/>
    <w:rsid w:val="00D4144F"/>
    <w:rsid w:val="00D4236B"/>
    <w:rsid w:val="00D47D0F"/>
    <w:rsid w:val="00D50278"/>
    <w:rsid w:val="00D526C7"/>
    <w:rsid w:val="00D55986"/>
    <w:rsid w:val="00D56119"/>
    <w:rsid w:val="00D57BE9"/>
    <w:rsid w:val="00D57CA9"/>
    <w:rsid w:val="00D66F52"/>
    <w:rsid w:val="00D71176"/>
    <w:rsid w:val="00D72523"/>
    <w:rsid w:val="00D72593"/>
    <w:rsid w:val="00D74217"/>
    <w:rsid w:val="00D76462"/>
    <w:rsid w:val="00D8245D"/>
    <w:rsid w:val="00D839C7"/>
    <w:rsid w:val="00D8617E"/>
    <w:rsid w:val="00D865F3"/>
    <w:rsid w:val="00D87FCA"/>
    <w:rsid w:val="00D906B7"/>
    <w:rsid w:val="00D91448"/>
    <w:rsid w:val="00D91BD6"/>
    <w:rsid w:val="00DA0990"/>
    <w:rsid w:val="00DA0B70"/>
    <w:rsid w:val="00DA174A"/>
    <w:rsid w:val="00DA50BA"/>
    <w:rsid w:val="00DA6315"/>
    <w:rsid w:val="00DB5312"/>
    <w:rsid w:val="00DB73EB"/>
    <w:rsid w:val="00DC2524"/>
    <w:rsid w:val="00DC35CB"/>
    <w:rsid w:val="00DC4636"/>
    <w:rsid w:val="00DC6642"/>
    <w:rsid w:val="00DD0A0D"/>
    <w:rsid w:val="00DD39CD"/>
    <w:rsid w:val="00DE3CFF"/>
    <w:rsid w:val="00DE4FAC"/>
    <w:rsid w:val="00DE56F4"/>
    <w:rsid w:val="00DE6325"/>
    <w:rsid w:val="00DE6CA9"/>
    <w:rsid w:val="00DF0298"/>
    <w:rsid w:val="00DF0EDA"/>
    <w:rsid w:val="00DF6016"/>
    <w:rsid w:val="00E03C5C"/>
    <w:rsid w:val="00E0620A"/>
    <w:rsid w:val="00E06AE9"/>
    <w:rsid w:val="00E110DE"/>
    <w:rsid w:val="00E13933"/>
    <w:rsid w:val="00E15D56"/>
    <w:rsid w:val="00E174B2"/>
    <w:rsid w:val="00E20429"/>
    <w:rsid w:val="00E21267"/>
    <w:rsid w:val="00E218EA"/>
    <w:rsid w:val="00E3025D"/>
    <w:rsid w:val="00E30AAF"/>
    <w:rsid w:val="00E31347"/>
    <w:rsid w:val="00E41CB1"/>
    <w:rsid w:val="00E44FC9"/>
    <w:rsid w:val="00E46351"/>
    <w:rsid w:val="00E46BA6"/>
    <w:rsid w:val="00E50B76"/>
    <w:rsid w:val="00E554FE"/>
    <w:rsid w:val="00E57DC7"/>
    <w:rsid w:val="00E61A77"/>
    <w:rsid w:val="00E64EDF"/>
    <w:rsid w:val="00E73AF2"/>
    <w:rsid w:val="00E74E5F"/>
    <w:rsid w:val="00E75005"/>
    <w:rsid w:val="00E7611E"/>
    <w:rsid w:val="00E800A9"/>
    <w:rsid w:val="00E812E9"/>
    <w:rsid w:val="00E861E7"/>
    <w:rsid w:val="00E86C8A"/>
    <w:rsid w:val="00E8788D"/>
    <w:rsid w:val="00E908D0"/>
    <w:rsid w:val="00E944BF"/>
    <w:rsid w:val="00E95E37"/>
    <w:rsid w:val="00E961DA"/>
    <w:rsid w:val="00EA257D"/>
    <w:rsid w:val="00EA4696"/>
    <w:rsid w:val="00EA6C33"/>
    <w:rsid w:val="00EA7474"/>
    <w:rsid w:val="00EA7F73"/>
    <w:rsid w:val="00EB185D"/>
    <w:rsid w:val="00EB6733"/>
    <w:rsid w:val="00EC0F59"/>
    <w:rsid w:val="00EC3AC1"/>
    <w:rsid w:val="00ED0111"/>
    <w:rsid w:val="00ED108D"/>
    <w:rsid w:val="00EE004D"/>
    <w:rsid w:val="00EE7A40"/>
    <w:rsid w:val="00EF0D8E"/>
    <w:rsid w:val="00EF6029"/>
    <w:rsid w:val="00EF69EC"/>
    <w:rsid w:val="00F01576"/>
    <w:rsid w:val="00F03813"/>
    <w:rsid w:val="00F10995"/>
    <w:rsid w:val="00F1160A"/>
    <w:rsid w:val="00F13DE6"/>
    <w:rsid w:val="00F14DCE"/>
    <w:rsid w:val="00F33510"/>
    <w:rsid w:val="00F3738B"/>
    <w:rsid w:val="00F45862"/>
    <w:rsid w:val="00F45C32"/>
    <w:rsid w:val="00F467B1"/>
    <w:rsid w:val="00F5240D"/>
    <w:rsid w:val="00F5408D"/>
    <w:rsid w:val="00F56B36"/>
    <w:rsid w:val="00F56D61"/>
    <w:rsid w:val="00F56DF8"/>
    <w:rsid w:val="00F56EE1"/>
    <w:rsid w:val="00F60C75"/>
    <w:rsid w:val="00F60F44"/>
    <w:rsid w:val="00F64CD9"/>
    <w:rsid w:val="00F762AE"/>
    <w:rsid w:val="00F8075E"/>
    <w:rsid w:val="00F83FA7"/>
    <w:rsid w:val="00F93249"/>
    <w:rsid w:val="00F93A8F"/>
    <w:rsid w:val="00F9731E"/>
    <w:rsid w:val="00FA3C80"/>
    <w:rsid w:val="00FA58AF"/>
    <w:rsid w:val="00FA5CB7"/>
    <w:rsid w:val="00FB3C11"/>
    <w:rsid w:val="00FC1715"/>
    <w:rsid w:val="00FC2790"/>
    <w:rsid w:val="00FC41D4"/>
    <w:rsid w:val="00FC6955"/>
    <w:rsid w:val="00FD3354"/>
    <w:rsid w:val="00FD4755"/>
    <w:rsid w:val="00FD6C70"/>
    <w:rsid w:val="00FE32FF"/>
    <w:rsid w:val="00FE4176"/>
    <w:rsid w:val="00FF3FAD"/>
    <w:rsid w:val="00FF45E5"/>
    <w:rsid w:val="00FF6FF4"/>
    <w:rsid w:val="00FF7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6FCC00AC"/>
  <w15:docId w15:val="{BE2746E5-907B-49E4-99F8-31E8E823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bCs/>
    </w:rPr>
  </w:style>
  <w:style w:type="paragraph" w:styleId="Subtitle">
    <w:name w:val="Subtitle"/>
    <w:basedOn w:val="Normal"/>
    <w:qFormat/>
    <w:pPr>
      <w:jc w:val="center"/>
    </w:pPr>
    <w:rPr>
      <w:rFonts w:ascii="Copperplate Gothic Bold" w:hAnsi="Copperplate Gothic Bold"/>
      <w:b/>
      <w:bCs/>
      <w:sz w:val="28"/>
      <w:u w:val="single"/>
    </w:rPr>
  </w:style>
  <w:style w:type="paragraph" w:styleId="FootnoteText">
    <w:name w:val="footnote text"/>
    <w:basedOn w:val="Normal"/>
    <w:semiHidden/>
    <w:rsid w:val="00F5240D"/>
    <w:rPr>
      <w:sz w:val="20"/>
      <w:szCs w:val="20"/>
    </w:rPr>
  </w:style>
  <w:style w:type="character" w:styleId="FootnoteReference">
    <w:name w:val="footnote reference"/>
    <w:semiHidden/>
    <w:rsid w:val="00F5240D"/>
    <w:rPr>
      <w:vertAlign w:val="superscript"/>
    </w:rPr>
  </w:style>
  <w:style w:type="paragraph" w:styleId="BalloonText">
    <w:name w:val="Balloon Text"/>
    <w:basedOn w:val="Normal"/>
    <w:semiHidden/>
    <w:rsid w:val="00807DF6"/>
    <w:rPr>
      <w:rFonts w:ascii="Tahoma" w:hAnsi="Tahoma" w:cs="Tahoma"/>
      <w:sz w:val="16"/>
      <w:szCs w:val="16"/>
    </w:rPr>
  </w:style>
  <w:style w:type="paragraph" w:styleId="ListParagraph">
    <w:name w:val="List Paragraph"/>
    <w:basedOn w:val="Normal"/>
    <w:uiPriority w:val="34"/>
    <w:qFormat/>
    <w:rsid w:val="00C80E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BibleLeaders.dot</Template>
  <TotalTime>5</TotalTime>
  <Pages>11</Pages>
  <Words>1064</Words>
  <Characters>6069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Robert OToole</cp:lastModifiedBy>
  <cp:revision>5</cp:revision>
  <cp:lastPrinted>2013-01-11T13:07:00Z</cp:lastPrinted>
  <dcterms:created xsi:type="dcterms:W3CDTF">2021-10-18T09:53:00Z</dcterms:created>
  <dcterms:modified xsi:type="dcterms:W3CDTF">2021-10-18T10:24:00Z</dcterms:modified>
</cp:coreProperties>
</file>