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0E72C" w14:textId="77777777" w:rsidR="00A75691" w:rsidRPr="00E66D86" w:rsidRDefault="0030106A" w:rsidP="00CD791E">
      <w:pPr>
        <w:pStyle w:val="Subtitle"/>
        <w:widowControl w:val="0"/>
        <w:spacing w:line="276" w:lineRule="auto"/>
        <w:ind w:left="360"/>
        <w:rPr>
          <w:sz w:val="40"/>
          <w:szCs w:val="40"/>
        </w:rPr>
      </w:pPr>
      <w:r w:rsidRPr="00E66D86">
        <w:rPr>
          <w:sz w:val="40"/>
          <w:szCs w:val="40"/>
        </w:rPr>
        <w:t xml:space="preserve">Habit # 2: </w:t>
      </w:r>
      <w:r w:rsidR="00510CD0" w:rsidRPr="00E66D86">
        <w:rPr>
          <w:sz w:val="40"/>
          <w:szCs w:val="40"/>
        </w:rPr>
        <w:t xml:space="preserve">THE POWER OF </w:t>
      </w:r>
      <w:r w:rsidR="00A75691" w:rsidRPr="00E66D86">
        <w:rPr>
          <w:sz w:val="40"/>
          <w:szCs w:val="40"/>
        </w:rPr>
        <w:t>PRAYER</w:t>
      </w:r>
    </w:p>
    <w:p w14:paraId="31D8C80C" w14:textId="77777777" w:rsidR="00A766AB" w:rsidRPr="00E66D86" w:rsidRDefault="00A766AB" w:rsidP="009C5B59">
      <w:pPr>
        <w:widowControl w:val="0"/>
        <w:spacing w:line="276" w:lineRule="auto"/>
        <w:rPr>
          <w:sz w:val="40"/>
          <w:szCs w:val="40"/>
        </w:rPr>
      </w:pPr>
    </w:p>
    <w:p w14:paraId="7F1F17C7" w14:textId="77777777" w:rsidR="00A766AB" w:rsidRPr="00E66D86" w:rsidRDefault="00775B8F" w:rsidP="00CD791E">
      <w:pPr>
        <w:pStyle w:val="Heading1"/>
        <w:keepNext w:val="0"/>
        <w:widowControl w:val="0"/>
        <w:numPr>
          <w:ilvl w:val="0"/>
          <w:numId w:val="29"/>
        </w:numPr>
        <w:spacing w:line="276" w:lineRule="auto"/>
        <w:rPr>
          <w:sz w:val="40"/>
          <w:szCs w:val="40"/>
          <w:highlight w:val="green"/>
        </w:rPr>
      </w:pPr>
      <w:r w:rsidRPr="00E66D86">
        <w:rPr>
          <w:sz w:val="40"/>
          <w:szCs w:val="40"/>
          <w:highlight w:val="green"/>
        </w:rPr>
        <w:t>Purpose of Prayer</w:t>
      </w:r>
    </w:p>
    <w:p w14:paraId="66E034C3" w14:textId="77777777" w:rsidR="00224479" w:rsidRPr="00E66D86" w:rsidRDefault="009155DE" w:rsidP="00CD791E">
      <w:pPr>
        <w:pStyle w:val="Heading2"/>
        <w:keepNext w:val="0"/>
        <w:keepLines w:val="0"/>
        <w:widowControl w:val="0"/>
        <w:numPr>
          <w:ilvl w:val="1"/>
          <w:numId w:val="30"/>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Prayer serves </w:t>
      </w:r>
      <w:r w:rsidR="00BE595E" w:rsidRPr="00E66D86">
        <w:rPr>
          <w:rFonts w:ascii="Times New Roman" w:hAnsi="Times New Roman" w:cs="Times New Roman"/>
          <w:color w:val="auto"/>
          <w:sz w:val="40"/>
          <w:szCs w:val="40"/>
        </w:rPr>
        <w:t xml:space="preserve">several purposes.  </w:t>
      </w:r>
    </w:p>
    <w:p w14:paraId="42550644" w14:textId="77777777" w:rsidR="00A766AB" w:rsidRPr="00E66D86" w:rsidRDefault="00BE595E"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Paul, in his letter to the Ephesians, discusses </w:t>
      </w:r>
      <w:r w:rsidRPr="00E66D86">
        <w:rPr>
          <w:rFonts w:ascii="Times New Roman" w:hAnsi="Times New Roman" w:cs="Times New Roman"/>
          <w:b/>
          <w:color w:val="auto"/>
          <w:sz w:val="40"/>
          <w:szCs w:val="40"/>
          <w:highlight w:val="yellow"/>
        </w:rPr>
        <w:t xml:space="preserve">three </w:t>
      </w:r>
      <w:r w:rsidR="00224479" w:rsidRPr="00E66D86">
        <w:rPr>
          <w:rFonts w:ascii="Times New Roman" w:hAnsi="Times New Roman" w:cs="Times New Roman"/>
          <w:b/>
          <w:color w:val="auto"/>
          <w:sz w:val="40"/>
          <w:szCs w:val="40"/>
          <w:highlight w:val="yellow"/>
        </w:rPr>
        <w:t xml:space="preserve">(3) </w:t>
      </w:r>
      <w:r w:rsidRPr="00E66D86">
        <w:rPr>
          <w:rFonts w:ascii="Times New Roman" w:hAnsi="Times New Roman" w:cs="Times New Roman"/>
          <w:b/>
          <w:color w:val="auto"/>
          <w:sz w:val="40"/>
          <w:szCs w:val="40"/>
          <w:highlight w:val="yellow"/>
        </w:rPr>
        <w:t>purposes</w:t>
      </w:r>
      <w:r w:rsidRPr="00E66D86">
        <w:rPr>
          <w:rFonts w:ascii="Times New Roman" w:hAnsi="Times New Roman" w:cs="Times New Roman"/>
          <w:color w:val="auto"/>
          <w:sz w:val="40"/>
          <w:szCs w:val="40"/>
        </w:rPr>
        <w:t xml:space="preserve"> of prayer:</w:t>
      </w:r>
    </w:p>
    <w:p w14:paraId="52DE27FB" w14:textId="77777777" w:rsidR="00A766AB" w:rsidRPr="00E66D86" w:rsidRDefault="001E0BA9" w:rsidP="004E7569">
      <w:pPr>
        <w:pStyle w:val="Heading4"/>
        <w:keepNext w:val="0"/>
        <w:keepLines w:val="0"/>
        <w:widowControl w:val="0"/>
        <w:numPr>
          <w:ilvl w:val="3"/>
          <w:numId w:val="37"/>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Gives the Spirit of wisdom and revelation</w:t>
      </w:r>
    </w:p>
    <w:p w14:paraId="2FB0BAC0" w14:textId="77777777" w:rsidR="00A766AB" w:rsidRPr="00E66D86" w:rsidRDefault="0024020F" w:rsidP="004E7569">
      <w:pPr>
        <w:pStyle w:val="Heading4"/>
        <w:keepNext w:val="0"/>
        <w:keepLines w:val="0"/>
        <w:widowControl w:val="0"/>
        <w:numPr>
          <w:ilvl w:val="3"/>
          <w:numId w:val="37"/>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Know God</w:t>
      </w:r>
      <w:r w:rsidR="001E0BA9" w:rsidRPr="00E66D86">
        <w:rPr>
          <w:rFonts w:ascii="Times New Roman" w:hAnsi="Times New Roman" w:cs="Times New Roman"/>
          <w:i w:val="0"/>
          <w:color w:val="auto"/>
          <w:sz w:val="40"/>
          <w:szCs w:val="40"/>
        </w:rPr>
        <w:t xml:space="preserve"> better</w:t>
      </w:r>
    </w:p>
    <w:p w14:paraId="29F9272D" w14:textId="77777777" w:rsidR="000E0F0C" w:rsidRPr="00E66D86" w:rsidRDefault="001E0BA9" w:rsidP="004E7569">
      <w:pPr>
        <w:pStyle w:val="Heading4"/>
        <w:keepNext w:val="0"/>
        <w:keepLines w:val="0"/>
        <w:widowControl w:val="0"/>
        <w:numPr>
          <w:ilvl w:val="3"/>
          <w:numId w:val="37"/>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The heart may be enlightened</w:t>
      </w:r>
    </w:p>
    <w:p w14:paraId="5660B181" w14:textId="77777777" w:rsidR="00654DAD" w:rsidRPr="00E66D86" w:rsidRDefault="000E0F0C"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b/>
          <w:color w:val="auto"/>
          <w:sz w:val="40"/>
          <w:szCs w:val="40"/>
          <w:highlight w:val="yellow"/>
        </w:rPr>
        <w:t>Two (2) additional purposes</w:t>
      </w:r>
      <w:r w:rsidRPr="00E66D86">
        <w:rPr>
          <w:rFonts w:ascii="Times New Roman" w:hAnsi="Times New Roman" w:cs="Times New Roman"/>
          <w:color w:val="auto"/>
          <w:sz w:val="40"/>
          <w:szCs w:val="40"/>
        </w:rPr>
        <w:t>:</w:t>
      </w:r>
    </w:p>
    <w:p w14:paraId="568678A1" w14:textId="77777777" w:rsidR="00654DAD" w:rsidRPr="00E66D86" w:rsidRDefault="00654DAD" w:rsidP="004E7569">
      <w:pPr>
        <w:pStyle w:val="Heading4"/>
        <w:keepNext w:val="0"/>
        <w:keepLines w:val="0"/>
        <w:widowControl w:val="0"/>
        <w:numPr>
          <w:ilvl w:val="3"/>
          <w:numId w:val="38"/>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To not fall into temptation</w:t>
      </w:r>
    </w:p>
    <w:p w14:paraId="7FCE9F5C" w14:textId="77777777" w:rsidR="00654DAD" w:rsidRPr="00E66D86" w:rsidRDefault="00654DAD" w:rsidP="004E7569">
      <w:pPr>
        <w:pStyle w:val="Heading4"/>
        <w:keepNext w:val="0"/>
        <w:keepLines w:val="0"/>
        <w:widowControl w:val="0"/>
        <w:numPr>
          <w:ilvl w:val="3"/>
          <w:numId w:val="38"/>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To strengthen the believer</w:t>
      </w:r>
    </w:p>
    <w:p w14:paraId="34C49BB0" w14:textId="77777777" w:rsidR="00654DAD" w:rsidRPr="00E66D86" w:rsidRDefault="00654DAD" w:rsidP="00CD791E">
      <w:pPr>
        <w:widowControl w:val="0"/>
        <w:spacing w:line="276" w:lineRule="auto"/>
        <w:rPr>
          <w:sz w:val="40"/>
          <w:szCs w:val="40"/>
        </w:rPr>
      </w:pPr>
    </w:p>
    <w:p w14:paraId="75956DCD" w14:textId="77777777" w:rsidR="00BB3B2F" w:rsidRPr="009C5B59" w:rsidRDefault="00BB3B2F" w:rsidP="004E7569">
      <w:pPr>
        <w:pStyle w:val="ListParagraph"/>
        <w:widowControl w:val="0"/>
        <w:spacing w:line="276" w:lineRule="auto"/>
        <w:ind w:left="1620" w:right="720"/>
        <w:contextualSpacing w:val="0"/>
        <w:rPr>
          <w:sz w:val="40"/>
          <w:szCs w:val="40"/>
        </w:rPr>
      </w:pPr>
      <w:r w:rsidRPr="009C5B59">
        <w:rPr>
          <w:b/>
          <w:i/>
          <w:sz w:val="40"/>
          <w:szCs w:val="40"/>
          <w:vertAlign w:val="superscript"/>
        </w:rPr>
        <w:t xml:space="preserve">15 </w:t>
      </w:r>
      <w:r w:rsidRPr="009C5B59">
        <w:rPr>
          <w:b/>
          <w:i/>
          <w:sz w:val="40"/>
          <w:szCs w:val="40"/>
        </w:rPr>
        <w:t xml:space="preserve"> Therefore I also, after I heard of your faith in the Lord Jesus and your love for all the saints, </w:t>
      </w:r>
      <w:r w:rsidRPr="009C5B59">
        <w:rPr>
          <w:b/>
          <w:i/>
          <w:sz w:val="40"/>
          <w:szCs w:val="40"/>
        </w:rPr>
        <w:br/>
      </w:r>
      <w:r w:rsidRPr="009C5B59">
        <w:rPr>
          <w:b/>
          <w:i/>
          <w:sz w:val="40"/>
          <w:szCs w:val="40"/>
          <w:vertAlign w:val="superscript"/>
        </w:rPr>
        <w:t xml:space="preserve">16 </w:t>
      </w:r>
      <w:r w:rsidRPr="009C5B59">
        <w:rPr>
          <w:b/>
          <w:i/>
          <w:sz w:val="40"/>
          <w:szCs w:val="40"/>
        </w:rPr>
        <w:t xml:space="preserve"> do not cease to give thanks for you, making mention of you in my prayers: </w:t>
      </w:r>
      <w:r w:rsidRPr="009C5B59">
        <w:rPr>
          <w:b/>
          <w:i/>
          <w:sz w:val="40"/>
          <w:szCs w:val="40"/>
        </w:rPr>
        <w:br/>
      </w:r>
      <w:r w:rsidRPr="009C5B59">
        <w:rPr>
          <w:b/>
          <w:i/>
          <w:sz w:val="40"/>
          <w:szCs w:val="40"/>
          <w:vertAlign w:val="superscript"/>
        </w:rPr>
        <w:t xml:space="preserve">17 </w:t>
      </w:r>
      <w:r w:rsidRPr="009C5B59">
        <w:rPr>
          <w:b/>
          <w:i/>
          <w:sz w:val="40"/>
          <w:szCs w:val="40"/>
        </w:rPr>
        <w:t xml:space="preserve"> that the God of our Lord Jesus Christ, the Father of glory, </w:t>
      </w:r>
      <w:r w:rsidRPr="009C5B59">
        <w:rPr>
          <w:b/>
          <w:i/>
          <w:sz w:val="40"/>
          <w:szCs w:val="40"/>
          <w:highlight w:val="yellow"/>
        </w:rPr>
        <w:t>may give to you the spirit of wisdom and revelation in the knowledge of Him</w:t>
      </w:r>
      <w:r w:rsidRPr="009C5B59">
        <w:rPr>
          <w:b/>
          <w:i/>
          <w:sz w:val="40"/>
          <w:szCs w:val="40"/>
        </w:rPr>
        <w:t xml:space="preserve">, </w:t>
      </w:r>
      <w:r w:rsidRPr="009C5B59">
        <w:rPr>
          <w:b/>
          <w:i/>
          <w:sz w:val="40"/>
          <w:szCs w:val="40"/>
        </w:rPr>
        <w:br/>
      </w:r>
      <w:r w:rsidRPr="009C5B59">
        <w:rPr>
          <w:b/>
          <w:i/>
          <w:sz w:val="40"/>
          <w:szCs w:val="40"/>
          <w:vertAlign w:val="superscript"/>
        </w:rPr>
        <w:t xml:space="preserve">18 </w:t>
      </w:r>
      <w:r w:rsidRPr="009C5B59">
        <w:rPr>
          <w:b/>
          <w:i/>
          <w:sz w:val="40"/>
          <w:szCs w:val="40"/>
        </w:rPr>
        <w:t> </w:t>
      </w:r>
      <w:r w:rsidRPr="009C5B59">
        <w:rPr>
          <w:b/>
          <w:i/>
          <w:sz w:val="40"/>
          <w:szCs w:val="40"/>
          <w:highlight w:val="yellow"/>
        </w:rPr>
        <w:t xml:space="preserve">the eyes of your understanding being </w:t>
      </w:r>
      <w:r w:rsidRPr="009C5B59">
        <w:rPr>
          <w:b/>
          <w:i/>
          <w:sz w:val="40"/>
          <w:szCs w:val="40"/>
          <w:highlight w:val="yellow"/>
        </w:rPr>
        <w:lastRenderedPageBreak/>
        <w:t>enlightened</w:t>
      </w:r>
      <w:r w:rsidRPr="009C5B59">
        <w:rPr>
          <w:b/>
          <w:i/>
          <w:sz w:val="40"/>
          <w:szCs w:val="40"/>
        </w:rPr>
        <w:t xml:space="preserve">; that you may know what is the hope of His calling, what are the riches of the glory of His inheritance in the saints, </w:t>
      </w:r>
      <w:r w:rsidRPr="009C5B59">
        <w:rPr>
          <w:b/>
          <w:i/>
          <w:sz w:val="40"/>
          <w:szCs w:val="40"/>
        </w:rPr>
        <w:br/>
      </w:r>
      <w:r w:rsidRPr="009C5B59">
        <w:rPr>
          <w:b/>
          <w:i/>
          <w:sz w:val="40"/>
          <w:szCs w:val="40"/>
          <w:vertAlign w:val="superscript"/>
        </w:rPr>
        <w:t xml:space="preserve">19 </w:t>
      </w:r>
      <w:r w:rsidRPr="009C5B59">
        <w:rPr>
          <w:b/>
          <w:i/>
          <w:sz w:val="40"/>
          <w:szCs w:val="40"/>
        </w:rPr>
        <w:t xml:space="preserve"> and what </w:t>
      </w:r>
      <w:r w:rsidRPr="009C5B59">
        <w:rPr>
          <w:b/>
          <w:i/>
          <w:iCs/>
          <w:sz w:val="40"/>
          <w:szCs w:val="40"/>
        </w:rPr>
        <w:t>is</w:t>
      </w:r>
      <w:r w:rsidRPr="009C5B59">
        <w:rPr>
          <w:b/>
          <w:i/>
          <w:sz w:val="40"/>
          <w:szCs w:val="40"/>
        </w:rPr>
        <w:t xml:space="preserve"> the exceeding greatness of His power toward us who believe, according to the working of His mighty power</w:t>
      </w:r>
      <w:r w:rsidRPr="009C5B59">
        <w:rPr>
          <w:b/>
          <w:bCs/>
          <w:sz w:val="40"/>
          <w:szCs w:val="40"/>
        </w:rPr>
        <w:t xml:space="preserve"> Ephesians 1:15-19 (NKJV)</w:t>
      </w:r>
    </w:p>
    <w:p w14:paraId="00A23A87" w14:textId="77777777" w:rsidR="00BB3B2F" w:rsidRPr="00E66D86" w:rsidRDefault="00BB3B2F" w:rsidP="00CD791E">
      <w:pPr>
        <w:widowControl w:val="0"/>
        <w:spacing w:line="276" w:lineRule="auto"/>
        <w:rPr>
          <w:sz w:val="40"/>
          <w:szCs w:val="40"/>
        </w:rPr>
      </w:pPr>
    </w:p>
    <w:p w14:paraId="6AABF3A1" w14:textId="77777777" w:rsidR="00BB3B2F" w:rsidRPr="00E66D86" w:rsidRDefault="00BB3B2F" w:rsidP="00CD791E">
      <w:pPr>
        <w:pStyle w:val="Heading2"/>
        <w:keepNext w:val="0"/>
        <w:keepLines w:val="0"/>
        <w:widowControl w:val="0"/>
        <w:numPr>
          <w:ilvl w:val="1"/>
          <w:numId w:val="31"/>
        </w:numPr>
        <w:spacing w:line="276" w:lineRule="auto"/>
        <w:rPr>
          <w:rFonts w:ascii="Times New Roman" w:hAnsi="Times New Roman" w:cs="Times New Roman"/>
          <w:color w:val="auto"/>
          <w:sz w:val="40"/>
          <w:szCs w:val="40"/>
        </w:rPr>
      </w:pPr>
      <w:r w:rsidRPr="00E66D86">
        <w:rPr>
          <w:rFonts w:ascii="Times New Roman" w:hAnsi="Times New Roman" w:cs="Times New Roman"/>
          <w:b/>
          <w:color w:val="auto"/>
          <w:sz w:val="40"/>
          <w:szCs w:val="40"/>
        </w:rPr>
        <w:t>Purpose 1</w:t>
      </w:r>
      <w:r w:rsidRPr="00E66D86">
        <w:rPr>
          <w:rFonts w:ascii="Times New Roman" w:hAnsi="Times New Roman" w:cs="Times New Roman"/>
          <w:color w:val="auto"/>
          <w:sz w:val="40"/>
          <w:szCs w:val="40"/>
        </w:rPr>
        <w:t xml:space="preserve"> - May give you the Spirit of wisdom and revelation</w:t>
      </w:r>
    </w:p>
    <w:p w14:paraId="61AE563B" w14:textId="77777777" w:rsidR="00BB3B2F" w:rsidRPr="00E66D86" w:rsidRDefault="00CD543B"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Paul </w:t>
      </w:r>
      <w:r w:rsidR="000558F3" w:rsidRPr="00E66D86">
        <w:rPr>
          <w:rFonts w:ascii="Times New Roman" w:hAnsi="Times New Roman" w:cs="Times New Roman"/>
          <w:color w:val="auto"/>
          <w:sz w:val="40"/>
          <w:szCs w:val="40"/>
        </w:rPr>
        <w:t xml:space="preserve">was delighted by the acceptance of Jesus by the church at Ephesus.  </w:t>
      </w:r>
    </w:p>
    <w:p w14:paraId="782F0C91" w14:textId="77777777" w:rsidR="00BB3B2F" w:rsidRPr="00E66D86" w:rsidRDefault="000558F3"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He also knew acceptance was just a first step.  </w:t>
      </w:r>
    </w:p>
    <w:p w14:paraId="40020F89" w14:textId="77777777" w:rsidR="00BB3B2F" w:rsidRPr="00E66D86" w:rsidRDefault="000558F3"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He knew the church body would have to gain greater understanding and maturity to grow and to be effective.  </w:t>
      </w:r>
    </w:p>
    <w:p w14:paraId="2A1AD429" w14:textId="77777777" w:rsidR="00D22AB6" w:rsidRPr="00E66D86" w:rsidRDefault="000558F3"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In his prayers, Paul asked for the Holy Spirit to give them wisdom and revelation so they would have a deeper understanding of their faith in Jesus Christ.</w:t>
      </w:r>
    </w:p>
    <w:p w14:paraId="6249F71E" w14:textId="77777777" w:rsidR="00D22AB6" w:rsidRPr="00E66D86" w:rsidRDefault="00D22AB6" w:rsidP="00CD791E">
      <w:pPr>
        <w:pStyle w:val="Heading2"/>
        <w:keepNext w:val="0"/>
        <w:keepLines w:val="0"/>
        <w:widowControl w:val="0"/>
        <w:numPr>
          <w:ilvl w:val="1"/>
          <w:numId w:val="32"/>
        </w:numPr>
        <w:spacing w:line="276" w:lineRule="auto"/>
        <w:rPr>
          <w:rFonts w:ascii="Times New Roman" w:hAnsi="Times New Roman" w:cs="Times New Roman"/>
          <w:color w:val="auto"/>
          <w:sz w:val="40"/>
          <w:szCs w:val="40"/>
        </w:rPr>
      </w:pPr>
      <w:r w:rsidRPr="00E66D86">
        <w:rPr>
          <w:rFonts w:ascii="Times New Roman" w:hAnsi="Times New Roman" w:cs="Times New Roman"/>
          <w:b/>
          <w:color w:val="auto"/>
          <w:sz w:val="40"/>
          <w:szCs w:val="40"/>
        </w:rPr>
        <w:t>Purpose 2</w:t>
      </w:r>
      <w:r w:rsidRPr="00E66D86">
        <w:rPr>
          <w:rFonts w:ascii="Times New Roman" w:hAnsi="Times New Roman" w:cs="Times New Roman"/>
          <w:color w:val="auto"/>
          <w:sz w:val="40"/>
          <w:szCs w:val="40"/>
        </w:rPr>
        <w:t xml:space="preserve"> - </w:t>
      </w:r>
      <w:r w:rsidR="000558F3" w:rsidRPr="00E66D86">
        <w:rPr>
          <w:rFonts w:ascii="Times New Roman" w:hAnsi="Times New Roman" w:cs="Times New Roman"/>
          <w:color w:val="auto"/>
          <w:sz w:val="40"/>
          <w:szCs w:val="40"/>
        </w:rPr>
        <w:t>Know God better</w:t>
      </w:r>
    </w:p>
    <w:p w14:paraId="4A9A2C04" w14:textId="77777777" w:rsidR="00D22AB6" w:rsidRPr="00E66D86" w:rsidRDefault="00D03B89"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Paul’s prayers for the Ephesians were for the </w:t>
      </w:r>
      <w:r w:rsidRPr="00E66D86">
        <w:rPr>
          <w:rFonts w:ascii="Times New Roman" w:hAnsi="Times New Roman" w:cs="Times New Roman"/>
          <w:color w:val="auto"/>
          <w:sz w:val="40"/>
          <w:szCs w:val="40"/>
        </w:rPr>
        <w:lastRenderedPageBreak/>
        <w:t>Spirit of wisdom and revelation so they would know God better.</w:t>
      </w:r>
    </w:p>
    <w:p w14:paraId="1797616F" w14:textId="77777777" w:rsidR="004E306F" w:rsidRPr="00E66D86" w:rsidRDefault="00D22AB6" w:rsidP="00CD791E">
      <w:pPr>
        <w:pStyle w:val="Heading2"/>
        <w:keepNext w:val="0"/>
        <w:keepLines w:val="0"/>
        <w:widowControl w:val="0"/>
        <w:numPr>
          <w:ilvl w:val="1"/>
          <w:numId w:val="33"/>
        </w:numPr>
        <w:spacing w:line="276" w:lineRule="auto"/>
        <w:rPr>
          <w:rFonts w:ascii="Times New Roman" w:hAnsi="Times New Roman" w:cs="Times New Roman"/>
          <w:color w:val="auto"/>
          <w:sz w:val="40"/>
          <w:szCs w:val="40"/>
        </w:rPr>
      </w:pPr>
      <w:r w:rsidRPr="00E66D86">
        <w:rPr>
          <w:rFonts w:ascii="Times New Roman" w:hAnsi="Times New Roman" w:cs="Times New Roman"/>
          <w:b/>
          <w:color w:val="auto"/>
          <w:sz w:val="40"/>
          <w:szCs w:val="40"/>
        </w:rPr>
        <w:t>Purpose 3</w:t>
      </w:r>
      <w:r w:rsidRPr="00E66D86">
        <w:rPr>
          <w:rFonts w:ascii="Times New Roman" w:hAnsi="Times New Roman" w:cs="Times New Roman"/>
          <w:color w:val="auto"/>
          <w:sz w:val="40"/>
          <w:szCs w:val="40"/>
        </w:rPr>
        <w:t xml:space="preserve"> - </w:t>
      </w:r>
      <w:r w:rsidR="00D03B89" w:rsidRPr="00E66D86">
        <w:rPr>
          <w:rFonts w:ascii="Times New Roman" w:hAnsi="Times New Roman" w:cs="Times New Roman"/>
          <w:color w:val="auto"/>
          <w:sz w:val="40"/>
          <w:szCs w:val="40"/>
        </w:rPr>
        <w:t>The heart may be enlightened</w:t>
      </w:r>
    </w:p>
    <w:p w14:paraId="258199D8" w14:textId="77777777" w:rsidR="004E306F" w:rsidRPr="00E66D86" w:rsidRDefault="00AD025A"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The heart in the Bible represents the center of human thought, understanding, and wisdom.  </w:t>
      </w:r>
    </w:p>
    <w:p w14:paraId="77F7C7FC" w14:textId="77777777" w:rsidR="004E306F" w:rsidRPr="00E66D86" w:rsidRDefault="00AD025A"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Paul prayed the eyes of the heart would be enlightened.  </w:t>
      </w:r>
    </w:p>
    <w:p w14:paraId="77C00A8D" w14:textId="77777777" w:rsidR="004E306F" w:rsidRPr="00E66D86" w:rsidRDefault="00AD025A"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The eyes bring light into the body.  </w:t>
      </w:r>
    </w:p>
    <w:p w14:paraId="1D61B4BE" w14:textId="77777777" w:rsidR="004E306F" w:rsidRPr="00E66D86" w:rsidRDefault="00AD025A" w:rsidP="004E7569">
      <w:pPr>
        <w:pStyle w:val="Heading4"/>
        <w:keepNext w:val="0"/>
        <w:keepLines w:val="0"/>
        <w:widowControl w:val="0"/>
        <w:numPr>
          <w:ilvl w:val="3"/>
          <w:numId w:val="39"/>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 xml:space="preserve">They provide a broad panoramic view and visual sense of the world in which we live.  </w:t>
      </w:r>
    </w:p>
    <w:p w14:paraId="485F97B1" w14:textId="77777777" w:rsidR="008D6F36" w:rsidRPr="00E66D86" w:rsidRDefault="00AD025A" w:rsidP="004E7569">
      <w:pPr>
        <w:pStyle w:val="Heading4"/>
        <w:keepNext w:val="0"/>
        <w:keepLines w:val="0"/>
        <w:widowControl w:val="0"/>
        <w:numPr>
          <w:ilvl w:val="3"/>
          <w:numId w:val="39"/>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Through the eyes of our heart, the Light can enter our thoughts, understanding, and wisdom so we can see and know the hope to which we are called and the riches of His glorious inheritance.</w:t>
      </w:r>
    </w:p>
    <w:p w14:paraId="164B43C2" w14:textId="77777777" w:rsidR="008D6F36" w:rsidRPr="00E66D86" w:rsidRDefault="00AD025A" w:rsidP="00CD791E">
      <w:pPr>
        <w:pStyle w:val="Heading2"/>
        <w:keepNext w:val="0"/>
        <w:keepLines w:val="0"/>
        <w:widowControl w:val="0"/>
        <w:numPr>
          <w:ilvl w:val="1"/>
          <w:numId w:val="34"/>
        </w:numPr>
        <w:spacing w:line="276" w:lineRule="auto"/>
        <w:rPr>
          <w:rFonts w:ascii="Times New Roman" w:hAnsi="Times New Roman" w:cs="Times New Roman"/>
          <w:color w:val="auto"/>
          <w:sz w:val="40"/>
          <w:szCs w:val="40"/>
        </w:rPr>
      </w:pPr>
      <w:r w:rsidRPr="00E66D86">
        <w:rPr>
          <w:rFonts w:ascii="Times New Roman" w:hAnsi="Times New Roman" w:cs="Times New Roman"/>
          <w:b/>
          <w:color w:val="auto"/>
          <w:sz w:val="40"/>
          <w:szCs w:val="40"/>
        </w:rPr>
        <w:t>Two</w:t>
      </w:r>
      <w:r w:rsidR="008D6F36" w:rsidRPr="00E66D86">
        <w:rPr>
          <w:rFonts w:ascii="Times New Roman" w:hAnsi="Times New Roman" w:cs="Times New Roman"/>
          <w:b/>
          <w:color w:val="auto"/>
          <w:sz w:val="40"/>
          <w:szCs w:val="40"/>
        </w:rPr>
        <w:t xml:space="preserve"> (2)</w:t>
      </w:r>
      <w:r w:rsidRPr="00E66D86">
        <w:rPr>
          <w:rFonts w:ascii="Times New Roman" w:hAnsi="Times New Roman" w:cs="Times New Roman"/>
          <w:b/>
          <w:color w:val="auto"/>
          <w:sz w:val="40"/>
          <w:szCs w:val="40"/>
        </w:rPr>
        <w:t xml:space="preserve"> additional purposes</w:t>
      </w:r>
      <w:r w:rsidRPr="00E66D86">
        <w:rPr>
          <w:rFonts w:ascii="Times New Roman" w:hAnsi="Times New Roman" w:cs="Times New Roman"/>
          <w:color w:val="auto"/>
          <w:sz w:val="40"/>
          <w:szCs w:val="40"/>
        </w:rPr>
        <w:t xml:space="preserve"> of prayer are:</w:t>
      </w:r>
    </w:p>
    <w:p w14:paraId="607336E0" w14:textId="77777777" w:rsidR="008D6F36" w:rsidRPr="00E66D86" w:rsidRDefault="00E5125F"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To n</w:t>
      </w:r>
      <w:r w:rsidR="00AD025A" w:rsidRPr="00E66D86">
        <w:rPr>
          <w:rFonts w:ascii="Times New Roman" w:hAnsi="Times New Roman" w:cs="Times New Roman"/>
          <w:color w:val="auto"/>
          <w:sz w:val="40"/>
          <w:szCs w:val="40"/>
        </w:rPr>
        <w:t>ot fall into temptation</w:t>
      </w:r>
    </w:p>
    <w:p w14:paraId="3F0D2191" w14:textId="77777777" w:rsidR="008D6F36" w:rsidRPr="00E66D86" w:rsidRDefault="00E5125F"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To strengthen</w:t>
      </w:r>
      <w:r w:rsidR="00AD025A" w:rsidRPr="00E66D86">
        <w:rPr>
          <w:rFonts w:ascii="Times New Roman" w:hAnsi="Times New Roman" w:cs="Times New Roman"/>
          <w:color w:val="auto"/>
          <w:sz w:val="40"/>
          <w:szCs w:val="40"/>
        </w:rPr>
        <w:t xml:space="preserve"> the believer</w:t>
      </w:r>
    </w:p>
    <w:p w14:paraId="75CD8A9E" w14:textId="77777777" w:rsidR="008D6F36" w:rsidRPr="00E66D86" w:rsidRDefault="008D6F36" w:rsidP="00CD791E">
      <w:pPr>
        <w:pStyle w:val="Heading2"/>
        <w:keepNext w:val="0"/>
        <w:keepLines w:val="0"/>
        <w:widowControl w:val="0"/>
        <w:numPr>
          <w:ilvl w:val="1"/>
          <w:numId w:val="35"/>
        </w:numPr>
        <w:spacing w:line="276" w:lineRule="auto"/>
        <w:rPr>
          <w:rFonts w:ascii="Times New Roman" w:hAnsi="Times New Roman" w:cs="Times New Roman"/>
          <w:color w:val="auto"/>
          <w:sz w:val="40"/>
          <w:szCs w:val="40"/>
        </w:rPr>
      </w:pPr>
      <w:r w:rsidRPr="00E66D86">
        <w:rPr>
          <w:rFonts w:ascii="Times New Roman" w:hAnsi="Times New Roman" w:cs="Times New Roman"/>
          <w:b/>
          <w:color w:val="auto"/>
          <w:sz w:val="40"/>
          <w:szCs w:val="40"/>
        </w:rPr>
        <w:t>Purpose 4</w:t>
      </w:r>
      <w:r w:rsidRPr="00E66D86">
        <w:rPr>
          <w:rFonts w:ascii="Times New Roman" w:hAnsi="Times New Roman" w:cs="Times New Roman"/>
          <w:color w:val="auto"/>
          <w:sz w:val="40"/>
          <w:szCs w:val="40"/>
        </w:rPr>
        <w:t xml:space="preserve"> - </w:t>
      </w:r>
      <w:r w:rsidR="00E5125F" w:rsidRPr="00E66D86">
        <w:rPr>
          <w:rFonts w:ascii="Times New Roman" w:hAnsi="Times New Roman" w:cs="Times New Roman"/>
          <w:color w:val="auto"/>
          <w:sz w:val="40"/>
          <w:szCs w:val="40"/>
        </w:rPr>
        <w:t>To n</w:t>
      </w:r>
      <w:r w:rsidR="003830C2" w:rsidRPr="00E66D86">
        <w:rPr>
          <w:rFonts w:ascii="Times New Roman" w:hAnsi="Times New Roman" w:cs="Times New Roman"/>
          <w:color w:val="auto"/>
          <w:sz w:val="40"/>
          <w:szCs w:val="40"/>
        </w:rPr>
        <w:t>ot fall into temptation</w:t>
      </w:r>
    </w:p>
    <w:p w14:paraId="694BD285" w14:textId="77777777" w:rsidR="008D6F36" w:rsidRPr="00E66D86" w:rsidRDefault="00D04DB3"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Jesus </w:t>
      </w:r>
      <w:r w:rsidR="0011292B" w:rsidRPr="00E66D86">
        <w:rPr>
          <w:rFonts w:ascii="Times New Roman" w:hAnsi="Times New Roman" w:cs="Times New Roman"/>
          <w:color w:val="auto"/>
          <w:sz w:val="40"/>
          <w:szCs w:val="40"/>
        </w:rPr>
        <w:t xml:space="preserve">went with His disciples to the Mount of Olives to pray.  </w:t>
      </w:r>
    </w:p>
    <w:p w14:paraId="1CD833BA" w14:textId="77777777" w:rsidR="008D6F36" w:rsidRPr="00E66D86" w:rsidRDefault="0011292B" w:rsidP="004E7569">
      <w:pPr>
        <w:pStyle w:val="Heading4"/>
        <w:keepNext w:val="0"/>
        <w:keepLines w:val="0"/>
        <w:widowControl w:val="0"/>
        <w:numPr>
          <w:ilvl w:val="3"/>
          <w:numId w:val="40"/>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 xml:space="preserve">As He withdrew from the disciples, He </w:t>
      </w:r>
      <w:r w:rsidRPr="00E66D86">
        <w:rPr>
          <w:rFonts w:ascii="Times New Roman" w:hAnsi="Times New Roman" w:cs="Times New Roman"/>
          <w:i w:val="0"/>
          <w:color w:val="auto"/>
          <w:sz w:val="40"/>
          <w:szCs w:val="40"/>
        </w:rPr>
        <w:lastRenderedPageBreak/>
        <w:t xml:space="preserve">told them to pray so they would not fall into temptation.  </w:t>
      </w:r>
    </w:p>
    <w:p w14:paraId="2D452044" w14:textId="77777777" w:rsidR="008D6F36" w:rsidRPr="00E66D86" w:rsidRDefault="0011292B" w:rsidP="004E7569">
      <w:pPr>
        <w:pStyle w:val="Heading4"/>
        <w:keepNext w:val="0"/>
        <w:keepLines w:val="0"/>
        <w:widowControl w:val="0"/>
        <w:numPr>
          <w:ilvl w:val="3"/>
          <w:numId w:val="40"/>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 xml:space="preserve">But the disciples could not forestall their need to sleep.  </w:t>
      </w:r>
    </w:p>
    <w:p w14:paraId="4FF3A54C" w14:textId="77777777" w:rsidR="000B2182" w:rsidRPr="00E66D86" w:rsidRDefault="0011292B" w:rsidP="004E7569">
      <w:pPr>
        <w:pStyle w:val="Heading4"/>
        <w:keepNext w:val="0"/>
        <w:keepLines w:val="0"/>
        <w:widowControl w:val="0"/>
        <w:numPr>
          <w:ilvl w:val="3"/>
          <w:numId w:val="40"/>
        </w:numPr>
        <w:spacing w:line="276" w:lineRule="auto"/>
        <w:rPr>
          <w:i w:val="0"/>
          <w:color w:val="auto"/>
          <w:sz w:val="40"/>
          <w:szCs w:val="40"/>
        </w:rPr>
      </w:pPr>
      <w:r w:rsidRPr="00E66D86">
        <w:rPr>
          <w:i w:val="0"/>
          <w:color w:val="auto"/>
          <w:sz w:val="40"/>
          <w:szCs w:val="40"/>
        </w:rPr>
        <w:t>At seeing this, Jesus commented “the Spirit is willing, but the body is weak.”</w:t>
      </w:r>
      <w:r w:rsidR="000B2182" w:rsidRPr="00E66D86">
        <w:rPr>
          <w:i w:val="0"/>
          <w:color w:val="auto"/>
          <w:sz w:val="40"/>
          <w:szCs w:val="40"/>
        </w:rPr>
        <w:t xml:space="preserve"> </w:t>
      </w:r>
    </w:p>
    <w:p w14:paraId="51193138" w14:textId="77777777" w:rsidR="000B2182" w:rsidRPr="00E66D86" w:rsidRDefault="000B2182" w:rsidP="00CD791E">
      <w:pPr>
        <w:widowControl w:val="0"/>
        <w:spacing w:line="276" w:lineRule="auto"/>
        <w:rPr>
          <w:sz w:val="40"/>
          <w:szCs w:val="40"/>
        </w:rPr>
      </w:pPr>
    </w:p>
    <w:p w14:paraId="4E821EAA" w14:textId="77777777" w:rsidR="000B2182" w:rsidRPr="009C5B59" w:rsidRDefault="000B2182" w:rsidP="004E7569">
      <w:pPr>
        <w:pStyle w:val="ListParagraph"/>
        <w:widowControl w:val="0"/>
        <w:spacing w:line="276" w:lineRule="auto"/>
        <w:ind w:left="1620" w:right="720"/>
        <w:contextualSpacing w:val="0"/>
        <w:rPr>
          <w:sz w:val="40"/>
          <w:szCs w:val="40"/>
        </w:rPr>
      </w:pPr>
      <w:proofErr w:type="gramStart"/>
      <w:r w:rsidRPr="009C5B59">
        <w:rPr>
          <w:b/>
          <w:i/>
          <w:sz w:val="40"/>
          <w:szCs w:val="40"/>
          <w:vertAlign w:val="superscript"/>
        </w:rPr>
        <w:t xml:space="preserve">39 </w:t>
      </w:r>
      <w:r w:rsidRPr="009C5B59">
        <w:rPr>
          <w:b/>
          <w:i/>
          <w:sz w:val="40"/>
          <w:szCs w:val="40"/>
        </w:rPr>
        <w:t> Coming</w:t>
      </w:r>
      <w:proofErr w:type="gramEnd"/>
      <w:r w:rsidRPr="009C5B59">
        <w:rPr>
          <w:b/>
          <w:i/>
          <w:sz w:val="40"/>
          <w:szCs w:val="40"/>
        </w:rPr>
        <w:t xml:space="preserve"> out, He went to the Mount of Olives, as He was accustomed, and His disciples also followed Him. </w:t>
      </w:r>
      <w:r w:rsidRPr="009C5B59">
        <w:rPr>
          <w:b/>
          <w:i/>
          <w:sz w:val="40"/>
          <w:szCs w:val="40"/>
        </w:rPr>
        <w:br/>
      </w:r>
      <w:proofErr w:type="gramStart"/>
      <w:r w:rsidRPr="009C5B59">
        <w:rPr>
          <w:b/>
          <w:i/>
          <w:sz w:val="40"/>
          <w:szCs w:val="40"/>
          <w:vertAlign w:val="superscript"/>
        </w:rPr>
        <w:t xml:space="preserve">40 </w:t>
      </w:r>
      <w:r w:rsidRPr="009C5B59">
        <w:rPr>
          <w:b/>
          <w:i/>
          <w:sz w:val="40"/>
          <w:szCs w:val="40"/>
        </w:rPr>
        <w:t> When</w:t>
      </w:r>
      <w:proofErr w:type="gramEnd"/>
      <w:r w:rsidRPr="009C5B59">
        <w:rPr>
          <w:b/>
          <w:i/>
          <w:sz w:val="40"/>
          <w:szCs w:val="40"/>
        </w:rPr>
        <w:t xml:space="preserve"> He came to the place, He said to them, </w:t>
      </w:r>
      <w:r w:rsidRPr="009C5B59">
        <w:rPr>
          <w:rStyle w:val="jesuswords"/>
          <w:b/>
          <w:i/>
          <w:sz w:val="40"/>
          <w:szCs w:val="40"/>
          <w:highlight w:val="yellow"/>
        </w:rPr>
        <w:t>"Pray that you may not enter into temptation."</w:t>
      </w:r>
      <w:r w:rsidRPr="009C5B59">
        <w:rPr>
          <w:b/>
          <w:i/>
          <w:sz w:val="40"/>
          <w:szCs w:val="40"/>
        </w:rPr>
        <w:t xml:space="preserve"> </w:t>
      </w:r>
      <w:r w:rsidRPr="009C5B59">
        <w:rPr>
          <w:b/>
          <w:i/>
          <w:sz w:val="40"/>
          <w:szCs w:val="40"/>
        </w:rPr>
        <w:br/>
      </w:r>
      <w:proofErr w:type="gramStart"/>
      <w:r w:rsidRPr="009C5B59">
        <w:rPr>
          <w:b/>
          <w:i/>
          <w:sz w:val="40"/>
          <w:szCs w:val="40"/>
          <w:vertAlign w:val="superscript"/>
        </w:rPr>
        <w:t xml:space="preserve">41 </w:t>
      </w:r>
      <w:r w:rsidRPr="009C5B59">
        <w:rPr>
          <w:b/>
          <w:i/>
          <w:sz w:val="40"/>
          <w:szCs w:val="40"/>
        </w:rPr>
        <w:t> And</w:t>
      </w:r>
      <w:proofErr w:type="gramEnd"/>
      <w:r w:rsidRPr="009C5B59">
        <w:rPr>
          <w:b/>
          <w:i/>
          <w:sz w:val="40"/>
          <w:szCs w:val="40"/>
        </w:rPr>
        <w:t xml:space="preserve"> He was withdrawn from them about a stone's throw, and He knelt down and prayed, </w:t>
      </w:r>
      <w:r w:rsidRPr="009C5B59">
        <w:rPr>
          <w:b/>
          <w:i/>
          <w:sz w:val="40"/>
          <w:szCs w:val="40"/>
        </w:rPr>
        <w:br/>
      </w:r>
      <w:r w:rsidRPr="009C5B59">
        <w:rPr>
          <w:b/>
          <w:i/>
          <w:sz w:val="40"/>
          <w:szCs w:val="40"/>
          <w:vertAlign w:val="superscript"/>
        </w:rPr>
        <w:t xml:space="preserve">42 </w:t>
      </w:r>
      <w:r w:rsidRPr="009C5B59">
        <w:rPr>
          <w:b/>
          <w:i/>
          <w:sz w:val="40"/>
          <w:szCs w:val="40"/>
        </w:rPr>
        <w:t xml:space="preserve"> saying, </w:t>
      </w:r>
      <w:r w:rsidRPr="009C5B59">
        <w:rPr>
          <w:rStyle w:val="jesuswords"/>
          <w:b/>
          <w:i/>
          <w:sz w:val="40"/>
          <w:szCs w:val="40"/>
        </w:rPr>
        <w:t>"Father, if it is Your will, take this cup away from Me; nevertheless not My will, but Yours, be done."</w:t>
      </w:r>
      <w:r w:rsidRPr="009C5B59">
        <w:rPr>
          <w:b/>
          <w:i/>
          <w:sz w:val="40"/>
          <w:szCs w:val="40"/>
        </w:rPr>
        <w:t xml:space="preserve"> </w:t>
      </w:r>
      <w:r w:rsidRPr="009C5B59">
        <w:rPr>
          <w:b/>
          <w:i/>
          <w:sz w:val="40"/>
          <w:szCs w:val="40"/>
        </w:rPr>
        <w:br/>
      </w:r>
      <w:proofErr w:type="gramStart"/>
      <w:r w:rsidRPr="009C5B59">
        <w:rPr>
          <w:b/>
          <w:i/>
          <w:sz w:val="40"/>
          <w:szCs w:val="40"/>
          <w:vertAlign w:val="superscript"/>
        </w:rPr>
        <w:t xml:space="preserve">43 </w:t>
      </w:r>
      <w:r w:rsidRPr="009C5B59">
        <w:rPr>
          <w:b/>
          <w:i/>
          <w:sz w:val="40"/>
          <w:szCs w:val="40"/>
        </w:rPr>
        <w:t> Then</w:t>
      </w:r>
      <w:proofErr w:type="gramEnd"/>
      <w:r w:rsidRPr="009C5B59">
        <w:rPr>
          <w:b/>
          <w:i/>
          <w:sz w:val="40"/>
          <w:szCs w:val="40"/>
        </w:rPr>
        <w:t xml:space="preserve"> an angel appeared to Him from heaven, strengthening Him. </w:t>
      </w:r>
      <w:r w:rsidRPr="009C5B59">
        <w:rPr>
          <w:b/>
          <w:i/>
          <w:sz w:val="40"/>
          <w:szCs w:val="40"/>
        </w:rPr>
        <w:br/>
      </w:r>
      <w:proofErr w:type="gramStart"/>
      <w:r w:rsidRPr="009C5B59">
        <w:rPr>
          <w:b/>
          <w:i/>
          <w:sz w:val="40"/>
          <w:szCs w:val="40"/>
          <w:vertAlign w:val="superscript"/>
        </w:rPr>
        <w:t xml:space="preserve">44 </w:t>
      </w:r>
      <w:r w:rsidRPr="009C5B59">
        <w:rPr>
          <w:b/>
          <w:i/>
          <w:sz w:val="40"/>
          <w:szCs w:val="40"/>
        </w:rPr>
        <w:t> And</w:t>
      </w:r>
      <w:proofErr w:type="gramEnd"/>
      <w:r w:rsidRPr="009C5B59">
        <w:rPr>
          <w:b/>
          <w:i/>
          <w:sz w:val="40"/>
          <w:szCs w:val="40"/>
        </w:rPr>
        <w:t xml:space="preserve"> being in agony, He prayed more earnestly. Then His sweat became like </w:t>
      </w:r>
      <w:r w:rsidRPr="009C5B59">
        <w:rPr>
          <w:b/>
          <w:i/>
          <w:sz w:val="40"/>
          <w:szCs w:val="40"/>
        </w:rPr>
        <w:lastRenderedPageBreak/>
        <w:t>great drops of blood falling down to the ground.</w:t>
      </w:r>
      <w:r w:rsidRPr="009C5B59">
        <w:rPr>
          <w:b/>
          <w:bCs/>
          <w:i/>
          <w:sz w:val="40"/>
          <w:szCs w:val="40"/>
        </w:rPr>
        <w:t xml:space="preserve"> </w:t>
      </w:r>
      <w:r w:rsidRPr="009C5B59">
        <w:rPr>
          <w:b/>
          <w:bCs/>
          <w:sz w:val="40"/>
          <w:szCs w:val="40"/>
        </w:rPr>
        <w:t>Luke 22:39-44 (NKJV)</w:t>
      </w:r>
    </w:p>
    <w:p w14:paraId="70DF3A1E" w14:textId="77777777" w:rsidR="000B2182" w:rsidRPr="00E66D86" w:rsidRDefault="000B2182" w:rsidP="00CD791E">
      <w:pPr>
        <w:widowControl w:val="0"/>
        <w:autoSpaceDE w:val="0"/>
        <w:autoSpaceDN w:val="0"/>
        <w:adjustRightInd w:val="0"/>
        <w:spacing w:line="276" w:lineRule="auto"/>
        <w:ind w:right="720"/>
        <w:rPr>
          <w:b/>
          <w:bCs/>
          <w:i/>
          <w:iCs/>
          <w:sz w:val="40"/>
          <w:szCs w:val="40"/>
        </w:rPr>
      </w:pPr>
    </w:p>
    <w:p w14:paraId="3EC59359" w14:textId="77777777" w:rsidR="000B2182" w:rsidRPr="009C5B59" w:rsidRDefault="000B2182" w:rsidP="004E7569">
      <w:pPr>
        <w:pStyle w:val="ListParagraph"/>
        <w:widowControl w:val="0"/>
        <w:autoSpaceDE w:val="0"/>
        <w:autoSpaceDN w:val="0"/>
        <w:adjustRightInd w:val="0"/>
        <w:spacing w:line="276" w:lineRule="auto"/>
        <w:ind w:left="1620" w:right="720"/>
        <w:contextualSpacing w:val="0"/>
        <w:rPr>
          <w:b/>
          <w:bCs/>
          <w:i/>
          <w:iCs/>
          <w:sz w:val="40"/>
          <w:szCs w:val="40"/>
        </w:rPr>
      </w:pPr>
      <w:proofErr w:type="gramStart"/>
      <w:r w:rsidRPr="009C5B59">
        <w:rPr>
          <w:b/>
          <w:i/>
          <w:sz w:val="40"/>
          <w:szCs w:val="40"/>
          <w:vertAlign w:val="superscript"/>
        </w:rPr>
        <w:t xml:space="preserve">37 </w:t>
      </w:r>
      <w:r w:rsidRPr="009C5B59">
        <w:rPr>
          <w:b/>
          <w:i/>
          <w:sz w:val="40"/>
          <w:szCs w:val="40"/>
        </w:rPr>
        <w:t> Then</w:t>
      </w:r>
      <w:proofErr w:type="gramEnd"/>
      <w:r w:rsidRPr="009C5B59">
        <w:rPr>
          <w:b/>
          <w:i/>
          <w:sz w:val="40"/>
          <w:szCs w:val="40"/>
        </w:rPr>
        <w:t xml:space="preserve"> He came and found them sleeping, and said to Peter, </w:t>
      </w:r>
      <w:r w:rsidRPr="009C5B59">
        <w:rPr>
          <w:rStyle w:val="jesuswords"/>
          <w:b/>
          <w:i/>
          <w:sz w:val="40"/>
          <w:szCs w:val="40"/>
        </w:rPr>
        <w:t>"Simon, are you sleeping? Could you not watch one hour?</w:t>
      </w:r>
      <w:r w:rsidRPr="009C5B59">
        <w:rPr>
          <w:b/>
          <w:i/>
          <w:sz w:val="40"/>
          <w:szCs w:val="40"/>
        </w:rPr>
        <w:t xml:space="preserve"> </w:t>
      </w:r>
      <w:r w:rsidRPr="009C5B59">
        <w:rPr>
          <w:b/>
          <w:i/>
          <w:sz w:val="40"/>
          <w:szCs w:val="40"/>
        </w:rPr>
        <w:br/>
      </w:r>
      <w:proofErr w:type="gramStart"/>
      <w:r w:rsidRPr="009C5B59">
        <w:rPr>
          <w:b/>
          <w:i/>
          <w:sz w:val="40"/>
          <w:szCs w:val="40"/>
          <w:vertAlign w:val="superscript"/>
        </w:rPr>
        <w:t xml:space="preserve">38 </w:t>
      </w:r>
      <w:r w:rsidRPr="009C5B59">
        <w:rPr>
          <w:b/>
          <w:i/>
          <w:sz w:val="40"/>
          <w:szCs w:val="40"/>
        </w:rPr>
        <w:t> </w:t>
      </w:r>
      <w:r w:rsidRPr="009C5B59">
        <w:rPr>
          <w:rStyle w:val="jesuswords"/>
          <w:b/>
          <w:i/>
          <w:sz w:val="40"/>
          <w:szCs w:val="40"/>
        </w:rPr>
        <w:t>Watch</w:t>
      </w:r>
      <w:proofErr w:type="gramEnd"/>
      <w:r w:rsidRPr="009C5B59">
        <w:rPr>
          <w:rStyle w:val="jesuswords"/>
          <w:b/>
          <w:i/>
          <w:sz w:val="40"/>
          <w:szCs w:val="40"/>
        </w:rPr>
        <w:t xml:space="preserve"> and pray, </w:t>
      </w:r>
      <w:r w:rsidRPr="009C5B59">
        <w:rPr>
          <w:rStyle w:val="jesuswords"/>
          <w:b/>
          <w:i/>
          <w:sz w:val="40"/>
          <w:szCs w:val="40"/>
          <w:highlight w:val="yellow"/>
        </w:rPr>
        <w:t>lest you enter into temptation</w:t>
      </w:r>
      <w:r w:rsidRPr="009C5B59">
        <w:rPr>
          <w:rStyle w:val="jesuswords"/>
          <w:b/>
          <w:i/>
          <w:sz w:val="40"/>
          <w:szCs w:val="40"/>
        </w:rPr>
        <w:t xml:space="preserve">. The spirit indeed </w:t>
      </w:r>
      <w:r w:rsidRPr="009C5B59">
        <w:rPr>
          <w:rStyle w:val="jesuswords"/>
          <w:b/>
          <w:i/>
          <w:iCs/>
          <w:sz w:val="40"/>
          <w:szCs w:val="40"/>
        </w:rPr>
        <w:t>is</w:t>
      </w:r>
      <w:r w:rsidRPr="009C5B59">
        <w:rPr>
          <w:rStyle w:val="jesuswords"/>
          <w:b/>
          <w:i/>
          <w:sz w:val="40"/>
          <w:szCs w:val="40"/>
        </w:rPr>
        <w:t xml:space="preserve"> willing, but the flesh </w:t>
      </w:r>
      <w:r w:rsidRPr="009C5B59">
        <w:rPr>
          <w:rStyle w:val="jesuswords"/>
          <w:b/>
          <w:i/>
          <w:iCs/>
          <w:sz w:val="40"/>
          <w:szCs w:val="40"/>
        </w:rPr>
        <w:t>is</w:t>
      </w:r>
      <w:r w:rsidRPr="009C5B59">
        <w:rPr>
          <w:rStyle w:val="jesuswords"/>
          <w:b/>
          <w:i/>
          <w:sz w:val="40"/>
          <w:szCs w:val="40"/>
        </w:rPr>
        <w:t xml:space="preserve"> weak."</w:t>
      </w:r>
      <w:r w:rsidRPr="009C5B59">
        <w:rPr>
          <w:b/>
          <w:bCs/>
          <w:sz w:val="40"/>
          <w:szCs w:val="40"/>
        </w:rPr>
        <w:t xml:space="preserve"> Mark 14:37-38 (NKJV) </w:t>
      </w:r>
    </w:p>
    <w:p w14:paraId="3CB2A050" w14:textId="77777777" w:rsidR="000B2182" w:rsidRPr="00E66D86" w:rsidRDefault="000B2182" w:rsidP="00CD791E">
      <w:pPr>
        <w:widowControl w:val="0"/>
        <w:spacing w:line="276" w:lineRule="auto"/>
        <w:rPr>
          <w:sz w:val="40"/>
          <w:szCs w:val="40"/>
        </w:rPr>
      </w:pPr>
    </w:p>
    <w:p w14:paraId="2BBCF4E1" w14:textId="77777777" w:rsidR="000B2182" w:rsidRPr="00E66D86" w:rsidRDefault="000B2182"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This picture indicates as long as we are praying and focused on Jesus, we are unlikely to be tempted by the many distractions of life.  </w:t>
      </w:r>
    </w:p>
    <w:p w14:paraId="0B0B3116" w14:textId="77777777" w:rsidR="000B2182" w:rsidRPr="00E66D86" w:rsidRDefault="000B2182" w:rsidP="004E7569">
      <w:pPr>
        <w:pStyle w:val="Heading4"/>
        <w:keepNext w:val="0"/>
        <w:keepLines w:val="0"/>
        <w:widowControl w:val="0"/>
        <w:numPr>
          <w:ilvl w:val="3"/>
          <w:numId w:val="41"/>
        </w:numPr>
        <w:spacing w:line="276" w:lineRule="auto"/>
        <w:rPr>
          <w:i w:val="0"/>
          <w:color w:val="auto"/>
          <w:sz w:val="40"/>
          <w:szCs w:val="40"/>
        </w:rPr>
      </w:pPr>
      <w:r w:rsidRPr="00E66D86">
        <w:rPr>
          <w:i w:val="0"/>
          <w:color w:val="auto"/>
          <w:sz w:val="40"/>
          <w:szCs w:val="40"/>
        </w:rPr>
        <w:t>Once we avert our attention or let our guard down, temptation can gain a foothold.</w:t>
      </w:r>
    </w:p>
    <w:p w14:paraId="4766C832" w14:textId="77777777" w:rsidR="001C266D" w:rsidRPr="00E66D86" w:rsidRDefault="000B2182" w:rsidP="00CD791E">
      <w:pPr>
        <w:pStyle w:val="Heading3"/>
        <w:keepNext w:val="0"/>
        <w:keepLines w:val="0"/>
        <w:widowControl w:val="0"/>
        <w:numPr>
          <w:ilvl w:val="2"/>
          <w:numId w:val="29"/>
        </w:numPr>
        <w:spacing w:line="276" w:lineRule="auto"/>
        <w:rPr>
          <w:iCs/>
          <w:color w:val="auto"/>
          <w:sz w:val="40"/>
          <w:szCs w:val="40"/>
        </w:rPr>
      </w:pPr>
      <w:r w:rsidRPr="00E66D86">
        <w:rPr>
          <w:color w:val="auto"/>
          <w:sz w:val="40"/>
          <w:szCs w:val="40"/>
        </w:rPr>
        <w:t>Intellectually, our spirits know we are to be focused on God, but the body is weak, susceptible to our bodily needs and functions which take our focus and concentration away from God.</w:t>
      </w:r>
    </w:p>
    <w:p w14:paraId="4D1B10A3" w14:textId="77777777" w:rsidR="000B2182" w:rsidRPr="00E66D86" w:rsidRDefault="000B2182" w:rsidP="00CD791E">
      <w:pPr>
        <w:widowControl w:val="0"/>
        <w:spacing w:line="276" w:lineRule="auto"/>
        <w:rPr>
          <w:sz w:val="40"/>
          <w:szCs w:val="40"/>
        </w:rPr>
      </w:pPr>
    </w:p>
    <w:p w14:paraId="225A1B54" w14:textId="77777777" w:rsidR="000B2182" w:rsidRPr="00E66D86" w:rsidRDefault="000B2182" w:rsidP="00CD791E">
      <w:pPr>
        <w:widowControl w:val="0"/>
        <w:spacing w:line="276" w:lineRule="auto"/>
        <w:rPr>
          <w:sz w:val="40"/>
          <w:szCs w:val="40"/>
        </w:rPr>
      </w:pPr>
    </w:p>
    <w:p w14:paraId="75D71E62" w14:textId="77777777" w:rsidR="00D7281D" w:rsidRPr="00E66D86" w:rsidRDefault="00D203B7" w:rsidP="00CD791E">
      <w:pPr>
        <w:pStyle w:val="Heading2"/>
        <w:keepNext w:val="0"/>
        <w:keepLines w:val="0"/>
        <w:widowControl w:val="0"/>
        <w:numPr>
          <w:ilvl w:val="1"/>
          <w:numId w:val="36"/>
        </w:numPr>
        <w:spacing w:line="276" w:lineRule="auto"/>
        <w:rPr>
          <w:rFonts w:ascii="Times New Roman" w:hAnsi="Times New Roman" w:cs="Times New Roman"/>
          <w:iCs/>
          <w:color w:val="auto"/>
          <w:sz w:val="40"/>
          <w:szCs w:val="40"/>
        </w:rPr>
      </w:pPr>
      <w:r w:rsidRPr="00E66D86">
        <w:rPr>
          <w:rFonts w:ascii="Times New Roman" w:hAnsi="Times New Roman" w:cs="Times New Roman"/>
          <w:b/>
          <w:color w:val="auto"/>
          <w:sz w:val="40"/>
          <w:szCs w:val="40"/>
        </w:rPr>
        <w:t>Purpose 5</w:t>
      </w:r>
      <w:r w:rsidRPr="00E66D86">
        <w:rPr>
          <w:rFonts w:ascii="Times New Roman" w:hAnsi="Times New Roman" w:cs="Times New Roman"/>
          <w:color w:val="auto"/>
          <w:sz w:val="40"/>
          <w:szCs w:val="40"/>
        </w:rPr>
        <w:t xml:space="preserve"> - </w:t>
      </w:r>
      <w:r w:rsidR="00E5125F" w:rsidRPr="00E66D86">
        <w:rPr>
          <w:rFonts w:ascii="Times New Roman" w:hAnsi="Times New Roman" w:cs="Times New Roman"/>
          <w:color w:val="auto"/>
          <w:sz w:val="40"/>
          <w:szCs w:val="40"/>
        </w:rPr>
        <w:t>To strengthen</w:t>
      </w:r>
      <w:r w:rsidR="00681493" w:rsidRPr="00E66D86">
        <w:rPr>
          <w:rFonts w:ascii="Times New Roman" w:hAnsi="Times New Roman" w:cs="Times New Roman"/>
          <w:color w:val="auto"/>
          <w:sz w:val="40"/>
          <w:szCs w:val="40"/>
        </w:rPr>
        <w:t xml:space="preserve"> the believer</w:t>
      </w:r>
    </w:p>
    <w:p w14:paraId="58B590A2" w14:textId="77777777" w:rsidR="00D7281D" w:rsidRPr="00E66D86" w:rsidRDefault="00681493"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Paul, in his letter to the Ephesians, prayed for the Father to strengthen them with power through his Spirit in their inner being so Christ might dwell in their hearts through faith.  </w:t>
      </w:r>
    </w:p>
    <w:p w14:paraId="487A7A95" w14:textId="77777777" w:rsidR="00D7281D" w:rsidRPr="00E66D86" w:rsidRDefault="00D7281D" w:rsidP="00CD791E">
      <w:pPr>
        <w:widowControl w:val="0"/>
        <w:spacing w:line="276" w:lineRule="auto"/>
        <w:rPr>
          <w:sz w:val="40"/>
          <w:szCs w:val="40"/>
        </w:rPr>
      </w:pPr>
    </w:p>
    <w:p w14:paraId="1DBD76E7" w14:textId="77777777" w:rsidR="00D7281D" w:rsidRPr="009C5B59" w:rsidRDefault="00D7281D" w:rsidP="004E7569">
      <w:pPr>
        <w:pStyle w:val="ListParagraph"/>
        <w:widowControl w:val="0"/>
        <w:spacing w:line="276" w:lineRule="auto"/>
        <w:ind w:left="1620" w:right="720"/>
        <w:contextualSpacing w:val="0"/>
        <w:rPr>
          <w:sz w:val="40"/>
          <w:szCs w:val="40"/>
        </w:rPr>
      </w:pPr>
      <w:r w:rsidRPr="009C5B59">
        <w:rPr>
          <w:b/>
          <w:i/>
          <w:sz w:val="40"/>
          <w:szCs w:val="40"/>
          <w:vertAlign w:val="superscript"/>
        </w:rPr>
        <w:t xml:space="preserve">14 </w:t>
      </w:r>
      <w:r w:rsidRPr="009C5B59">
        <w:rPr>
          <w:b/>
          <w:i/>
          <w:sz w:val="40"/>
          <w:szCs w:val="40"/>
        </w:rPr>
        <w:t xml:space="preserve"> For this reason I bow my knees to the Father of our Lord Jesus Christ, </w:t>
      </w:r>
      <w:r w:rsidRPr="009C5B59">
        <w:rPr>
          <w:b/>
          <w:i/>
          <w:sz w:val="40"/>
          <w:szCs w:val="40"/>
        </w:rPr>
        <w:br/>
      </w:r>
      <w:r w:rsidRPr="009C5B59">
        <w:rPr>
          <w:b/>
          <w:i/>
          <w:sz w:val="40"/>
          <w:szCs w:val="40"/>
          <w:vertAlign w:val="superscript"/>
        </w:rPr>
        <w:t xml:space="preserve">15 </w:t>
      </w:r>
      <w:r w:rsidRPr="009C5B59">
        <w:rPr>
          <w:b/>
          <w:i/>
          <w:sz w:val="40"/>
          <w:szCs w:val="40"/>
        </w:rPr>
        <w:t xml:space="preserve"> from whom the whole family in heaven and earth is named, </w:t>
      </w:r>
      <w:r w:rsidRPr="009C5B59">
        <w:rPr>
          <w:b/>
          <w:i/>
          <w:sz w:val="40"/>
          <w:szCs w:val="40"/>
        </w:rPr>
        <w:br/>
      </w:r>
      <w:r w:rsidRPr="009C5B59">
        <w:rPr>
          <w:b/>
          <w:i/>
          <w:sz w:val="40"/>
          <w:szCs w:val="40"/>
          <w:vertAlign w:val="superscript"/>
        </w:rPr>
        <w:t xml:space="preserve">16 </w:t>
      </w:r>
      <w:r w:rsidRPr="009C5B59">
        <w:rPr>
          <w:b/>
          <w:i/>
          <w:sz w:val="40"/>
          <w:szCs w:val="40"/>
        </w:rPr>
        <w:t xml:space="preserve"> that He would grant you, according to the riches of His glory, to be strengthened with might through His Spirit in the inner man, </w:t>
      </w:r>
      <w:r w:rsidRPr="009C5B59">
        <w:rPr>
          <w:b/>
          <w:i/>
          <w:sz w:val="40"/>
          <w:szCs w:val="40"/>
        </w:rPr>
        <w:br/>
      </w:r>
      <w:r w:rsidRPr="009C5B59">
        <w:rPr>
          <w:b/>
          <w:i/>
          <w:sz w:val="40"/>
          <w:szCs w:val="40"/>
          <w:vertAlign w:val="superscript"/>
        </w:rPr>
        <w:t xml:space="preserve">17 </w:t>
      </w:r>
      <w:r w:rsidRPr="009C5B59">
        <w:rPr>
          <w:b/>
          <w:i/>
          <w:sz w:val="40"/>
          <w:szCs w:val="40"/>
        </w:rPr>
        <w:t xml:space="preserve"> that Christ may dwell in your hearts through faith; that you, being rooted and grounded in love, </w:t>
      </w:r>
      <w:r w:rsidRPr="009C5B59">
        <w:rPr>
          <w:b/>
          <w:i/>
          <w:sz w:val="40"/>
          <w:szCs w:val="40"/>
        </w:rPr>
        <w:br/>
      </w:r>
      <w:r w:rsidRPr="009C5B59">
        <w:rPr>
          <w:b/>
          <w:i/>
          <w:sz w:val="40"/>
          <w:szCs w:val="40"/>
          <w:vertAlign w:val="superscript"/>
        </w:rPr>
        <w:t xml:space="preserve">18 </w:t>
      </w:r>
      <w:r w:rsidRPr="009C5B59">
        <w:rPr>
          <w:b/>
          <w:i/>
          <w:sz w:val="40"/>
          <w:szCs w:val="40"/>
        </w:rPr>
        <w:t xml:space="preserve"> may be able to comprehend with all the saints what </w:t>
      </w:r>
      <w:r w:rsidRPr="009C5B59">
        <w:rPr>
          <w:b/>
          <w:i/>
          <w:iCs/>
          <w:sz w:val="40"/>
          <w:szCs w:val="40"/>
        </w:rPr>
        <w:t>is</w:t>
      </w:r>
      <w:r w:rsidRPr="009C5B59">
        <w:rPr>
          <w:b/>
          <w:i/>
          <w:sz w:val="40"/>
          <w:szCs w:val="40"/>
        </w:rPr>
        <w:t xml:space="preserve"> the width and length and depth and height-- </w:t>
      </w:r>
      <w:r w:rsidRPr="009C5B59">
        <w:rPr>
          <w:b/>
          <w:i/>
          <w:sz w:val="40"/>
          <w:szCs w:val="40"/>
        </w:rPr>
        <w:br/>
      </w:r>
      <w:r w:rsidRPr="009C5B59">
        <w:rPr>
          <w:b/>
          <w:i/>
          <w:sz w:val="40"/>
          <w:szCs w:val="40"/>
          <w:vertAlign w:val="superscript"/>
        </w:rPr>
        <w:t xml:space="preserve">19 </w:t>
      </w:r>
      <w:r w:rsidRPr="009C5B59">
        <w:rPr>
          <w:b/>
          <w:i/>
          <w:sz w:val="40"/>
          <w:szCs w:val="40"/>
        </w:rPr>
        <w:t xml:space="preserve"> to know the love of Christ which passes </w:t>
      </w:r>
      <w:r w:rsidRPr="009C5B59">
        <w:rPr>
          <w:b/>
          <w:i/>
          <w:sz w:val="40"/>
          <w:szCs w:val="40"/>
        </w:rPr>
        <w:lastRenderedPageBreak/>
        <w:t xml:space="preserve">knowledge; that you may be filled with all the fullness of God. </w:t>
      </w:r>
      <w:r w:rsidRPr="009C5B59">
        <w:rPr>
          <w:b/>
          <w:i/>
          <w:sz w:val="40"/>
          <w:szCs w:val="40"/>
        </w:rPr>
        <w:br/>
      </w:r>
      <w:proofErr w:type="gramStart"/>
      <w:r w:rsidRPr="009C5B59">
        <w:rPr>
          <w:b/>
          <w:i/>
          <w:sz w:val="40"/>
          <w:szCs w:val="40"/>
          <w:vertAlign w:val="superscript"/>
        </w:rPr>
        <w:t xml:space="preserve">20 </w:t>
      </w:r>
      <w:r w:rsidRPr="009C5B59">
        <w:rPr>
          <w:b/>
          <w:i/>
          <w:sz w:val="40"/>
          <w:szCs w:val="40"/>
        </w:rPr>
        <w:t> Now</w:t>
      </w:r>
      <w:proofErr w:type="gramEnd"/>
      <w:r w:rsidRPr="009C5B59">
        <w:rPr>
          <w:b/>
          <w:i/>
          <w:sz w:val="40"/>
          <w:szCs w:val="40"/>
        </w:rPr>
        <w:t xml:space="preserve"> to Him who is able to do exceedingly abundantly above all that we ask or think, according to the power that works in us, </w:t>
      </w:r>
      <w:r w:rsidRPr="009C5B59">
        <w:rPr>
          <w:b/>
          <w:i/>
          <w:sz w:val="40"/>
          <w:szCs w:val="40"/>
        </w:rPr>
        <w:br/>
      </w:r>
      <w:r w:rsidRPr="009C5B59">
        <w:rPr>
          <w:b/>
          <w:i/>
          <w:sz w:val="40"/>
          <w:szCs w:val="40"/>
          <w:vertAlign w:val="superscript"/>
        </w:rPr>
        <w:t xml:space="preserve">21 </w:t>
      </w:r>
      <w:r w:rsidRPr="009C5B59">
        <w:rPr>
          <w:b/>
          <w:i/>
          <w:sz w:val="40"/>
          <w:szCs w:val="40"/>
        </w:rPr>
        <w:t xml:space="preserve"> to Him </w:t>
      </w:r>
      <w:r w:rsidRPr="009C5B59">
        <w:rPr>
          <w:b/>
          <w:i/>
          <w:iCs/>
          <w:sz w:val="40"/>
          <w:szCs w:val="40"/>
        </w:rPr>
        <w:t>be</w:t>
      </w:r>
      <w:r w:rsidRPr="009C5B59">
        <w:rPr>
          <w:b/>
          <w:i/>
          <w:sz w:val="40"/>
          <w:szCs w:val="40"/>
        </w:rPr>
        <w:t xml:space="preserve"> glory in the church by Christ Jesus to all generations, forever and ever. Amen.</w:t>
      </w:r>
      <w:r w:rsidRPr="009C5B59">
        <w:rPr>
          <w:b/>
          <w:bCs/>
          <w:i/>
          <w:sz w:val="40"/>
          <w:szCs w:val="40"/>
        </w:rPr>
        <w:t xml:space="preserve"> </w:t>
      </w:r>
      <w:r w:rsidRPr="009C5B59">
        <w:rPr>
          <w:b/>
          <w:bCs/>
          <w:sz w:val="40"/>
          <w:szCs w:val="40"/>
        </w:rPr>
        <w:t>Ephesians 3:14-21 (NKJV)</w:t>
      </w:r>
    </w:p>
    <w:p w14:paraId="08874E6B" w14:textId="77777777" w:rsidR="00D7281D" w:rsidRPr="00E66D86" w:rsidRDefault="00D7281D" w:rsidP="00CD791E">
      <w:pPr>
        <w:widowControl w:val="0"/>
        <w:spacing w:line="276" w:lineRule="auto"/>
        <w:rPr>
          <w:sz w:val="40"/>
          <w:szCs w:val="40"/>
        </w:rPr>
      </w:pPr>
    </w:p>
    <w:p w14:paraId="49D811D2" w14:textId="77777777" w:rsidR="00D7281D" w:rsidRPr="00E66D86" w:rsidRDefault="00D7281D" w:rsidP="00CD791E">
      <w:pPr>
        <w:pStyle w:val="Heading3"/>
        <w:keepNext w:val="0"/>
        <w:keepLines w:val="0"/>
        <w:widowControl w:val="0"/>
        <w:numPr>
          <w:ilvl w:val="2"/>
          <w:numId w:val="29"/>
        </w:numPr>
        <w:spacing w:line="276" w:lineRule="auto"/>
        <w:rPr>
          <w:rFonts w:ascii="Times New Roman" w:hAnsi="Times New Roman" w:cs="Times New Roman"/>
          <w:color w:val="auto"/>
          <w:sz w:val="40"/>
          <w:szCs w:val="40"/>
        </w:rPr>
      </w:pPr>
      <w:r w:rsidRPr="00E66D86">
        <w:rPr>
          <w:rFonts w:ascii="Times New Roman" w:hAnsi="Times New Roman" w:cs="Times New Roman"/>
          <w:color w:val="auto"/>
          <w:sz w:val="40"/>
          <w:szCs w:val="40"/>
        </w:rPr>
        <w:t xml:space="preserve">Paul knew the believer’s faith would be tested.  </w:t>
      </w:r>
    </w:p>
    <w:p w14:paraId="013092EA" w14:textId="77777777" w:rsidR="00D7281D" w:rsidRPr="00E66D86" w:rsidRDefault="00D7281D" w:rsidP="004E7569">
      <w:pPr>
        <w:pStyle w:val="Heading4"/>
        <w:keepNext w:val="0"/>
        <w:keepLines w:val="0"/>
        <w:widowControl w:val="0"/>
        <w:numPr>
          <w:ilvl w:val="3"/>
          <w:numId w:val="42"/>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 xml:space="preserve">Faith is a conviction of the heart and, though it can be attacked physically and emotionally, it does not have guns, weapons, or other defenses to defend it.  </w:t>
      </w:r>
    </w:p>
    <w:p w14:paraId="3F80C485" w14:textId="77777777" w:rsidR="006C5301" w:rsidRPr="00E66D86" w:rsidRDefault="00D7281D" w:rsidP="004E7569">
      <w:pPr>
        <w:pStyle w:val="Heading4"/>
        <w:keepNext w:val="0"/>
        <w:keepLines w:val="0"/>
        <w:widowControl w:val="0"/>
        <w:numPr>
          <w:ilvl w:val="3"/>
          <w:numId w:val="42"/>
        </w:numPr>
        <w:spacing w:line="276" w:lineRule="auto"/>
        <w:rPr>
          <w:rFonts w:ascii="Times New Roman" w:hAnsi="Times New Roman" w:cs="Times New Roman"/>
          <w:i w:val="0"/>
          <w:color w:val="auto"/>
          <w:sz w:val="40"/>
          <w:szCs w:val="40"/>
        </w:rPr>
      </w:pPr>
      <w:r w:rsidRPr="00E66D86">
        <w:rPr>
          <w:rFonts w:ascii="Times New Roman" w:hAnsi="Times New Roman" w:cs="Times New Roman"/>
          <w:i w:val="0"/>
          <w:color w:val="auto"/>
          <w:sz w:val="40"/>
          <w:szCs w:val="40"/>
        </w:rPr>
        <w:t>Faith depends on the strength of the believer empowered by the Holy Spirit to fend off the physical and emotional attacks.</w:t>
      </w:r>
    </w:p>
    <w:p w14:paraId="24C8056B" w14:textId="63CE2495" w:rsidR="000F0F25" w:rsidRPr="00AE7FB3" w:rsidRDefault="000F0F25" w:rsidP="009C5B59">
      <w:pPr>
        <w:widowControl w:val="0"/>
        <w:spacing w:line="276" w:lineRule="auto"/>
        <w:rPr>
          <w:b/>
          <w:bCs/>
          <w:sz w:val="40"/>
          <w:szCs w:val="40"/>
          <w:u w:val="single"/>
        </w:rPr>
      </w:pPr>
    </w:p>
    <w:sectPr w:rsidR="000F0F25" w:rsidRPr="00AE7FB3" w:rsidSect="00207EB8">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CB0C3" w14:textId="77777777" w:rsidR="004E1459" w:rsidRDefault="004E1459" w:rsidP="002869D1">
      <w:r>
        <w:separator/>
      </w:r>
    </w:p>
  </w:endnote>
  <w:endnote w:type="continuationSeparator" w:id="0">
    <w:p w14:paraId="3A1CB6CB" w14:textId="77777777" w:rsidR="004E1459" w:rsidRDefault="004E1459" w:rsidP="00286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pperplate Gothic Bold">
    <w:altName w:val="Copperplate Gothic Bold"/>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19B18" w14:textId="77777777" w:rsidR="00EB1C9A" w:rsidRDefault="00A527C2">
    <w:pPr>
      <w:pStyle w:val="Footer"/>
      <w:framePr w:wrap="around" w:vAnchor="text" w:hAnchor="margin" w:xAlign="center" w:y="1"/>
      <w:rPr>
        <w:rStyle w:val="PageNumber"/>
      </w:rPr>
    </w:pPr>
    <w:r>
      <w:rPr>
        <w:rStyle w:val="PageNumber"/>
      </w:rPr>
      <w:fldChar w:fldCharType="begin"/>
    </w:r>
    <w:r w:rsidR="00EB1C9A">
      <w:rPr>
        <w:rStyle w:val="PageNumber"/>
      </w:rPr>
      <w:instrText xml:space="preserve">PAGE  </w:instrText>
    </w:r>
    <w:r>
      <w:rPr>
        <w:rStyle w:val="PageNumber"/>
      </w:rPr>
      <w:fldChar w:fldCharType="end"/>
    </w:r>
  </w:p>
  <w:p w14:paraId="70D79F93" w14:textId="77777777" w:rsidR="00EB1C9A" w:rsidRDefault="00EB1C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683DA" w14:textId="333739C4" w:rsidR="00E74CD6" w:rsidRDefault="00533D37" w:rsidP="00E74CD6">
    <w:pPr>
      <w:pStyle w:val="Footer"/>
      <w:tabs>
        <w:tab w:val="clear" w:pos="4320"/>
        <w:tab w:val="clear" w:pos="8640"/>
        <w:tab w:val="center" w:pos="4680"/>
        <w:tab w:val="right" w:pos="9360"/>
      </w:tabs>
      <w:rPr>
        <w:sz w:val="20"/>
      </w:rPr>
    </w:pPr>
    <w:r>
      <w:rPr>
        <w:sz w:val="20"/>
      </w:rPr>
      <w:fldChar w:fldCharType="begin"/>
    </w:r>
    <w:r>
      <w:rPr>
        <w:sz w:val="20"/>
      </w:rPr>
      <w:instrText xml:space="preserve"> FILENAME   \* MERGEFORMAT </w:instrText>
    </w:r>
    <w:r>
      <w:rPr>
        <w:sz w:val="20"/>
      </w:rPr>
      <w:fldChar w:fldCharType="separate"/>
    </w:r>
    <w:r>
      <w:rPr>
        <w:noProof/>
        <w:sz w:val="20"/>
      </w:rPr>
      <w:t>3.PurposeofPrayer01.docx</w:t>
    </w:r>
    <w:r>
      <w:rPr>
        <w:sz w:val="20"/>
      </w:rPr>
      <w:fldChar w:fldCharType="end"/>
    </w:r>
  </w:p>
  <w:p w14:paraId="3ECCF73F" w14:textId="2D846B36" w:rsidR="00EB1C9A" w:rsidRDefault="002070FC" w:rsidP="00E74CD6">
    <w:pPr>
      <w:pStyle w:val="Footer"/>
      <w:tabs>
        <w:tab w:val="clear" w:pos="4320"/>
        <w:tab w:val="clear" w:pos="8640"/>
        <w:tab w:val="center" w:pos="4680"/>
        <w:tab w:val="right" w:pos="9360"/>
      </w:tabs>
      <w:rPr>
        <w:sz w:val="20"/>
      </w:rPr>
    </w:pPr>
    <w:r>
      <w:rPr>
        <w:sz w:val="20"/>
      </w:rPr>
      <w:t xml:space="preserve">Revised: </w:t>
    </w:r>
    <w:r w:rsidR="007E6AC5">
      <w:rPr>
        <w:sz w:val="20"/>
      </w:rPr>
      <w:t>10</w:t>
    </w:r>
    <w:r>
      <w:rPr>
        <w:sz w:val="20"/>
      </w:rPr>
      <w:t>/1</w:t>
    </w:r>
    <w:r w:rsidR="007E6AC5">
      <w:rPr>
        <w:sz w:val="20"/>
      </w:rPr>
      <w:t>8</w:t>
    </w:r>
    <w:r w:rsidR="00E74CD6">
      <w:rPr>
        <w:sz w:val="20"/>
      </w:rPr>
      <w:t>/20</w:t>
    </w:r>
    <w:r w:rsidR="007E6AC5">
      <w:rPr>
        <w:sz w:val="20"/>
      </w:rPr>
      <w:t>21</w:t>
    </w:r>
    <w:r w:rsidR="00E74CD6" w:rsidRPr="00E74CD6">
      <w:rPr>
        <w:sz w:val="20"/>
      </w:rPr>
      <w:ptab w:relativeTo="margin" w:alignment="center" w:leader="none"/>
    </w:r>
    <w:r w:rsidR="00E74CD6">
      <w:rPr>
        <w:sz w:val="20"/>
      </w:rPr>
      <w:fldChar w:fldCharType="begin"/>
    </w:r>
    <w:r w:rsidR="00E74CD6">
      <w:rPr>
        <w:sz w:val="20"/>
      </w:rPr>
      <w:instrText xml:space="preserve"> PAGE   \* MERGEFORMAT </w:instrText>
    </w:r>
    <w:r w:rsidR="00E74CD6">
      <w:rPr>
        <w:sz w:val="20"/>
      </w:rPr>
      <w:fldChar w:fldCharType="separate"/>
    </w:r>
    <w:r w:rsidR="000B2182">
      <w:rPr>
        <w:noProof/>
        <w:sz w:val="20"/>
      </w:rPr>
      <w:t>20</w:t>
    </w:r>
    <w:r w:rsidR="00E74CD6">
      <w:rPr>
        <w:sz w:val="20"/>
      </w:rPr>
      <w:fldChar w:fldCharType="end"/>
    </w:r>
    <w:r w:rsidR="00E74CD6" w:rsidRPr="00E74CD6">
      <w:rPr>
        <w:sz w:val="20"/>
      </w:rPr>
      <w:ptab w:relativeTo="margin" w:alignment="right" w:leader="none"/>
    </w:r>
    <w:r w:rsidR="00E74CD6">
      <w:rPr>
        <w:sz w:val="20"/>
      </w:rPr>
      <w:fldChar w:fldCharType="begin"/>
    </w:r>
    <w:r w:rsidR="00E74CD6">
      <w:rPr>
        <w:sz w:val="20"/>
      </w:rPr>
      <w:instrText xml:space="preserve"> DATE   \* MERGEFORMAT </w:instrText>
    </w:r>
    <w:r w:rsidR="00E74CD6">
      <w:rPr>
        <w:sz w:val="20"/>
      </w:rPr>
      <w:fldChar w:fldCharType="separate"/>
    </w:r>
    <w:r w:rsidR="00533D37">
      <w:rPr>
        <w:noProof/>
        <w:sz w:val="20"/>
      </w:rPr>
      <w:t>10/18/2021</w:t>
    </w:r>
    <w:r w:rsidR="00E74CD6">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D56F22" w14:textId="77777777" w:rsidR="004E1459" w:rsidRDefault="004E1459" w:rsidP="002869D1">
      <w:r>
        <w:separator/>
      </w:r>
    </w:p>
  </w:footnote>
  <w:footnote w:type="continuationSeparator" w:id="0">
    <w:p w14:paraId="41202E0F" w14:textId="77777777" w:rsidR="004E1459" w:rsidRDefault="004E1459" w:rsidP="002869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B1D58" w14:textId="144B700A" w:rsidR="000D2CE7" w:rsidRPr="00AF754E" w:rsidRDefault="000D2CE7" w:rsidP="000D2CE7">
    <w:pPr>
      <w:pStyle w:val="Header"/>
      <w:rPr>
        <w:sz w:val="18"/>
        <w:szCs w:val="18"/>
      </w:rPr>
    </w:pPr>
    <w:r w:rsidRPr="00AF754E">
      <w:rPr>
        <w:noProof/>
        <w:sz w:val="18"/>
        <w:szCs w:val="18"/>
      </w:rPr>
      <w:drawing>
        <wp:inline distT="0" distB="0" distL="0" distR="0" wp14:anchorId="0222FC39" wp14:editId="1332BEDF">
          <wp:extent cx="712424" cy="534318"/>
          <wp:effectExtent l="19050" t="0" r="0" b="0"/>
          <wp:docPr id="4"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00FC1860">
      <w:rPr>
        <w:sz w:val="18"/>
        <w:szCs w:val="18"/>
      </w:rPr>
      <w:tab/>
    </w:r>
    <w:r w:rsidR="00FC1860">
      <w:rPr>
        <w:sz w:val="18"/>
        <w:szCs w:val="18"/>
      </w:rPr>
      <w:tab/>
    </w:r>
    <w:r w:rsidR="00E66D86">
      <w:rPr>
        <w:sz w:val="18"/>
        <w:szCs w:val="18"/>
      </w:rPr>
      <w:t>QC</w:t>
    </w:r>
    <w:r w:rsidR="00E66D86" w:rsidRPr="00E66D86">
      <w:rPr>
        <w:sz w:val="18"/>
        <w:szCs w:val="18"/>
        <w:vertAlign w:val="superscript"/>
      </w:rPr>
      <w:t>3</w:t>
    </w:r>
  </w:p>
  <w:p w14:paraId="00C193B6" w14:textId="77777777" w:rsidR="00EB1C9A" w:rsidRPr="000D2CE7" w:rsidRDefault="00EB1C9A" w:rsidP="000D2C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02545"/>
    <w:multiLevelType w:val="multilevel"/>
    <w:tmpl w:val="4F724D10"/>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16573F78"/>
    <w:multiLevelType w:val="hybridMultilevel"/>
    <w:tmpl w:val="44247D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E62480C"/>
    <w:multiLevelType w:val="hybridMultilevel"/>
    <w:tmpl w:val="B074FBB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F681A42"/>
    <w:multiLevelType w:val="hybridMultilevel"/>
    <w:tmpl w:val="F794A616"/>
    <w:lvl w:ilvl="0" w:tplc="85C41A7E">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587643B"/>
    <w:multiLevelType w:val="hybridMultilevel"/>
    <w:tmpl w:val="66DC8ADC"/>
    <w:lvl w:ilvl="0" w:tplc="9DC63F0A">
      <w:start w:val="1"/>
      <w:numFmt w:val="lowerLetter"/>
      <w:lvlText w:val="%1."/>
      <w:lvlJc w:val="left"/>
      <w:pPr>
        <w:tabs>
          <w:tab w:val="num" w:pos="1800"/>
        </w:tabs>
        <w:ind w:left="1800" w:hanging="360"/>
      </w:pPr>
      <w:rPr>
        <w:rFonts w:ascii="Times New Roman" w:eastAsia="Times New Roman" w:hAnsi="Times New Roman" w:cs="Times New Roman"/>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15:restartNumberingAfterBreak="0">
    <w:nsid w:val="29E15ACB"/>
    <w:multiLevelType w:val="hybridMultilevel"/>
    <w:tmpl w:val="D214F624"/>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6" w15:restartNumberingAfterBreak="0">
    <w:nsid w:val="2D1E1E61"/>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7" w15:restartNumberingAfterBreak="0">
    <w:nsid w:val="35E66B30"/>
    <w:multiLevelType w:val="multilevel"/>
    <w:tmpl w:val="C5E8FB8C"/>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 w15:restartNumberingAfterBreak="0">
    <w:nsid w:val="3EE8169A"/>
    <w:multiLevelType w:val="hybridMultilevel"/>
    <w:tmpl w:val="8EEA190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F073E4C"/>
    <w:multiLevelType w:val="multilevel"/>
    <w:tmpl w:val="BBC85FD0"/>
    <w:lvl w:ilvl="0">
      <w:start w:val="2"/>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3FB241A0"/>
    <w:multiLevelType w:val="multilevel"/>
    <w:tmpl w:val="1180E11A"/>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4030387B"/>
    <w:multiLevelType w:val="hybridMultilevel"/>
    <w:tmpl w:val="0B06526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4584130B"/>
    <w:multiLevelType w:val="hybridMultilevel"/>
    <w:tmpl w:val="85E65664"/>
    <w:lvl w:ilvl="0" w:tplc="5AAE57D6">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A6D6A41"/>
    <w:multiLevelType w:val="multilevel"/>
    <w:tmpl w:val="54A47126"/>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C0E059A"/>
    <w:multiLevelType w:val="multilevel"/>
    <w:tmpl w:val="8EEA1908"/>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6CD4405"/>
    <w:multiLevelType w:val="hybridMultilevel"/>
    <w:tmpl w:val="BFA6CA04"/>
    <w:lvl w:ilvl="0" w:tplc="7D7EF270">
      <w:start w:val="1"/>
      <w:numFmt w:val="lowerLetter"/>
      <w:lvlText w:val="%1."/>
      <w:lvlJc w:val="left"/>
      <w:pPr>
        <w:tabs>
          <w:tab w:val="num" w:pos="1080"/>
        </w:tabs>
        <w:ind w:left="1080" w:hanging="720"/>
      </w:pPr>
      <w:rPr>
        <w:rFonts w:hint="default"/>
      </w:rPr>
    </w:lvl>
    <w:lvl w:ilvl="1" w:tplc="71FC3DCA">
      <w:start w:val="1"/>
      <w:numFmt w:val="lowerLetter"/>
      <w:lvlText w:val="%2."/>
      <w:lvlJc w:val="left"/>
      <w:pPr>
        <w:tabs>
          <w:tab w:val="num" w:pos="1440"/>
        </w:tabs>
        <w:ind w:left="1440" w:hanging="360"/>
      </w:pPr>
      <w:rPr>
        <w:rFonts w:ascii="Times New Roman" w:eastAsia="Times New Roman" w:hAnsi="Times New Roman"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9CF17A1"/>
    <w:multiLevelType w:val="hybridMultilevel"/>
    <w:tmpl w:val="87C640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A3D30A7"/>
    <w:multiLevelType w:val="hybridMultilevel"/>
    <w:tmpl w:val="62F48312"/>
    <w:lvl w:ilvl="0" w:tplc="D78C8F42">
      <w:start w:val="4"/>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EA53D8C"/>
    <w:multiLevelType w:val="multilevel"/>
    <w:tmpl w:val="9BCC4754"/>
    <w:lvl w:ilvl="0">
      <w:start w:val="1"/>
      <w:numFmt w:val="upperRoman"/>
      <w:pStyle w:val="Heading1"/>
      <w:lvlText w:val="%1."/>
      <w:lvlJc w:val="left"/>
      <w:pPr>
        <w:ind w:left="360" w:hanging="360"/>
      </w:pPr>
      <w:rPr>
        <w:rFonts w:hint="default"/>
        <w:b w:val="0"/>
        <w:i w:val="0"/>
        <w:color w:val="auto"/>
        <w:sz w:val="24"/>
      </w:rPr>
    </w:lvl>
    <w:lvl w:ilvl="1">
      <w:start w:val="1"/>
      <w:numFmt w:val="upperLetter"/>
      <w:pStyle w:val="Heading2"/>
      <w:lvlText w:val="%2."/>
      <w:lvlJc w:val="left"/>
      <w:pPr>
        <w:ind w:left="720" w:hanging="360"/>
      </w:pPr>
      <w:rPr>
        <w:rFonts w:hint="default"/>
      </w:rPr>
    </w:lvl>
    <w:lvl w:ilvl="2">
      <w:start w:val="1"/>
      <w:numFmt w:val="decimal"/>
      <w:pStyle w:val="Heading3"/>
      <w:lvlText w:val="%3."/>
      <w:lvlJc w:val="left"/>
      <w:pPr>
        <w:ind w:left="1080" w:hanging="360"/>
      </w:pPr>
      <w:rPr>
        <w:rFonts w:hint="default"/>
      </w:rPr>
    </w:lvl>
    <w:lvl w:ilvl="3">
      <w:start w:val="1"/>
      <w:numFmt w:val="lowerLetter"/>
      <w:pStyle w:val="Heading4"/>
      <w:lvlText w:val="%4)"/>
      <w:lvlJc w:val="left"/>
      <w:pPr>
        <w:ind w:left="1440" w:hanging="360"/>
      </w:pPr>
      <w:rPr>
        <w:rFonts w:hint="default"/>
      </w:rPr>
    </w:lvl>
    <w:lvl w:ilvl="4">
      <w:start w:val="1"/>
      <w:numFmt w:val="decimal"/>
      <w:pStyle w:val="Heading5"/>
      <w:lvlText w:val="(%5)"/>
      <w:lvlJc w:val="left"/>
      <w:pPr>
        <w:ind w:left="1800" w:hanging="360"/>
      </w:pPr>
      <w:rPr>
        <w:rFonts w:hint="default"/>
      </w:rPr>
    </w:lvl>
    <w:lvl w:ilvl="5">
      <w:start w:val="1"/>
      <w:numFmt w:val="lowerLetter"/>
      <w:pStyle w:val="Heading6"/>
      <w:lvlText w:val="(%6)"/>
      <w:lvlJc w:val="left"/>
      <w:pPr>
        <w:ind w:left="2160" w:hanging="360"/>
      </w:pPr>
      <w:rPr>
        <w:rFonts w:hint="default"/>
      </w:rPr>
    </w:lvl>
    <w:lvl w:ilvl="6">
      <w:start w:val="1"/>
      <w:numFmt w:val="lowerRoman"/>
      <w:pStyle w:val="Heading7"/>
      <w:lvlText w:val="(%7)"/>
      <w:lvlJc w:val="left"/>
      <w:pPr>
        <w:ind w:left="2520" w:hanging="360"/>
      </w:pPr>
      <w:rPr>
        <w:rFonts w:hint="default"/>
      </w:rPr>
    </w:lvl>
    <w:lvl w:ilvl="7">
      <w:start w:val="1"/>
      <w:numFmt w:val="lowerLetter"/>
      <w:pStyle w:val="Heading8"/>
      <w:lvlText w:val="(%8)"/>
      <w:lvlJc w:val="left"/>
      <w:pPr>
        <w:ind w:left="2880" w:hanging="360"/>
      </w:pPr>
      <w:rPr>
        <w:rFonts w:hint="default"/>
      </w:rPr>
    </w:lvl>
    <w:lvl w:ilvl="8">
      <w:start w:val="1"/>
      <w:numFmt w:val="lowerRoman"/>
      <w:pStyle w:val="Heading9"/>
      <w:lvlText w:val="(%9)"/>
      <w:lvlJc w:val="left"/>
      <w:pPr>
        <w:ind w:left="3240" w:hanging="360"/>
      </w:pPr>
      <w:rPr>
        <w:rFonts w:hint="default"/>
      </w:rPr>
    </w:lvl>
  </w:abstractNum>
  <w:abstractNum w:abstractNumId="19" w15:restartNumberingAfterBreak="0">
    <w:nsid w:val="5FD371D8"/>
    <w:multiLevelType w:val="hybridMultilevel"/>
    <w:tmpl w:val="797278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33945A0"/>
    <w:multiLevelType w:val="hybridMultilevel"/>
    <w:tmpl w:val="D1AA1B2C"/>
    <w:lvl w:ilvl="0" w:tplc="0409000F">
      <w:start w:val="1"/>
      <w:numFmt w:val="decimal"/>
      <w:lvlText w:val="%1."/>
      <w:lvlJc w:val="left"/>
      <w:pPr>
        <w:tabs>
          <w:tab w:val="num" w:pos="1440"/>
        </w:tabs>
        <w:ind w:left="1440" w:hanging="360"/>
      </w:pPr>
    </w:lvl>
    <w:lvl w:ilvl="1" w:tplc="CA6073EE">
      <w:start w:val="1"/>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1" w15:restartNumberingAfterBreak="0">
    <w:nsid w:val="65943750"/>
    <w:multiLevelType w:val="hybridMultilevel"/>
    <w:tmpl w:val="9EF0E578"/>
    <w:lvl w:ilvl="0" w:tplc="87544766">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6F166B0"/>
    <w:multiLevelType w:val="hybridMultilevel"/>
    <w:tmpl w:val="56A2E0C2"/>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D5941C1"/>
    <w:multiLevelType w:val="multilevel"/>
    <w:tmpl w:val="8E04A474"/>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6F304F73"/>
    <w:multiLevelType w:val="multilevel"/>
    <w:tmpl w:val="D214F624"/>
    <w:lvl w:ilvl="0">
      <w:start w:val="1"/>
      <w:numFmt w:val="lowerLetter"/>
      <w:lvlText w:val="%1."/>
      <w:lvlJc w:val="left"/>
      <w:pPr>
        <w:tabs>
          <w:tab w:val="num" w:pos="1440"/>
        </w:tabs>
        <w:ind w:left="144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26" w15:restartNumberingAfterBreak="0">
    <w:nsid w:val="7322310A"/>
    <w:multiLevelType w:val="hybridMultilevel"/>
    <w:tmpl w:val="FF5C1C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A77754B"/>
    <w:multiLevelType w:val="hybridMultilevel"/>
    <w:tmpl w:val="FF5C1CB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8" w15:restartNumberingAfterBreak="0">
    <w:nsid w:val="7ED86C73"/>
    <w:multiLevelType w:val="multilevel"/>
    <w:tmpl w:val="FF5C1CB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3"/>
  </w:num>
  <w:num w:numId="2">
    <w:abstractNumId w:val="15"/>
  </w:num>
  <w:num w:numId="3">
    <w:abstractNumId w:val="21"/>
  </w:num>
  <w:num w:numId="4">
    <w:abstractNumId w:val="8"/>
  </w:num>
  <w:num w:numId="5">
    <w:abstractNumId w:val="17"/>
  </w:num>
  <w:num w:numId="6">
    <w:abstractNumId w:val="2"/>
  </w:num>
  <w:num w:numId="7">
    <w:abstractNumId w:val="20"/>
  </w:num>
  <w:num w:numId="8">
    <w:abstractNumId w:val="5"/>
  </w:num>
  <w:num w:numId="9">
    <w:abstractNumId w:val="25"/>
  </w:num>
  <w:num w:numId="10">
    <w:abstractNumId w:val="11"/>
  </w:num>
  <w:num w:numId="11">
    <w:abstractNumId w:val="22"/>
  </w:num>
  <w:num w:numId="12">
    <w:abstractNumId w:val="19"/>
  </w:num>
  <w:num w:numId="13">
    <w:abstractNumId w:val="4"/>
  </w:num>
  <w:num w:numId="14">
    <w:abstractNumId w:val="9"/>
  </w:num>
  <w:num w:numId="15">
    <w:abstractNumId w:val="14"/>
  </w:num>
  <w:num w:numId="16">
    <w:abstractNumId w:val="3"/>
  </w:num>
  <w:num w:numId="17">
    <w:abstractNumId w:val="16"/>
  </w:num>
  <w:num w:numId="18">
    <w:abstractNumId w:val="26"/>
  </w:num>
  <w:num w:numId="19">
    <w:abstractNumId w:val="28"/>
  </w:num>
  <w:num w:numId="20">
    <w:abstractNumId w:val="12"/>
  </w:num>
  <w:num w:numId="21">
    <w:abstractNumId w:val="27"/>
  </w:num>
  <w:num w:numId="22">
    <w:abstractNumId w:val="1"/>
  </w:num>
  <w:num w:numId="23">
    <w:abstractNumId w:val="7"/>
  </w:num>
  <w:num w:numId="24">
    <w:abstractNumId w:val="24"/>
  </w:num>
  <w:num w:numId="25">
    <w:abstractNumId w:val="0"/>
  </w:num>
  <w:num w:numId="26">
    <w:abstractNumId w:val="13"/>
  </w:num>
  <w:num w:numId="27">
    <w:abstractNumId w:val="10"/>
  </w:num>
  <w:num w:numId="28">
    <w:abstractNumId w:val="18"/>
  </w:num>
  <w:num w:numId="29">
    <w:abstractNumId w:val="6"/>
  </w:num>
  <w:num w:numId="30">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1">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2">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3">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4">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5">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6">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7">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72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8">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72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9">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72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0">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72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1">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72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2">
    <w:abstractNumId w:val="6"/>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72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5691"/>
    <w:rsid w:val="000056FD"/>
    <w:rsid w:val="000078F5"/>
    <w:rsid w:val="000176D6"/>
    <w:rsid w:val="00025337"/>
    <w:rsid w:val="000254CF"/>
    <w:rsid w:val="00026B5D"/>
    <w:rsid w:val="00035836"/>
    <w:rsid w:val="0003670F"/>
    <w:rsid w:val="00045CDD"/>
    <w:rsid w:val="00054847"/>
    <w:rsid w:val="0005588A"/>
    <w:rsid w:val="000558F3"/>
    <w:rsid w:val="00065394"/>
    <w:rsid w:val="0007362D"/>
    <w:rsid w:val="00081F3A"/>
    <w:rsid w:val="00082637"/>
    <w:rsid w:val="00086A28"/>
    <w:rsid w:val="000A1CA6"/>
    <w:rsid w:val="000A3595"/>
    <w:rsid w:val="000A3C98"/>
    <w:rsid w:val="000A6694"/>
    <w:rsid w:val="000B06D7"/>
    <w:rsid w:val="000B2182"/>
    <w:rsid w:val="000B2D8D"/>
    <w:rsid w:val="000B5F46"/>
    <w:rsid w:val="000C3BF1"/>
    <w:rsid w:val="000C4BCD"/>
    <w:rsid w:val="000C5383"/>
    <w:rsid w:val="000C540A"/>
    <w:rsid w:val="000D08E5"/>
    <w:rsid w:val="000D0FB0"/>
    <w:rsid w:val="000D2C4B"/>
    <w:rsid w:val="000D2CE7"/>
    <w:rsid w:val="000D6FB4"/>
    <w:rsid w:val="000E0E0C"/>
    <w:rsid w:val="000E0F0C"/>
    <w:rsid w:val="000E2B17"/>
    <w:rsid w:val="000F0F25"/>
    <w:rsid w:val="001022CC"/>
    <w:rsid w:val="00102DDC"/>
    <w:rsid w:val="001031CB"/>
    <w:rsid w:val="0011292B"/>
    <w:rsid w:val="00114A41"/>
    <w:rsid w:val="00117376"/>
    <w:rsid w:val="001203E6"/>
    <w:rsid w:val="00120F29"/>
    <w:rsid w:val="00131453"/>
    <w:rsid w:val="001371E2"/>
    <w:rsid w:val="00141A36"/>
    <w:rsid w:val="00143319"/>
    <w:rsid w:val="001515B5"/>
    <w:rsid w:val="0015428D"/>
    <w:rsid w:val="00163181"/>
    <w:rsid w:val="00164D2A"/>
    <w:rsid w:val="00164D7D"/>
    <w:rsid w:val="00165E44"/>
    <w:rsid w:val="00181D78"/>
    <w:rsid w:val="00181E5D"/>
    <w:rsid w:val="00187C70"/>
    <w:rsid w:val="00191A11"/>
    <w:rsid w:val="001A0487"/>
    <w:rsid w:val="001A0C9C"/>
    <w:rsid w:val="001A7C46"/>
    <w:rsid w:val="001B1233"/>
    <w:rsid w:val="001B1590"/>
    <w:rsid w:val="001C0BFD"/>
    <w:rsid w:val="001C1BF1"/>
    <w:rsid w:val="001C266D"/>
    <w:rsid w:val="001C405A"/>
    <w:rsid w:val="001C5F57"/>
    <w:rsid w:val="001C7398"/>
    <w:rsid w:val="001C7BB9"/>
    <w:rsid w:val="001D402A"/>
    <w:rsid w:val="001D498A"/>
    <w:rsid w:val="001E0041"/>
    <w:rsid w:val="001E0BA9"/>
    <w:rsid w:val="001E2CFD"/>
    <w:rsid w:val="001E463A"/>
    <w:rsid w:val="001E7E7F"/>
    <w:rsid w:val="001F2737"/>
    <w:rsid w:val="001F33C7"/>
    <w:rsid w:val="001F6362"/>
    <w:rsid w:val="00201175"/>
    <w:rsid w:val="00205653"/>
    <w:rsid w:val="002070FC"/>
    <w:rsid w:val="00207EB8"/>
    <w:rsid w:val="002136F1"/>
    <w:rsid w:val="002144F8"/>
    <w:rsid w:val="0021642C"/>
    <w:rsid w:val="00216430"/>
    <w:rsid w:val="00216F81"/>
    <w:rsid w:val="00220952"/>
    <w:rsid w:val="0022171A"/>
    <w:rsid w:val="00224479"/>
    <w:rsid w:val="00227046"/>
    <w:rsid w:val="00230863"/>
    <w:rsid w:val="00234ACA"/>
    <w:rsid w:val="0024020F"/>
    <w:rsid w:val="00241EFE"/>
    <w:rsid w:val="00242F48"/>
    <w:rsid w:val="002440FB"/>
    <w:rsid w:val="00253030"/>
    <w:rsid w:val="002536DB"/>
    <w:rsid w:val="00255AC7"/>
    <w:rsid w:val="00256285"/>
    <w:rsid w:val="002566E6"/>
    <w:rsid w:val="00257AB2"/>
    <w:rsid w:val="002660C7"/>
    <w:rsid w:val="00266BBD"/>
    <w:rsid w:val="00274FEF"/>
    <w:rsid w:val="00276317"/>
    <w:rsid w:val="0028173D"/>
    <w:rsid w:val="00282A6B"/>
    <w:rsid w:val="00283D8B"/>
    <w:rsid w:val="002851CB"/>
    <w:rsid w:val="002862E1"/>
    <w:rsid w:val="0029025C"/>
    <w:rsid w:val="00291796"/>
    <w:rsid w:val="00295993"/>
    <w:rsid w:val="00297D9F"/>
    <w:rsid w:val="002A49AE"/>
    <w:rsid w:val="002B6108"/>
    <w:rsid w:val="002B7575"/>
    <w:rsid w:val="002D2942"/>
    <w:rsid w:val="002D3D23"/>
    <w:rsid w:val="002E0CDF"/>
    <w:rsid w:val="002E2029"/>
    <w:rsid w:val="002E2153"/>
    <w:rsid w:val="002E35B9"/>
    <w:rsid w:val="00300D5F"/>
    <w:rsid w:val="0030101D"/>
    <w:rsid w:val="0030106A"/>
    <w:rsid w:val="0030152D"/>
    <w:rsid w:val="00302116"/>
    <w:rsid w:val="00302208"/>
    <w:rsid w:val="003074F9"/>
    <w:rsid w:val="00307FDD"/>
    <w:rsid w:val="003155CD"/>
    <w:rsid w:val="00315A37"/>
    <w:rsid w:val="003161FB"/>
    <w:rsid w:val="003162CE"/>
    <w:rsid w:val="00316BBA"/>
    <w:rsid w:val="00320D82"/>
    <w:rsid w:val="003210A5"/>
    <w:rsid w:val="00321F16"/>
    <w:rsid w:val="003236F3"/>
    <w:rsid w:val="00336865"/>
    <w:rsid w:val="00341068"/>
    <w:rsid w:val="00341A3B"/>
    <w:rsid w:val="00341B8B"/>
    <w:rsid w:val="003502A8"/>
    <w:rsid w:val="00364C7C"/>
    <w:rsid w:val="0037178B"/>
    <w:rsid w:val="003748DB"/>
    <w:rsid w:val="003771D9"/>
    <w:rsid w:val="00377F85"/>
    <w:rsid w:val="003803B3"/>
    <w:rsid w:val="003830C2"/>
    <w:rsid w:val="003833F4"/>
    <w:rsid w:val="0038408F"/>
    <w:rsid w:val="0038681F"/>
    <w:rsid w:val="003970B2"/>
    <w:rsid w:val="00397331"/>
    <w:rsid w:val="003A0283"/>
    <w:rsid w:val="003A08D9"/>
    <w:rsid w:val="003A0F4B"/>
    <w:rsid w:val="003A1C3A"/>
    <w:rsid w:val="003A7C83"/>
    <w:rsid w:val="003C2031"/>
    <w:rsid w:val="003D0380"/>
    <w:rsid w:val="003D27C0"/>
    <w:rsid w:val="003D71D9"/>
    <w:rsid w:val="003E603D"/>
    <w:rsid w:val="003E75BA"/>
    <w:rsid w:val="003F6AEE"/>
    <w:rsid w:val="00403871"/>
    <w:rsid w:val="004038CA"/>
    <w:rsid w:val="00404F91"/>
    <w:rsid w:val="004053F2"/>
    <w:rsid w:val="00406815"/>
    <w:rsid w:val="00406C13"/>
    <w:rsid w:val="00413F21"/>
    <w:rsid w:val="00413F98"/>
    <w:rsid w:val="00414C6B"/>
    <w:rsid w:val="004167B6"/>
    <w:rsid w:val="00424C9A"/>
    <w:rsid w:val="00427011"/>
    <w:rsid w:val="00430278"/>
    <w:rsid w:val="004353ED"/>
    <w:rsid w:val="0043553A"/>
    <w:rsid w:val="0043555F"/>
    <w:rsid w:val="00445390"/>
    <w:rsid w:val="00457605"/>
    <w:rsid w:val="004732F2"/>
    <w:rsid w:val="00480213"/>
    <w:rsid w:val="00480343"/>
    <w:rsid w:val="0048055E"/>
    <w:rsid w:val="004841C5"/>
    <w:rsid w:val="00492330"/>
    <w:rsid w:val="00496519"/>
    <w:rsid w:val="004A2E0E"/>
    <w:rsid w:val="004A31DE"/>
    <w:rsid w:val="004A38E0"/>
    <w:rsid w:val="004A454E"/>
    <w:rsid w:val="004A4C88"/>
    <w:rsid w:val="004A7D6B"/>
    <w:rsid w:val="004B233C"/>
    <w:rsid w:val="004B3965"/>
    <w:rsid w:val="004B7982"/>
    <w:rsid w:val="004C06C3"/>
    <w:rsid w:val="004C2F7D"/>
    <w:rsid w:val="004C3B47"/>
    <w:rsid w:val="004D7566"/>
    <w:rsid w:val="004E1459"/>
    <w:rsid w:val="004E306F"/>
    <w:rsid w:val="004E68A5"/>
    <w:rsid w:val="004E7569"/>
    <w:rsid w:val="004F58AA"/>
    <w:rsid w:val="00502F74"/>
    <w:rsid w:val="005032F4"/>
    <w:rsid w:val="00510CD0"/>
    <w:rsid w:val="0051189A"/>
    <w:rsid w:val="00511FF3"/>
    <w:rsid w:val="00515BF5"/>
    <w:rsid w:val="00515F9F"/>
    <w:rsid w:val="00523967"/>
    <w:rsid w:val="00533D37"/>
    <w:rsid w:val="0053460E"/>
    <w:rsid w:val="0054189B"/>
    <w:rsid w:val="00543C90"/>
    <w:rsid w:val="00550323"/>
    <w:rsid w:val="005548E7"/>
    <w:rsid w:val="00556E20"/>
    <w:rsid w:val="00557229"/>
    <w:rsid w:val="00571E32"/>
    <w:rsid w:val="00572B38"/>
    <w:rsid w:val="00573386"/>
    <w:rsid w:val="00573859"/>
    <w:rsid w:val="005814E1"/>
    <w:rsid w:val="00585EC3"/>
    <w:rsid w:val="005878D6"/>
    <w:rsid w:val="005A5215"/>
    <w:rsid w:val="005B45BB"/>
    <w:rsid w:val="005C434F"/>
    <w:rsid w:val="005C479D"/>
    <w:rsid w:val="005D090D"/>
    <w:rsid w:val="005D2A62"/>
    <w:rsid w:val="005E0261"/>
    <w:rsid w:val="005E3081"/>
    <w:rsid w:val="005E35F1"/>
    <w:rsid w:val="005F2F0D"/>
    <w:rsid w:val="005F7709"/>
    <w:rsid w:val="00601668"/>
    <w:rsid w:val="00602704"/>
    <w:rsid w:val="00612690"/>
    <w:rsid w:val="006139EA"/>
    <w:rsid w:val="00614D10"/>
    <w:rsid w:val="00617DE5"/>
    <w:rsid w:val="006223A9"/>
    <w:rsid w:val="00624D7A"/>
    <w:rsid w:val="00626719"/>
    <w:rsid w:val="00627119"/>
    <w:rsid w:val="006323B8"/>
    <w:rsid w:val="00634B51"/>
    <w:rsid w:val="00637A66"/>
    <w:rsid w:val="0064017C"/>
    <w:rsid w:val="006416AE"/>
    <w:rsid w:val="00643A96"/>
    <w:rsid w:val="0064547A"/>
    <w:rsid w:val="006465C2"/>
    <w:rsid w:val="00654DAD"/>
    <w:rsid w:val="00655D2A"/>
    <w:rsid w:val="006615CD"/>
    <w:rsid w:val="00663128"/>
    <w:rsid w:val="00671D2A"/>
    <w:rsid w:val="00672B15"/>
    <w:rsid w:val="00676520"/>
    <w:rsid w:val="0067658B"/>
    <w:rsid w:val="00680DB1"/>
    <w:rsid w:val="00681493"/>
    <w:rsid w:val="00685715"/>
    <w:rsid w:val="0069002E"/>
    <w:rsid w:val="00695D8B"/>
    <w:rsid w:val="00696E28"/>
    <w:rsid w:val="006A3421"/>
    <w:rsid w:val="006A656C"/>
    <w:rsid w:val="006B4335"/>
    <w:rsid w:val="006B4FE0"/>
    <w:rsid w:val="006C1912"/>
    <w:rsid w:val="006C35D6"/>
    <w:rsid w:val="006C441B"/>
    <w:rsid w:val="006C5301"/>
    <w:rsid w:val="006C7FDD"/>
    <w:rsid w:val="006D04B0"/>
    <w:rsid w:val="006D2679"/>
    <w:rsid w:val="006D50C0"/>
    <w:rsid w:val="006D7461"/>
    <w:rsid w:val="006D78A3"/>
    <w:rsid w:val="006E11A2"/>
    <w:rsid w:val="006E4B23"/>
    <w:rsid w:val="006E7C1B"/>
    <w:rsid w:val="006F5D7B"/>
    <w:rsid w:val="00702D38"/>
    <w:rsid w:val="0071486E"/>
    <w:rsid w:val="00716FA8"/>
    <w:rsid w:val="00720589"/>
    <w:rsid w:val="00724997"/>
    <w:rsid w:val="00724E40"/>
    <w:rsid w:val="0072717C"/>
    <w:rsid w:val="007279A2"/>
    <w:rsid w:val="00727D71"/>
    <w:rsid w:val="00734005"/>
    <w:rsid w:val="00734386"/>
    <w:rsid w:val="00741301"/>
    <w:rsid w:val="00744209"/>
    <w:rsid w:val="00746B79"/>
    <w:rsid w:val="0075066E"/>
    <w:rsid w:val="00761997"/>
    <w:rsid w:val="007634A0"/>
    <w:rsid w:val="00764B68"/>
    <w:rsid w:val="00766CEB"/>
    <w:rsid w:val="00773AD0"/>
    <w:rsid w:val="00775B8F"/>
    <w:rsid w:val="00782FD3"/>
    <w:rsid w:val="00786FA1"/>
    <w:rsid w:val="0079390A"/>
    <w:rsid w:val="00797DB2"/>
    <w:rsid w:val="007A17C5"/>
    <w:rsid w:val="007A6269"/>
    <w:rsid w:val="007A7734"/>
    <w:rsid w:val="007B1526"/>
    <w:rsid w:val="007B2962"/>
    <w:rsid w:val="007B451A"/>
    <w:rsid w:val="007B49E1"/>
    <w:rsid w:val="007B4B37"/>
    <w:rsid w:val="007C1230"/>
    <w:rsid w:val="007C33DF"/>
    <w:rsid w:val="007C3683"/>
    <w:rsid w:val="007C75AB"/>
    <w:rsid w:val="007C79FC"/>
    <w:rsid w:val="007D28F8"/>
    <w:rsid w:val="007D7334"/>
    <w:rsid w:val="007E0499"/>
    <w:rsid w:val="007E313D"/>
    <w:rsid w:val="007E6AC5"/>
    <w:rsid w:val="007F34DA"/>
    <w:rsid w:val="007F696E"/>
    <w:rsid w:val="00800873"/>
    <w:rsid w:val="0081523C"/>
    <w:rsid w:val="008221A1"/>
    <w:rsid w:val="00825664"/>
    <w:rsid w:val="00827123"/>
    <w:rsid w:val="008327D5"/>
    <w:rsid w:val="00836C39"/>
    <w:rsid w:val="00842C5D"/>
    <w:rsid w:val="00850D79"/>
    <w:rsid w:val="008625E8"/>
    <w:rsid w:val="0086385D"/>
    <w:rsid w:val="0086593D"/>
    <w:rsid w:val="0087133C"/>
    <w:rsid w:val="008741E2"/>
    <w:rsid w:val="0089792F"/>
    <w:rsid w:val="008B0E18"/>
    <w:rsid w:val="008B1BFB"/>
    <w:rsid w:val="008B3C22"/>
    <w:rsid w:val="008C1748"/>
    <w:rsid w:val="008C2F4A"/>
    <w:rsid w:val="008C3213"/>
    <w:rsid w:val="008C328B"/>
    <w:rsid w:val="008C563D"/>
    <w:rsid w:val="008C7251"/>
    <w:rsid w:val="008C7CC0"/>
    <w:rsid w:val="008D3045"/>
    <w:rsid w:val="008D4523"/>
    <w:rsid w:val="008D4CA1"/>
    <w:rsid w:val="008D6F36"/>
    <w:rsid w:val="008D724B"/>
    <w:rsid w:val="008D743E"/>
    <w:rsid w:val="008E15F2"/>
    <w:rsid w:val="00910AF8"/>
    <w:rsid w:val="0091100B"/>
    <w:rsid w:val="009147CA"/>
    <w:rsid w:val="009155DE"/>
    <w:rsid w:val="00925D54"/>
    <w:rsid w:val="00926822"/>
    <w:rsid w:val="00943257"/>
    <w:rsid w:val="00950264"/>
    <w:rsid w:val="00952C93"/>
    <w:rsid w:val="00955A02"/>
    <w:rsid w:val="00956DAF"/>
    <w:rsid w:val="009571A1"/>
    <w:rsid w:val="00974157"/>
    <w:rsid w:val="00982653"/>
    <w:rsid w:val="00991A9A"/>
    <w:rsid w:val="00997EA3"/>
    <w:rsid w:val="009B62D7"/>
    <w:rsid w:val="009C5153"/>
    <w:rsid w:val="009C5B59"/>
    <w:rsid w:val="009D2EA3"/>
    <w:rsid w:val="009D60C1"/>
    <w:rsid w:val="009E0FE2"/>
    <w:rsid w:val="009E574C"/>
    <w:rsid w:val="009E782E"/>
    <w:rsid w:val="009E7A64"/>
    <w:rsid w:val="009F2B17"/>
    <w:rsid w:val="009F5C99"/>
    <w:rsid w:val="00A009FC"/>
    <w:rsid w:val="00A03A75"/>
    <w:rsid w:val="00A06887"/>
    <w:rsid w:val="00A10DD1"/>
    <w:rsid w:val="00A20886"/>
    <w:rsid w:val="00A27F7F"/>
    <w:rsid w:val="00A3114A"/>
    <w:rsid w:val="00A43388"/>
    <w:rsid w:val="00A43A8C"/>
    <w:rsid w:val="00A50926"/>
    <w:rsid w:val="00A527C2"/>
    <w:rsid w:val="00A54F1E"/>
    <w:rsid w:val="00A55A17"/>
    <w:rsid w:val="00A57F05"/>
    <w:rsid w:val="00A62E2B"/>
    <w:rsid w:val="00A63342"/>
    <w:rsid w:val="00A639EF"/>
    <w:rsid w:val="00A669B4"/>
    <w:rsid w:val="00A70A10"/>
    <w:rsid w:val="00A74DAB"/>
    <w:rsid w:val="00A75691"/>
    <w:rsid w:val="00A766AB"/>
    <w:rsid w:val="00A8300A"/>
    <w:rsid w:val="00A8337C"/>
    <w:rsid w:val="00A87AC5"/>
    <w:rsid w:val="00A90E73"/>
    <w:rsid w:val="00A91B95"/>
    <w:rsid w:val="00A91C95"/>
    <w:rsid w:val="00A958DD"/>
    <w:rsid w:val="00A97C71"/>
    <w:rsid w:val="00AA0143"/>
    <w:rsid w:val="00AA1E5A"/>
    <w:rsid w:val="00AB0224"/>
    <w:rsid w:val="00AB0C8F"/>
    <w:rsid w:val="00AB5A23"/>
    <w:rsid w:val="00AC1034"/>
    <w:rsid w:val="00AC3E56"/>
    <w:rsid w:val="00AC6ECE"/>
    <w:rsid w:val="00AD025A"/>
    <w:rsid w:val="00AD1E8F"/>
    <w:rsid w:val="00AD2D3A"/>
    <w:rsid w:val="00AD3986"/>
    <w:rsid w:val="00AE1A58"/>
    <w:rsid w:val="00AE7FB3"/>
    <w:rsid w:val="00AF5175"/>
    <w:rsid w:val="00AF5500"/>
    <w:rsid w:val="00B02818"/>
    <w:rsid w:val="00B036D1"/>
    <w:rsid w:val="00B0466A"/>
    <w:rsid w:val="00B05B92"/>
    <w:rsid w:val="00B06ABA"/>
    <w:rsid w:val="00B120FB"/>
    <w:rsid w:val="00B14372"/>
    <w:rsid w:val="00B259BB"/>
    <w:rsid w:val="00B27022"/>
    <w:rsid w:val="00B33DB4"/>
    <w:rsid w:val="00B35912"/>
    <w:rsid w:val="00B3798C"/>
    <w:rsid w:val="00B40932"/>
    <w:rsid w:val="00B46CC1"/>
    <w:rsid w:val="00B51EA9"/>
    <w:rsid w:val="00B525EA"/>
    <w:rsid w:val="00B52767"/>
    <w:rsid w:val="00B55E85"/>
    <w:rsid w:val="00B70D1A"/>
    <w:rsid w:val="00B9061E"/>
    <w:rsid w:val="00BA22E7"/>
    <w:rsid w:val="00BA2514"/>
    <w:rsid w:val="00BA4CBD"/>
    <w:rsid w:val="00BA62FF"/>
    <w:rsid w:val="00BA7611"/>
    <w:rsid w:val="00BB13AE"/>
    <w:rsid w:val="00BB3B2F"/>
    <w:rsid w:val="00BB523D"/>
    <w:rsid w:val="00BB60E3"/>
    <w:rsid w:val="00BC305A"/>
    <w:rsid w:val="00BC39C8"/>
    <w:rsid w:val="00BC7601"/>
    <w:rsid w:val="00BE5336"/>
    <w:rsid w:val="00BE5595"/>
    <w:rsid w:val="00BE595E"/>
    <w:rsid w:val="00BE5B41"/>
    <w:rsid w:val="00BF39BC"/>
    <w:rsid w:val="00C0091B"/>
    <w:rsid w:val="00C02293"/>
    <w:rsid w:val="00C03CC6"/>
    <w:rsid w:val="00C10318"/>
    <w:rsid w:val="00C14CDC"/>
    <w:rsid w:val="00C14FD5"/>
    <w:rsid w:val="00C20CC7"/>
    <w:rsid w:val="00C2256D"/>
    <w:rsid w:val="00C27B8F"/>
    <w:rsid w:val="00C4179F"/>
    <w:rsid w:val="00C41B4F"/>
    <w:rsid w:val="00C44A22"/>
    <w:rsid w:val="00C46528"/>
    <w:rsid w:val="00C467E8"/>
    <w:rsid w:val="00C5257C"/>
    <w:rsid w:val="00C5433A"/>
    <w:rsid w:val="00C63C70"/>
    <w:rsid w:val="00C72E9B"/>
    <w:rsid w:val="00C75DD5"/>
    <w:rsid w:val="00C85A14"/>
    <w:rsid w:val="00C9301E"/>
    <w:rsid w:val="00CA3B8B"/>
    <w:rsid w:val="00CB0BDF"/>
    <w:rsid w:val="00CB35B9"/>
    <w:rsid w:val="00CC3855"/>
    <w:rsid w:val="00CC58A4"/>
    <w:rsid w:val="00CC6313"/>
    <w:rsid w:val="00CC6436"/>
    <w:rsid w:val="00CD11A0"/>
    <w:rsid w:val="00CD3B6C"/>
    <w:rsid w:val="00CD543B"/>
    <w:rsid w:val="00CD791E"/>
    <w:rsid w:val="00CE2369"/>
    <w:rsid w:val="00CE4380"/>
    <w:rsid w:val="00CE550C"/>
    <w:rsid w:val="00CE6FC2"/>
    <w:rsid w:val="00CF4CEE"/>
    <w:rsid w:val="00CF541E"/>
    <w:rsid w:val="00D01A33"/>
    <w:rsid w:val="00D03135"/>
    <w:rsid w:val="00D036E9"/>
    <w:rsid w:val="00D03B89"/>
    <w:rsid w:val="00D04DB3"/>
    <w:rsid w:val="00D06B0F"/>
    <w:rsid w:val="00D07C57"/>
    <w:rsid w:val="00D10F76"/>
    <w:rsid w:val="00D11AEA"/>
    <w:rsid w:val="00D12416"/>
    <w:rsid w:val="00D17B35"/>
    <w:rsid w:val="00D203B7"/>
    <w:rsid w:val="00D214DF"/>
    <w:rsid w:val="00D22AB6"/>
    <w:rsid w:val="00D22F97"/>
    <w:rsid w:val="00D23B26"/>
    <w:rsid w:val="00D24614"/>
    <w:rsid w:val="00D26332"/>
    <w:rsid w:val="00D275BE"/>
    <w:rsid w:val="00D276DA"/>
    <w:rsid w:val="00D31938"/>
    <w:rsid w:val="00D338B3"/>
    <w:rsid w:val="00D4049D"/>
    <w:rsid w:val="00D42E9C"/>
    <w:rsid w:val="00D4306A"/>
    <w:rsid w:val="00D4639C"/>
    <w:rsid w:val="00D51577"/>
    <w:rsid w:val="00D560DC"/>
    <w:rsid w:val="00D627C8"/>
    <w:rsid w:val="00D65B3D"/>
    <w:rsid w:val="00D7281D"/>
    <w:rsid w:val="00D72FBD"/>
    <w:rsid w:val="00D816AA"/>
    <w:rsid w:val="00D82F5E"/>
    <w:rsid w:val="00D83A05"/>
    <w:rsid w:val="00D84EF8"/>
    <w:rsid w:val="00D97009"/>
    <w:rsid w:val="00D97477"/>
    <w:rsid w:val="00DA1E4C"/>
    <w:rsid w:val="00DA4F65"/>
    <w:rsid w:val="00DA71A6"/>
    <w:rsid w:val="00DB19E0"/>
    <w:rsid w:val="00DB25D9"/>
    <w:rsid w:val="00DB75A6"/>
    <w:rsid w:val="00DC295C"/>
    <w:rsid w:val="00DC2E76"/>
    <w:rsid w:val="00DC4D81"/>
    <w:rsid w:val="00DD194B"/>
    <w:rsid w:val="00DD1FC5"/>
    <w:rsid w:val="00DD4C6B"/>
    <w:rsid w:val="00DD538C"/>
    <w:rsid w:val="00DE2E0F"/>
    <w:rsid w:val="00DF3BC4"/>
    <w:rsid w:val="00DF416B"/>
    <w:rsid w:val="00DF4AA9"/>
    <w:rsid w:val="00E12384"/>
    <w:rsid w:val="00E17005"/>
    <w:rsid w:val="00E2155F"/>
    <w:rsid w:val="00E33DEC"/>
    <w:rsid w:val="00E37511"/>
    <w:rsid w:val="00E40332"/>
    <w:rsid w:val="00E470FE"/>
    <w:rsid w:val="00E5125F"/>
    <w:rsid w:val="00E54799"/>
    <w:rsid w:val="00E54B06"/>
    <w:rsid w:val="00E64CD6"/>
    <w:rsid w:val="00E66D86"/>
    <w:rsid w:val="00E74CD6"/>
    <w:rsid w:val="00E76DFF"/>
    <w:rsid w:val="00E85CE8"/>
    <w:rsid w:val="00E91771"/>
    <w:rsid w:val="00E94A54"/>
    <w:rsid w:val="00EA2ED0"/>
    <w:rsid w:val="00EB1C9A"/>
    <w:rsid w:val="00EB3BD7"/>
    <w:rsid w:val="00EB47DD"/>
    <w:rsid w:val="00EB651F"/>
    <w:rsid w:val="00EC4859"/>
    <w:rsid w:val="00EC5870"/>
    <w:rsid w:val="00ED15E1"/>
    <w:rsid w:val="00ED339F"/>
    <w:rsid w:val="00ED599D"/>
    <w:rsid w:val="00EE24CB"/>
    <w:rsid w:val="00EE3AF3"/>
    <w:rsid w:val="00EF3EFD"/>
    <w:rsid w:val="00EF4A19"/>
    <w:rsid w:val="00F0094F"/>
    <w:rsid w:val="00F04DA0"/>
    <w:rsid w:val="00F06643"/>
    <w:rsid w:val="00F17E9A"/>
    <w:rsid w:val="00F218AA"/>
    <w:rsid w:val="00F232CC"/>
    <w:rsid w:val="00F33E5B"/>
    <w:rsid w:val="00F409D0"/>
    <w:rsid w:val="00F44BF7"/>
    <w:rsid w:val="00F47C5E"/>
    <w:rsid w:val="00F54199"/>
    <w:rsid w:val="00F63363"/>
    <w:rsid w:val="00F63804"/>
    <w:rsid w:val="00F665E8"/>
    <w:rsid w:val="00F66760"/>
    <w:rsid w:val="00F67A62"/>
    <w:rsid w:val="00F705B1"/>
    <w:rsid w:val="00F718BF"/>
    <w:rsid w:val="00F77A18"/>
    <w:rsid w:val="00F830F2"/>
    <w:rsid w:val="00F84ECA"/>
    <w:rsid w:val="00F85BE1"/>
    <w:rsid w:val="00F878DD"/>
    <w:rsid w:val="00F8795B"/>
    <w:rsid w:val="00F94CC8"/>
    <w:rsid w:val="00FA77C0"/>
    <w:rsid w:val="00FB3A5C"/>
    <w:rsid w:val="00FB4A12"/>
    <w:rsid w:val="00FC1860"/>
    <w:rsid w:val="00FD0D69"/>
    <w:rsid w:val="00FD2ABF"/>
    <w:rsid w:val="00FD3430"/>
    <w:rsid w:val="00FD4388"/>
    <w:rsid w:val="00FE2D52"/>
    <w:rsid w:val="00FE30D3"/>
    <w:rsid w:val="00FE6772"/>
    <w:rsid w:val="00FE6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0736FB"/>
  <w15:docId w15:val="{81AD2FF6-9F87-43DC-9710-A78AE051E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EB8"/>
    <w:rPr>
      <w:sz w:val="24"/>
      <w:szCs w:val="24"/>
    </w:rPr>
  </w:style>
  <w:style w:type="paragraph" w:styleId="Heading1">
    <w:name w:val="heading 1"/>
    <w:basedOn w:val="Normal"/>
    <w:next w:val="Normal"/>
    <w:qFormat/>
    <w:rsid w:val="00207EB8"/>
    <w:pPr>
      <w:keepNext/>
      <w:numPr>
        <w:numId w:val="28"/>
      </w:numPr>
      <w:outlineLvl w:val="0"/>
    </w:pPr>
    <w:rPr>
      <w:b/>
      <w:bCs/>
      <w:sz w:val="32"/>
      <w:u w:val="single"/>
    </w:rPr>
  </w:style>
  <w:style w:type="paragraph" w:styleId="Heading2">
    <w:name w:val="heading 2"/>
    <w:basedOn w:val="Normal"/>
    <w:next w:val="Normal"/>
    <w:link w:val="Heading2Char"/>
    <w:uiPriority w:val="9"/>
    <w:unhideWhenUsed/>
    <w:qFormat/>
    <w:rsid w:val="00DB25D9"/>
    <w:pPr>
      <w:keepNext/>
      <w:keepLines/>
      <w:numPr>
        <w:ilvl w:val="1"/>
        <w:numId w:val="28"/>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DB25D9"/>
    <w:pPr>
      <w:keepNext/>
      <w:keepLines/>
      <w:numPr>
        <w:ilvl w:val="2"/>
        <w:numId w:val="28"/>
      </w:numPr>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DB25D9"/>
    <w:pPr>
      <w:keepNext/>
      <w:keepLines/>
      <w:numPr>
        <w:ilvl w:val="3"/>
        <w:numId w:val="28"/>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DB25D9"/>
    <w:pPr>
      <w:keepNext/>
      <w:keepLines/>
      <w:numPr>
        <w:ilvl w:val="4"/>
        <w:numId w:val="28"/>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DB25D9"/>
    <w:pPr>
      <w:keepNext/>
      <w:keepLines/>
      <w:numPr>
        <w:ilvl w:val="5"/>
        <w:numId w:val="28"/>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DB25D9"/>
    <w:pPr>
      <w:keepNext/>
      <w:keepLines/>
      <w:numPr>
        <w:ilvl w:val="6"/>
        <w:numId w:val="28"/>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DB25D9"/>
    <w:pPr>
      <w:keepNext/>
      <w:keepLines/>
      <w:numPr>
        <w:ilvl w:val="7"/>
        <w:numId w:val="2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B25D9"/>
    <w:pPr>
      <w:keepNext/>
      <w:keepLines/>
      <w:numPr>
        <w:ilvl w:val="8"/>
        <w:numId w:val="2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07EB8"/>
    <w:pPr>
      <w:tabs>
        <w:tab w:val="center" w:pos="4320"/>
        <w:tab w:val="right" w:pos="8640"/>
      </w:tabs>
    </w:pPr>
  </w:style>
  <w:style w:type="paragraph" w:styleId="Footer">
    <w:name w:val="footer"/>
    <w:basedOn w:val="Normal"/>
    <w:rsid w:val="00207EB8"/>
    <w:pPr>
      <w:tabs>
        <w:tab w:val="center" w:pos="4320"/>
        <w:tab w:val="right" w:pos="8640"/>
      </w:tabs>
    </w:pPr>
  </w:style>
  <w:style w:type="character" w:styleId="PageNumber">
    <w:name w:val="page number"/>
    <w:basedOn w:val="DefaultParagraphFont"/>
    <w:rsid w:val="00207EB8"/>
  </w:style>
  <w:style w:type="paragraph" w:styleId="Title">
    <w:name w:val="Title"/>
    <w:basedOn w:val="Normal"/>
    <w:qFormat/>
    <w:rsid w:val="00207EB8"/>
    <w:pPr>
      <w:jc w:val="center"/>
    </w:pPr>
    <w:rPr>
      <w:b/>
      <w:bCs/>
    </w:rPr>
  </w:style>
  <w:style w:type="paragraph" w:styleId="Subtitle">
    <w:name w:val="Subtitle"/>
    <w:basedOn w:val="Normal"/>
    <w:qFormat/>
    <w:rsid w:val="00207EB8"/>
    <w:pPr>
      <w:jc w:val="center"/>
    </w:pPr>
    <w:rPr>
      <w:rFonts w:ascii="Copperplate Gothic Bold" w:hAnsi="Copperplate Gothic Bold"/>
      <w:b/>
      <w:bCs/>
      <w:sz w:val="28"/>
      <w:u w:val="single"/>
    </w:rPr>
  </w:style>
  <w:style w:type="paragraph" w:styleId="FootnoteText">
    <w:name w:val="footnote text"/>
    <w:basedOn w:val="Normal"/>
    <w:semiHidden/>
    <w:rsid w:val="00207EB8"/>
    <w:rPr>
      <w:sz w:val="20"/>
      <w:szCs w:val="20"/>
    </w:rPr>
  </w:style>
  <w:style w:type="character" w:styleId="FootnoteReference">
    <w:name w:val="footnote reference"/>
    <w:basedOn w:val="DefaultParagraphFont"/>
    <w:semiHidden/>
    <w:rsid w:val="00207EB8"/>
    <w:rPr>
      <w:vertAlign w:val="superscript"/>
    </w:rPr>
  </w:style>
  <w:style w:type="paragraph" w:styleId="BalloonText">
    <w:name w:val="Balloon Text"/>
    <w:basedOn w:val="Normal"/>
    <w:link w:val="BalloonTextChar"/>
    <w:uiPriority w:val="99"/>
    <w:semiHidden/>
    <w:unhideWhenUsed/>
    <w:rsid w:val="0086385D"/>
    <w:rPr>
      <w:rFonts w:ascii="Tahoma" w:hAnsi="Tahoma" w:cs="Tahoma"/>
      <w:sz w:val="16"/>
      <w:szCs w:val="16"/>
    </w:rPr>
  </w:style>
  <w:style w:type="character" w:customStyle="1" w:styleId="BalloonTextChar">
    <w:name w:val="Balloon Text Char"/>
    <w:basedOn w:val="DefaultParagraphFont"/>
    <w:link w:val="BalloonText"/>
    <w:uiPriority w:val="99"/>
    <w:semiHidden/>
    <w:rsid w:val="0086385D"/>
    <w:rPr>
      <w:rFonts w:ascii="Tahoma" w:hAnsi="Tahoma" w:cs="Tahoma"/>
      <w:sz w:val="16"/>
      <w:szCs w:val="16"/>
    </w:rPr>
  </w:style>
  <w:style w:type="character" w:customStyle="1" w:styleId="HeaderChar">
    <w:name w:val="Header Char"/>
    <w:basedOn w:val="DefaultParagraphFont"/>
    <w:link w:val="Header"/>
    <w:uiPriority w:val="99"/>
    <w:rsid w:val="000D2CE7"/>
    <w:rPr>
      <w:sz w:val="24"/>
      <w:szCs w:val="24"/>
    </w:rPr>
  </w:style>
  <w:style w:type="paragraph" w:styleId="ListParagraph">
    <w:name w:val="List Paragraph"/>
    <w:basedOn w:val="Normal"/>
    <w:uiPriority w:val="34"/>
    <w:qFormat/>
    <w:rsid w:val="00FB4A12"/>
    <w:pPr>
      <w:ind w:left="720"/>
      <w:contextualSpacing/>
    </w:pPr>
  </w:style>
  <w:style w:type="character" w:customStyle="1" w:styleId="Heading2Char">
    <w:name w:val="Heading 2 Char"/>
    <w:basedOn w:val="DefaultParagraphFont"/>
    <w:link w:val="Heading2"/>
    <w:uiPriority w:val="9"/>
    <w:rsid w:val="00DB25D9"/>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DB25D9"/>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DB25D9"/>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rsid w:val="00DB25D9"/>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uiPriority w:val="9"/>
    <w:rsid w:val="00DB25D9"/>
    <w:rPr>
      <w:rFonts w:asciiTheme="majorHAnsi" w:eastAsiaTheme="majorEastAsia" w:hAnsiTheme="majorHAnsi" w:cstheme="majorBidi"/>
      <w:color w:val="243F60" w:themeColor="accent1" w:themeShade="7F"/>
      <w:sz w:val="24"/>
      <w:szCs w:val="24"/>
    </w:rPr>
  </w:style>
  <w:style w:type="character" w:customStyle="1" w:styleId="Heading7Char">
    <w:name w:val="Heading 7 Char"/>
    <w:basedOn w:val="DefaultParagraphFont"/>
    <w:link w:val="Heading7"/>
    <w:uiPriority w:val="9"/>
    <w:semiHidden/>
    <w:rsid w:val="00DB25D9"/>
    <w:rPr>
      <w:rFonts w:asciiTheme="majorHAnsi" w:eastAsiaTheme="majorEastAsia" w:hAnsiTheme="majorHAnsi" w:cstheme="majorBidi"/>
      <w:i/>
      <w:iCs/>
      <w:color w:val="243F60" w:themeColor="accent1" w:themeShade="7F"/>
      <w:sz w:val="24"/>
      <w:szCs w:val="24"/>
    </w:rPr>
  </w:style>
  <w:style w:type="character" w:customStyle="1" w:styleId="Heading8Char">
    <w:name w:val="Heading 8 Char"/>
    <w:basedOn w:val="DefaultParagraphFont"/>
    <w:link w:val="Heading8"/>
    <w:uiPriority w:val="9"/>
    <w:semiHidden/>
    <w:rsid w:val="00DB25D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B25D9"/>
    <w:rPr>
      <w:rFonts w:asciiTheme="majorHAnsi" w:eastAsiaTheme="majorEastAsia" w:hAnsiTheme="majorHAnsi" w:cstheme="majorBidi"/>
      <w:i/>
      <w:iCs/>
      <w:color w:val="272727" w:themeColor="text1" w:themeTint="D8"/>
      <w:sz w:val="21"/>
      <w:szCs w:val="21"/>
    </w:rPr>
  </w:style>
  <w:style w:type="character" w:customStyle="1" w:styleId="ind">
    <w:name w:val="ind"/>
    <w:basedOn w:val="DefaultParagraphFont"/>
    <w:rsid w:val="00746B79"/>
  </w:style>
  <w:style w:type="character" w:customStyle="1" w:styleId="poetry2">
    <w:name w:val="poetry2"/>
    <w:basedOn w:val="DefaultParagraphFont"/>
    <w:rsid w:val="00181D78"/>
  </w:style>
  <w:style w:type="character" w:customStyle="1" w:styleId="jesuswords">
    <w:name w:val="jesuswords"/>
    <w:basedOn w:val="DefaultParagraphFont"/>
    <w:rsid w:val="006E11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968359">
      <w:bodyDiv w:val="1"/>
      <w:marLeft w:val="0"/>
      <w:marRight w:val="0"/>
      <w:marTop w:val="0"/>
      <w:marBottom w:val="0"/>
      <w:divBdr>
        <w:top w:val="none" w:sz="0" w:space="0" w:color="auto"/>
        <w:left w:val="none" w:sz="0" w:space="0" w:color="auto"/>
        <w:bottom w:val="none" w:sz="0" w:space="0" w:color="auto"/>
        <w:right w:val="none" w:sz="0" w:space="0" w:color="auto"/>
      </w:divBdr>
    </w:div>
    <w:div w:id="458039232">
      <w:bodyDiv w:val="1"/>
      <w:marLeft w:val="0"/>
      <w:marRight w:val="0"/>
      <w:marTop w:val="0"/>
      <w:marBottom w:val="0"/>
      <w:divBdr>
        <w:top w:val="none" w:sz="0" w:space="0" w:color="auto"/>
        <w:left w:val="none" w:sz="0" w:space="0" w:color="auto"/>
        <w:bottom w:val="none" w:sz="0" w:space="0" w:color="auto"/>
        <w:right w:val="none" w:sz="0" w:space="0" w:color="auto"/>
      </w:divBdr>
    </w:div>
    <w:div w:id="589629126">
      <w:bodyDiv w:val="1"/>
      <w:marLeft w:val="0"/>
      <w:marRight w:val="0"/>
      <w:marTop w:val="0"/>
      <w:marBottom w:val="0"/>
      <w:divBdr>
        <w:top w:val="none" w:sz="0" w:space="0" w:color="auto"/>
        <w:left w:val="none" w:sz="0" w:space="0" w:color="auto"/>
        <w:bottom w:val="none" w:sz="0" w:space="0" w:color="auto"/>
        <w:right w:val="none" w:sz="0" w:space="0" w:color="auto"/>
      </w:divBdr>
    </w:div>
    <w:div w:id="631599281">
      <w:bodyDiv w:val="1"/>
      <w:marLeft w:val="0"/>
      <w:marRight w:val="0"/>
      <w:marTop w:val="0"/>
      <w:marBottom w:val="0"/>
      <w:divBdr>
        <w:top w:val="none" w:sz="0" w:space="0" w:color="auto"/>
        <w:left w:val="none" w:sz="0" w:space="0" w:color="auto"/>
        <w:bottom w:val="none" w:sz="0" w:space="0" w:color="auto"/>
        <w:right w:val="none" w:sz="0" w:space="0" w:color="auto"/>
      </w:divBdr>
    </w:div>
    <w:div w:id="785589072">
      <w:bodyDiv w:val="1"/>
      <w:marLeft w:val="0"/>
      <w:marRight w:val="0"/>
      <w:marTop w:val="0"/>
      <w:marBottom w:val="0"/>
      <w:divBdr>
        <w:top w:val="none" w:sz="0" w:space="0" w:color="auto"/>
        <w:left w:val="none" w:sz="0" w:space="0" w:color="auto"/>
        <w:bottom w:val="none" w:sz="0" w:space="0" w:color="auto"/>
        <w:right w:val="none" w:sz="0" w:space="0" w:color="auto"/>
      </w:divBdr>
    </w:div>
    <w:div w:id="812867819">
      <w:bodyDiv w:val="1"/>
      <w:marLeft w:val="0"/>
      <w:marRight w:val="0"/>
      <w:marTop w:val="0"/>
      <w:marBottom w:val="0"/>
      <w:divBdr>
        <w:top w:val="none" w:sz="0" w:space="0" w:color="auto"/>
        <w:left w:val="none" w:sz="0" w:space="0" w:color="auto"/>
        <w:bottom w:val="none" w:sz="0" w:space="0" w:color="auto"/>
        <w:right w:val="none" w:sz="0" w:space="0" w:color="auto"/>
      </w:divBdr>
    </w:div>
    <w:div w:id="814955663">
      <w:bodyDiv w:val="1"/>
      <w:marLeft w:val="0"/>
      <w:marRight w:val="0"/>
      <w:marTop w:val="0"/>
      <w:marBottom w:val="0"/>
      <w:divBdr>
        <w:top w:val="none" w:sz="0" w:space="0" w:color="auto"/>
        <w:left w:val="none" w:sz="0" w:space="0" w:color="auto"/>
        <w:bottom w:val="none" w:sz="0" w:space="0" w:color="auto"/>
        <w:right w:val="none" w:sz="0" w:space="0" w:color="auto"/>
      </w:divBdr>
    </w:div>
    <w:div w:id="1537810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Lea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20593D-52AB-4FAF-8827-2C85408C9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BibleLeaders.dot</Template>
  <TotalTime>18</TotalTime>
  <Pages>7</Pages>
  <Words>773</Words>
  <Characters>4412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PRAYER</vt:lpstr>
    </vt:vector>
  </TitlesOfParts>
  <Company>Dell Computer Corporation</Company>
  <LinksUpToDate>false</LinksUpToDate>
  <CharactersWithSpaces>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PRAYER</dc:title>
  <dc:creator>Preferred Customer</dc:creator>
  <cp:lastModifiedBy>Robert OToole</cp:lastModifiedBy>
  <cp:revision>8</cp:revision>
  <cp:lastPrinted>2017-09-16T02:41:00Z</cp:lastPrinted>
  <dcterms:created xsi:type="dcterms:W3CDTF">2021-10-18T10:57:00Z</dcterms:created>
  <dcterms:modified xsi:type="dcterms:W3CDTF">2021-10-18T20:33:00Z</dcterms:modified>
</cp:coreProperties>
</file>