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EE613" w14:textId="77777777" w:rsidR="0068511B" w:rsidRPr="001D6A5B" w:rsidRDefault="0068511B" w:rsidP="001D6A5B">
      <w:pPr>
        <w:pStyle w:val="Subtitle"/>
        <w:spacing w:line="276" w:lineRule="auto"/>
        <w:rPr>
          <w:sz w:val="44"/>
          <w:szCs w:val="44"/>
        </w:rPr>
      </w:pPr>
      <w:r w:rsidRPr="001D6A5B">
        <w:rPr>
          <w:sz w:val="44"/>
          <w:szCs w:val="44"/>
        </w:rPr>
        <w:t>WORSHIP/FEAR THE LORD</w:t>
      </w:r>
    </w:p>
    <w:p w14:paraId="32764D5A" w14:textId="77777777" w:rsidR="00747BE4" w:rsidRDefault="00747BE4" w:rsidP="001D6A5B">
      <w:pPr>
        <w:autoSpaceDE w:val="0"/>
        <w:autoSpaceDN w:val="0"/>
        <w:adjustRightInd w:val="0"/>
        <w:spacing w:line="276" w:lineRule="auto"/>
        <w:jc w:val="center"/>
        <w:rPr>
          <w:b/>
          <w:i/>
          <w:sz w:val="44"/>
          <w:szCs w:val="44"/>
          <w:vertAlign w:val="superscript"/>
        </w:rPr>
      </w:pPr>
    </w:p>
    <w:p w14:paraId="607B4DCD" w14:textId="492A0414" w:rsidR="00D012ED" w:rsidRPr="001D6A5B" w:rsidRDefault="00D012ED" w:rsidP="001D6A5B">
      <w:pPr>
        <w:autoSpaceDE w:val="0"/>
        <w:autoSpaceDN w:val="0"/>
        <w:adjustRightInd w:val="0"/>
        <w:spacing w:line="276" w:lineRule="auto"/>
        <w:rPr>
          <w:b/>
          <w:sz w:val="44"/>
          <w:szCs w:val="44"/>
          <w:u w:val="single"/>
        </w:rPr>
      </w:pPr>
      <w:r w:rsidRPr="001D6A5B">
        <w:rPr>
          <w:b/>
          <w:sz w:val="44"/>
          <w:szCs w:val="44"/>
          <w:u w:val="single"/>
        </w:rPr>
        <w:t>Qualities of Worship</w:t>
      </w:r>
    </w:p>
    <w:p w14:paraId="68E327D4" w14:textId="77777777" w:rsidR="004C7C24" w:rsidRDefault="004C7C24" w:rsidP="001D6A5B">
      <w:pPr>
        <w:autoSpaceDE w:val="0"/>
        <w:autoSpaceDN w:val="0"/>
        <w:adjustRightInd w:val="0"/>
        <w:spacing w:line="276" w:lineRule="auto"/>
        <w:ind w:firstLine="720"/>
        <w:rPr>
          <w:sz w:val="44"/>
          <w:szCs w:val="44"/>
        </w:rPr>
      </w:pPr>
    </w:p>
    <w:p w14:paraId="7564A9BB" w14:textId="79CC16A3" w:rsidR="00222901" w:rsidRDefault="00222901" w:rsidP="001D6A5B">
      <w:pPr>
        <w:autoSpaceDE w:val="0"/>
        <w:autoSpaceDN w:val="0"/>
        <w:adjustRightInd w:val="0"/>
        <w:spacing w:line="276" w:lineRule="auto"/>
        <w:ind w:firstLine="720"/>
        <w:rPr>
          <w:sz w:val="44"/>
          <w:szCs w:val="44"/>
        </w:rPr>
      </w:pPr>
      <w:r w:rsidRPr="001D6A5B">
        <w:rPr>
          <w:sz w:val="44"/>
          <w:szCs w:val="44"/>
        </w:rPr>
        <w:t>Throughout the Bible, a number o</w:t>
      </w:r>
      <w:r w:rsidR="00EE7A40" w:rsidRPr="001D6A5B">
        <w:rPr>
          <w:sz w:val="44"/>
          <w:szCs w:val="44"/>
        </w:rPr>
        <w:t>f qualities are attached to</w:t>
      </w:r>
      <w:r w:rsidR="003C719D" w:rsidRPr="001D6A5B">
        <w:rPr>
          <w:sz w:val="44"/>
          <w:szCs w:val="44"/>
        </w:rPr>
        <w:t xml:space="preserve"> the</w:t>
      </w:r>
      <w:r w:rsidR="00D526C7" w:rsidRPr="001D6A5B">
        <w:rPr>
          <w:sz w:val="44"/>
          <w:szCs w:val="44"/>
        </w:rPr>
        <w:t xml:space="preserve"> attitude of</w:t>
      </w:r>
      <w:r w:rsidR="00EE7A40" w:rsidRPr="001D6A5B">
        <w:rPr>
          <w:sz w:val="44"/>
          <w:szCs w:val="44"/>
        </w:rPr>
        <w:t xml:space="preserve"> </w:t>
      </w:r>
      <w:r w:rsidR="001B0FC9" w:rsidRPr="001D6A5B">
        <w:rPr>
          <w:sz w:val="44"/>
          <w:szCs w:val="44"/>
        </w:rPr>
        <w:t>worship</w:t>
      </w:r>
      <w:r w:rsidR="00D526C7" w:rsidRPr="001D6A5B">
        <w:rPr>
          <w:sz w:val="44"/>
          <w:szCs w:val="44"/>
        </w:rPr>
        <w:t xml:space="preserve">ping </w:t>
      </w:r>
      <w:r w:rsidR="001B0FC9" w:rsidRPr="001D6A5B">
        <w:rPr>
          <w:sz w:val="44"/>
          <w:szCs w:val="44"/>
        </w:rPr>
        <w:t>God.  These qualities</w:t>
      </w:r>
      <w:r w:rsidRPr="001D6A5B">
        <w:rPr>
          <w:sz w:val="44"/>
          <w:szCs w:val="44"/>
        </w:rPr>
        <w:t xml:space="preserve"> include:</w:t>
      </w:r>
    </w:p>
    <w:p w14:paraId="258D5923" w14:textId="77777777" w:rsidR="00ED0111" w:rsidRPr="001D6A5B" w:rsidRDefault="00ED0111" w:rsidP="001D6A5B">
      <w:pPr>
        <w:autoSpaceDE w:val="0"/>
        <w:autoSpaceDN w:val="0"/>
        <w:adjustRightInd w:val="0"/>
        <w:spacing w:line="276" w:lineRule="auto"/>
        <w:ind w:firstLine="720"/>
        <w:rPr>
          <w:sz w:val="44"/>
          <w:szCs w:val="44"/>
        </w:rPr>
      </w:pPr>
    </w:p>
    <w:p w14:paraId="31D0593B" w14:textId="77777777" w:rsidR="00222901" w:rsidRPr="001D6A5B" w:rsidRDefault="00DE3CFF" w:rsidP="001D6A5B">
      <w:pPr>
        <w:numPr>
          <w:ilvl w:val="0"/>
          <w:numId w:val="10"/>
        </w:numPr>
        <w:autoSpaceDE w:val="0"/>
        <w:autoSpaceDN w:val="0"/>
        <w:adjustRightInd w:val="0"/>
        <w:spacing w:line="276" w:lineRule="auto"/>
        <w:rPr>
          <w:sz w:val="44"/>
          <w:szCs w:val="44"/>
        </w:rPr>
      </w:pPr>
      <w:r w:rsidRPr="001D6A5B">
        <w:rPr>
          <w:sz w:val="44"/>
          <w:szCs w:val="44"/>
        </w:rPr>
        <w:t>Love</w:t>
      </w:r>
      <w:r w:rsidR="00750E8D" w:rsidRPr="001D6A5B">
        <w:rPr>
          <w:sz w:val="44"/>
          <w:szCs w:val="44"/>
        </w:rPr>
        <w:t xml:space="preserve"> the Lord </w:t>
      </w:r>
      <w:r w:rsidR="00222901" w:rsidRPr="001D6A5B">
        <w:rPr>
          <w:sz w:val="44"/>
          <w:szCs w:val="44"/>
        </w:rPr>
        <w:t>our God</w:t>
      </w:r>
    </w:p>
    <w:p w14:paraId="20FBEE4C" w14:textId="77777777" w:rsidR="00222901" w:rsidRPr="001D6A5B" w:rsidRDefault="00222901" w:rsidP="001D6A5B">
      <w:pPr>
        <w:numPr>
          <w:ilvl w:val="0"/>
          <w:numId w:val="10"/>
        </w:numPr>
        <w:autoSpaceDE w:val="0"/>
        <w:autoSpaceDN w:val="0"/>
        <w:adjustRightInd w:val="0"/>
        <w:spacing w:line="276" w:lineRule="auto"/>
        <w:rPr>
          <w:sz w:val="44"/>
          <w:szCs w:val="44"/>
        </w:rPr>
      </w:pPr>
      <w:r w:rsidRPr="001D6A5B">
        <w:rPr>
          <w:sz w:val="44"/>
          <w:szCs w:val="44"/>
        </w:rPr>
        <w:t>Exalt the Lord our God</w:t>
      </w:r>
    </w:p>
    <w:p w14:paraId="7BF1A67C" w14:textId="77777777" w:rsidR="00222901" w:rsidRPr="001D6A5B" w:rsidRDefault="00DE3CFF" w:rsidP="001D6A5B">
      <w:pPr>
        <w:numPr>
          <w:ilvl w:val="0"/>
          <w:numId w:val="10"/>
        </w:numPr>
        <w:autoSpaceDE w:val="0"/>
        <w:autoSpaceDN w:val="0"/>
        <w:adjustRightInd w:val="0"/>
        <w:spacing w:line="276" w:lineRule="auto"/>
        <w:rPr>
          <w:sz w:val="44"/>
          <w:szCs w:val="44"/>
        </w:rPr>
      </w:pPr>
      <w:r w:rsidRPr="001D6A5B">
        <w:rPr>
          <w:sz w:val="44"/>
          <w:szCs w:val="44"/>
        </w:rPr>
        <w:t>Ascribe</w:t>
      </w:r>
      <w:r w:rsidR="00222901" w:rsidRPr="001D6A5B">
        <w:rPr>
          <w:sz w:val="44"/>
          <w:szCs w:val="44"/>
        </w:rPr>
        <w:t xml:space="preserve"> glory and strength to the Lord</w:t>
      </w:r>
    </w:p>
    <w:p w14:paraId="008CCAD4" w14:textId="77777777" w:rsidR="00222901" w:rsidRPr="001D6A5B" w:rsidRDefault="00DE3CFF" w:rsidP="001D6A5B">
      <w:pPr>
        <w:numPr>
          <w:ilvl w:val="0"/>
          <w:numId w:val="10"/>
        </w:numPr>
        <w:autoSpaceDE w:val="0"/>
        <w:autoSpaceDN w:val="0"/>
        <w:adjustRightInd w:val="0"/>
        <w:spacing w:line="276" w:lineRule="auto"/>
        <w:rPr>
          <w:sz w:val="44"/>
          <w:szCs w:val="44"/>
        </w:rPr>
      </w:pPr>
      <w:r w:rsidRPr="001D6A5B">
        <w:rPr>
          <w:sz w:val="44"/>
          <w:szCs w:val="44"/>
        </w:rPr>
        <w:t>Worship</w:t>
      </w:r>
      <w:r w:rsidR="00222901" w:rsidRPr="001D6A5B">
        <w:rPr>
          <w:sz w:val="44"/>
          <w:szCs w:val="44"/>
        </w:rPr>
        <w:t xml:space="preserve"> God is to be total and all-encompassing</w:t>
      </w:r>
    </w:p>
    <w:p w14:paraId="344DCA28" w14:textId="77777777" w:rsidR="00222901" w:rsidRPr="001D6A5B" w:rsidRDefault="00222901" w:rsidP="001D6A5B">
      <w:pPr>
        <w:numPr>
          <w:ilvl w:val="0"/>
          <w:numId w:val="10"/>
        </w:numPr>
        <w:autoSpaceDE w:val="0"/>
        <w:autoSpaceDN w:val="0"/>
        <w:adjustRightInd w:val="0"/>
        <w:spacing w:line="276" w:lineRule="auto"/>
        <w:rPr>
          <w:sz w:val="44"/>
          <w:szCs w:val="44"/>
        </w:rPr>
      </w:pPr>
      <w:r w:rsidRPr="001D6A5B">
        <w:rPr>
          <w:sz w:val="44"/>
          <w:szCs w:val="44"/>
        </w:rPr>
        <w:t>Walk in all His ways</w:t>
      </w:r>
    </w:p>
    <w:p w14:paraId="275141A4" w14:textId="77777777" w:rsidR="00222901" w:rsidRPr="001D6A5B" w:rsidRDefault="00222901" w:rsidP="001D6A5B">
      <w:pPr>
        <w:numPr>
          <w:ilvl w:val="0"/>
          <w:numId w:val="10"/>
        </w:numPr>
        <w:autoSpaceDE w:val="0"/>
        <w:autoSpaceDN w:val="0"/>
        <w:adjustRightInd w:val="0"/>
        <w:spacing w:line="276" w:lineRule="auto"/>
        <w:rPr>
          <w:sz w:val="44"/>
          <w:szCs w:val="44"/>
        </w:rPr>
      </w:pPr>
      <w:r w:rsidRPr="001D6A5B">
        <w:rPr>
          <w:sz w:val="44"/>
          <w:szCs w:val="44"/>
        </w:rPr>
        <w:t>Listen to God’</w:t>
      </w:r>
      <w:r w:rsidR="003E1A64" w:rsidRPr="001D6A5B">
        <w:rPr>
          <w:sz w:val="44"/>
          <w:szCs w:val="44"/>
        </w:rPr>
        <w:t>s voice</w:t>
      </w:r>
    </w:p>
    <w:p w14:paraId="734FFF23" w14:textId="77777777" w:rsidR="003E1A64" w:rsidRPr="001D6A5B" w:rsidRDefault="00DE3CFF" w:rsidP="001D6A5B">
      <w:pPr>
        <w:numPr>
          <w:ilvl w:val="0"/>
          <w:numId w:val="10"/>
        </w:numPr>
        <w:autoSpaceDE w:val="0"/>
        <w:autoSpaceDN w:val="0"/>
        <w:adjustRightInd w:val="0"/>
        <w:spacing w:line="276" w:lineRule="auto"/>
        <w:rPr>
          <w:sz w:val="44"/>
          <w:szCs w:val="44"/>
        </w:rPr>
      </w:pPr>
      <w:r w:rsidRPr="001D6A5B">
        <w:rPr>
          <w:sz w:val="44"/>
          <w:szCs w:val="44"/>
        </w:rPr>
        <w:t>Hold</w:t>
      </w:r>
      <w:r w:rsidR="003E1A64" w:rsidRPr="001D6A5B">
        <w:rPr>
          <w:sz w:val="44"/>
          <w:szCs w:val="44"/>
        </w:rPr>
        <w:t xml:space="preserve"> fast to God</w:t>
      </w:r>
    </w:p>
    <w:p w14:paraId="5EFBE001" w14:textId="77777777" w:rsidR="003E1A64" w:rsidRPr="001D6A5B" w:rsidRDefault="00DE3CFF" w:rsidP="001D6A5B">
      <w:pPr>
        <w:numPr>
          <w:ilvl w:val="0"/>
          <w:numId w:val="10"/>
        </w:numPr>
        <w:autoSpaceDE w:val="0"/>
        <w:autoSpaceDN w:val="0"/>
        <w:adjustRightInd w:val="0"/>
        <w:spacing w:line="276" w:lineRule="auto"/>
        <w:rPr>
          <w:sz w:val="44"/>
          <w:szCs w:val="44"/>
        </w:rPr>
      </w:pPr>
      <w:r w:rsidRPr="001D6A5B">
        <w:rPr>
          <w:sz w:val="44"/>
          <w:szCs w:val="44"/>
        </w:rPr>
        <w:t>Observe</w:t>
      </w:r>
      <w:r w:rsidR="003E1A64" w:rsidRPr="001D6A5B">
        <w:rPr>
          <w:sz w:val="44"/>
          <w:szCs w:val="44"/>
        </w:rPr>
        <w:t xml:space="preserve"> and keeping the Lord’s commands and decrees</w:t>
      </w:r>
    </w:p>
    <w:p w14:paraId="7FCD7960" w14:textId="77777777" w:rsidR="003C719D" w:rsidRPr="001D6A5B" w:rsidRDefault="00230949" w:rsidP="001D6A5B">
      <w:pPr>
        <w:numPr>
          <w:ilvl w:val="0"/>
          <w:numId w:val="10"/>
        </w:numPr>
        <w:autoSpaceDE w:val="0"/>
        <w:autoSpaceDN w:val="0"/>
        <w:adjustRightInd w:val="0"/>
        <w:spacing w:line="276" w:lineRule="auto"/>
        <w:rPr>
          <w:sz w:val="44"/>
          <w:szCs w:val="44"/>
        </w:rPr>
      </w:pPr>
      <w:r w:rsidRPr="001D6A5B">
        <w:rPr>
          <w:sz w:val="44"/>
          <w:szCs w:val="44"/>
        </w:rPr>
        <w:t>A proper attitude - w</w:t>
      </w:r>
      <w:r w:rsidR="00420AD9" w:rsidRPr="001D6A5B">
        <w:rPr>
          <w:sz w:val="44"/>
          <w:szCs w:val="44"/>
        </w:rPr>
        <w:t>orship</w:t>
      </w:r>
      <w:r w:rsidR="003C719D" w:rsidRPr="001D6A5B">
        <w:rPr>
          <w:sz w:val="44"/>
          <w:szCs w:val="44"/>
        </w:rPr>
        <w:t xml:space="preserve"> with reverence</w:t>
      </w:r>
    </w:p>
    <w:p w14:paraId="5AE6D56F" w14:textId="77777777" w:rsidR="00ED0111" w:rsidRDefault="00ED0111" w:rsidP="001D6A5B">
      <w:pPr>
        <w:autoSpaceDE w:val="0"/>
        <w:autoSpaceDN w:val="0"/>
        <w:adjustRightInd w:val="0"/>
        <w:spacing w:line="276" w:lineRule="auto"/>
        <w:ind w:firstLine="720"/>
        <w:rPr>
          <w:sz w:val="44"/>
          <w:szCs w:val="44"/>
        </w:rPr>
      </w:pPr>
    </w:p>
    <w:p w14:paraId="5552751D" w14:textId="3AA1592D" w:rsidR="0073275A" w:rsidRPr="001D6A5B" w:rsidRDefault="00AD5E95" w:rsidP="001D6A5B">
      <w:pPr>
        <w:autoSpaceDE w:val="0"/>
        <w:autoSpaceDN w:val="0"/>
        <w:adjustRightInd w:val="0"/>
        <w:spacing w:line="276" w:lineRule="auto"/>
        <w:ind w:firstLine="720"/>
        <w:rPr>
          <w:sz w:val="44"/>
          <w:szCs w:val="44"/>
        </w:rPr>
      </w:pPr>
      <w:r w:rsidRPr="001D6A5B">
        <w:rPr>
          <w:sz w:val="44"/>
          <w:szCs w:val="44"/>
        </w:rPr>
        <w:lastRenderedPageBreak/>
        <w:t xml:space="preserve">In </w:t>
      </w:r>
      <w:proofErr w:type="spellStart"/>
      <w:r w:rsidRPr="001D6A5B">
        <w:rPr>
          <w:sz w:val="44"/>
          <w:szCs w:val="44"/>
        </w:rPr>
        <w:t>Deut</w:t>
      </w:r>
      <w:proofErr w:type="spellEnd"/>
      <w:r w:rsidRPr="001D6A5B">
        <w:rPr>
          <w:sz w:val="44"/>
          <w:szCs w:val="44"/>
        </w:rPr>
        <w:t xml:space="preserve"> 30:16, we are told</w:t>
      </w:r>
      <w:r w:rsidR="00A83DD0" w:rsidRPr="001D6A5B">
        <w:rPr>
          <w:sz w:val="44"/>
          <w:szCs w:val="44"/>
        </w:rPr>
        <w:t xml:space="preserve"> to</w:t>
      </w:r>
      <w:r w:rsidRPr="001D6A5B">
        <w:rPr>
          <w:sz w:val="44"/>
          <w:szCs w:val="44"/>
        </w:rPr>
        <w:t xml:space="preserve"> “</w:t>
      </w:r>
      <w:r w:rsidRPr="00E20429">
        <w:rPr>
          <w:b/>
          <w:bCs/>
          <w:sz w:val="44"/>
          <w:szCs w:val="44"/>
        </w:rPr>
        <w:t>love</w:t>
      </w:r>
      <w:r w:rsidRPr="001D6A5B">
        <w:rPr>
          <w:sz w:val="44"/>
          <w:szCs w:val="44"/>
        </w:rPr>
        <w:t xml:space="preserve"> the Lord your God.”</w:t>
      </w:r>
    </w:p>
    <w:p w14:paraId="5763C07C" w14:textId="77777777" w:rsidR="00AD5E95" w:rsidRPr="001D6A5B" w:rsidRDefault="00AD5E95"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16</w:t>
      </w:r>
      <w:r w:rsidRPr="001D6A5B">
        <w:rPr>
          <w:b/>
          <w:i/>
          <w:color w:val="000000"/>
          <w:sz w:val="44"/>
          <w:szCs w:val="44"/>
        </w:rPr>
        <w:t>For I command you today to love the LORD your God, to walk in his ways, and to keep his commands, decrees and laws; then you will live and increase, and the LORD your God will bless you in the land you are entering to possess.</w:t>
      </w:r>
      <w:r w:rsidR="001F5D16" w:rsidRPr="001D6A5B">
        <w:rPr>
          <w:b/>
          <w:i/>
          <w:color w:val="000000"/>
          <w:sz w:val="44"/>
          <w:szCs w:val="44"/>
        </w:rPr>
        <w:t xml:space="preserve"> </w:t>
      </w:r>
      <w:r w:rsidRPr="001D6A5B">
        <w:rPr>
          <w:b/>
          <w:bCs/>
          <w:i/>
          <w:iCs/>
          <w:sz w:val="44"/>
          <w:szCs w:val="44"/>
        </w:rPr>
        <w:t xml:space="preserve"> Deut. 30:16 (NIV)</w:t>
      </w:r>
      <w:r w:rsidR="001F5D16" w:rsidRPr="001D6A5B">
        <w:rPr>
          <w:b/>
          <w:bCs/>
          <w:i/>
          <w:iCs/>
          <w:sz w:val="44"/>
          <w:szCs w:val="44"/>
        </w:rPr>
        <w:t xml:space="preserve"> </w:t>
      </w:r>
    </w:p>
    <w:p w14:paraId="28DC44EB" w14:textId="1AC2DC06" w:rsidR="00AD5E95" w:rsidRPr="001D6A5B" w:rsidRDefault="00064AB6" w:rsidP="001D6A5B">
      <w:pPr>
        <w:autoSpaceDE w:val="0"/>
        <w:autoSpaceDN w:val="0"/>
        <w:adjustRightInd w:val="0"/>
        <w:spacing w:line="276" w:lineRule="auto"/>
        <w:ind w:firstLine="720"/>
        <w:rPr>
          <w:sz w:val="44"/>
          <w:szCs w:val="44"/>
        </w:rPr>
      </w:pPr>
      <w:r w:rsidRPr="001D6A5B">
        <w:rPr>
          <w:sz w:val="44"/>
          <w:szCs w:val="44"/>
        </w:rPr>
        <w:t xml:space="preserve">In Ps. 99:5, we are told to </w:t>
      </w:r>
      <w:r w:rsidRPr="00E20429">
        <w:rPr>
          <w:b/>
          <w:bCs/>
          <w:sz w:val="44"/>
          <w:szCs w:val="44"/>
        </w:rPr>
        <w:t>exalt</w:t>
      </w:r>
      <w:r w:rsidRPr="001D6A5B">
        <w:rPr>
          <w:sz w:val="44"/>
          <w:szCs w:val="44"/>
        </w:rPr>
        <w:t xml:space="preserve"> the Lord our God because He is holy.</w:t>
      </w:r>
    </w:p>
    <w:p w14:paraId="254CA61E" w14:textId="77777777" w:rsidR="00064AB6" w:rsidRPr="001D6A5B" w:rsidRDefault="00064AB6"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5</w:t>
      </w:r>
      <w:r w:rsidRPr="001D6A5B">
        <w:rPr>
          <w:b/>
          <w:i/>
          <w:color w:val="000000"/>
          <w:sz w:val="44"/>
          <w:szCs w:val="44"/>
        </w:rPr>
        <w:t>Exalt the LORD our God</w:t>
      </w:r>
    </w:p>
    <w:p w14:paraId="088D8FF7" w14:textId="77777777" w:rsidR="00064AB6" w:rsidRPr="001D6A5B" w:rsidRDefault="00064AB6" w:rsidP="001D6A5B">
      <w:pPr>
        <w:autoSpaceDE w:val="0"/>
        <w:autoSpaceDN w:val="0"/>
        <w:adjustRightInd w:val="0"/>
        <w:spacing w:line="276" w:lineRule="auto"/>
        <w:ind w:left="1440" w:right="720"/>
        <w:rPr>
          <w:b/>
          <w:i/>
          <w:sz w:val="44"/>
          <w:szCs w:val="44"/>
        </w:rPr>
      </w:pPr>
      <w:r w:rsidRPr="001D6A5B">
        <w:rPr>
          <w:b/>
          <w:i/>
          <w:sz w:val="44"/>
          <w:szCs w:val="44"/>
        </w:rPr>
        <w:t>and worship at his footstool;</w:t>
      </w:r>
    </w:p>
    <w:p w14:paraId="39D899A6" w14:textId="77777777" w:rsidR="00064AB6" w:rsidRPr="001D6A5B" w:rsidRDefault="00064AB6" w:rsidP="001D6A5B">
      <w:pPr>
        <w:autoSpaceDE w:val="0"/>
        <w:autoSpaceDN w:val="0"/>
        <w:adjustRightInd w:val="0"/>
        <w:spacing w:line="276" w:lineRule="auto"/>
        <w:ind w:left="1440" w:right="720"/>
        <w:rPr>
          <w:b/>
          <w:i/>
          <w:sz w:val="44"/>
          <w:szCs w:val="44"/>
        </w:rPr>
      </w:pPr>
      <w:r w:rsidRPr="001D6A5B">
        <w:rPr>
          <w:b/>
          <w:i/>
          <w:sz w:val="44"/>
          <w:szCs w:val="44"/>
        </w:rPr>
        <w:t>he is holy.</w:t>
      </w:r>
    </w:p>
    <w:p w14:paraId="458B4182" w14:textId="77777777" w:rsidR="00064AB6" w:rsidRPr="001D6A5B" w:rsidRDefault="00064AB6" w:rsidP="001D6A5B">
      <w:pPr>
        <w:autoSpaceDE w:val="0"/>
        <w:autoSpaceDN w:val="0"/>
        <w:adjustRightInd w:val="0"/>
        <w:spacing w:line="276" w:lineRule="auto"/>
        <w:ind w:left="1440" w:right="720"/>
        <w:rPr>
          <w:b/>
          <w:i/>
          <w:sz w:val="44"/>
          <w:szCs w:val="44"/>
        </w:rPr>
      </w:pPr>
      <w:r w:rsidRPr="001D6A5B">
        <w:rPr>
          <w:b/>
          <w:bCs/>
          <w:i/>
          <w:iCs/>
          <w:sz w:val="44"/>
          <w:szCs w:val="44"/>
        </w:rPr>
        <w:t>Psa. 99:5 (NIV)</w:t>
      </w:r>
    </w:p>
    <w:p w14:paraId="44E5D549" w14:textId="78CEE384" w:rsidR="00354189" w:rsidRPr="001D6A5B" w:rsidRDefault="00354189" w:rsidP="001D6A5B">
      <w:pPr>
        <w:autoSpaceDE w:val="0"/>
        <w:autoSpaceDN w:val="0"/>
        <w:adjustRightInd w:val="0"/>
        <w:spacing w:after="120" w:line="276" w:lineRule="auto"/>
        <w:ind w:firstLine="720"/>
        <w:rPr>
          <w:sz w:val="44"/>
          <w:szCs w:val="44"/>
        </w:rPr>
      </w:pPr>
      <w:r w:rsidRPr="001D6A5B">
        <w:rPr>
          <w:sz w:val="44"/>
          <w:szCs w:val="44"/>
        </w:rPr>
        <w:t xml:space="preserve">In Ps 96:7-9, we are told to ascribe </w:t>
      </w:r>
      <w:r w:rsidRPr="00E20429">
        <w:rPr>
          <w:b/>
          <w:bCs/>
          <w:sz w:val="44"/>
          <w:szCs w:val="44"/>
        </w:rPr>
        <w:t>glory</w:t>
      </w:r>
      <w:r w:rsidRPr="001D6A5B">
        <w:rPr>
          <w:sz w:val="44"/>
          <w:szCs w:val="44"/>
        </w:rPr>
        <w:t xml:space="preserve"> and </w:t>
      </w:r>
      <w:r w:rsidRPr="00E20429">
        <w:rPr>
          <w:b/>
          <w:bCs/>
          <w:sz w:val="44"/>
          <w:szCs w:val="44"/>
        </w:rPr>
        <w:t>strength</w:t>
      </w:r>
      <w:r w:rsidRPr="001D6A5B">
        <w:rPr>
          <w:sz w:val="44"/>
          <w:szCs w:val="44"/>
        </w:rPr>
        <w:t xml:space="preserve"> to t</w:t>
      </w:r>
      <w:r w:rsidR="002D4246" w:rsidRPr="001D6A5B">
        <w:rPr>
          <w:sz w:val="44"/>
          <w:szCs w:val="44"/>
        </w:rPr>
        <w:t>he Lord, the glory due His name:</w:t>
      </w:r>
    </w:p>
    <w:p w14:paraId="403436BF" w14:textId="77777777" w:rsidR="00827BA1" w:rsidRPr="001D6A5B" w:rsidRDefault="00827BA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7</w:t>
      </w:r>
      <w:r w:rsidRPr="001D6A5B">
        <w:rPr>
          <w:b/>
          <w:i/>
          <w:color w:val="000000"/>
          <w:sz w:val="44"/>
          <w:szCs w:val="44"/>
        </w:rPr>
        <w:t>Ascribe to the LORD, O families of nations,</w:t>
      </w:r>
    </w:p>
    <w:p w14:paraId="2E252670" w14:textId="77777777" w:rsidR="00827BA1" w:rsidRPr="001D6A5B" w:rsidRDefault="00827BA1" w:rsidP="001D6A5B">
      <w:pPr>
        <w:autoSpaceDE w:val="0"/>
        <w:autoSpaceDN w:val="0"/>
        <w:adjustRightInd w:val="0"/>
        <w:spacing w:line="276" w:lineRule="auto"/>
        <w:ind w:left="1440" w:right="720"/>
        <w:rPr>
          <w:b/>
          <w:i/>
          <w:sz w:val="44"/>
          <w:szCs w:val="44"/>
        </w:rPr>
      </w:pPr>
      <w:r w:rsidRPr="001D6A5B">
        <w:rPr>
          <w:b/>
          <w:i/>
          <w:sz w:val="44"/>
          <w:szCs w:val="44"/>
        </w:rPr>
        <w:t>ascribe to the LORD glory and strength.</w:t>
      </w:r>
    </w:p>
    <w:p w14:paraId="6240637D" w14:textId="77777777" w:rsidR="00827BA1" w:rsidRPr="001D6A5B" w:rsidRDefault="00827BA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lastRenderedPageBreak/>
        <w:t>8</w:t>
      </w:r>
      <w:r w:rsidRPr="001D6A5B">
        <w:rPr>
          <w:b/>
          <w:i/>
          <w:color w:val="000000"/>
          <w:sz w:val="44"/>
          <w:szCs w:val="44"/>
        </w:rPr>
        <w:t>Ascribe to the LORD the glory due his name;</w:t>
      </w:r>
    </w:p>
    <w:p w14:paraId="5B359337" w14:textId="77777777" w:rsidR="00827BA1" w:rsidRPr="001D6A5B" w:rsidRDefault="00827BA1" w:rsidP="001D6A5B">
      <w:pPr>
        <w:autoSpaceDE w:val="0"/>
        <w:autoSpaceDN w:val="0"/>
        <w:adjustRightInd w:val="0"/>
        <w:spacing w:line="276" w:lineRule="auto"/>
        <w:ind w:left="1440" w:right="720"/>
        <w:rPr>
          <w:b/>
          <w:i/>
          <w:sz w:val="44"/>
          <w:szCs w:val="44"/>
        </w:rPr>
      </w:pPr>
      <w:r w:rsidRPr="001D6A5B">
        <w:rPr>
          <w:b/>
          <w:i/>
          <w:sz w:val="44"/>
          <w:szCs w:val="44"/>
        </w:rPr>
        <w:t>bring an offering and come into his courts.</w:t>
      </w:r>
    </w:p>
    <w:p w14:paraId="315D98E5" w14:textId="77777777" w:rsidR="00827BA1" w:rsidRPr="001D6A5B" w:rsidRDefault="00827BA1"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9</w:t>
      </w:r>
      <w:r w:rsidRPr="001D6A5B">
        <w:rPr>
          <w:b/>
          <w:i/>
          <w:color w:val="000000"/>
          <w:sz w:val="44"/>
          <w:szCs w:val="44"/>
        </w:rPr>
        <w:t>Worship the LORD in the splendor of his holiness;</w:t>
      </w:r>
    </w:p>
    <w:p w14:paraId="6EBF62F4" w14:textId="77777777" w:rsidR="00827BA1" w:rsidRPr="001D6A5B" w:rsidRDefault="00827BA1" w:rsidP="001D6A5B">
      <w:pPr>
        <w:autoSpaceDE w:val="0"/>
        <w:autoSpaceDN w:val="0"/>
        <w:adjustRightInd w:val="0"/>
        <w:spacing w:line="276" w:lineRule="auto"/>
        <w:ind w:left="1440" w:right="720"/>
        <w:rPr>
          <w:b/>
          <w:i/>
          <w:sz w:val="44"/>
          <w:szCs w:val="44"/>
        </w:rPr>
      </w:pPr>
      <w:r w:rsidRPr="001D6A5B">
        <w:rPr>
          <w:b/>
          <w:i/>
          <w:sz w:val="44"/>
          <w:szCs w:val="44"/>
        </w:rPr>
        <w:t>tremble before him, all the earth.</w:t>
      </w:r>
    </w:p>
    <w:p w14:paraId="3F441BB5" w14:textId="77777777" w:rsidR="00827BA1" w:rsidRPr="001D6A5B" w:rsidRDefault="00827BA1" w:rsidP="001D6A5B">
      <w:pPr>
        <w:autoSpaceDE w:val="0"/>
        <w:autoSpaceDN w:val="0"/>
        <w:adjustRightInd w:val="0"/>
        <w:spacing w:line="276" w:lineRule="auto"/>
        <w:ind w:left="1440" w:right="720"/>
        <w:rPr>
          <w:b/>
          <w:i/>
          <w:sz w:val="44"/>
          <w:szCs w:val="44"/>
        </w:rPr>
      </w:pPr>
      <w:r w:rsidRPr="001D6A5B">
        <w:rPr>
          <w:b/>
          <w:bCs/>
          <w:i/>
          <w:iCs/>
          <w:sz w:val="44"/>
          <w:szCs w:val="44"/>
        </w:rPr>
        <w:t>Psa. 96:7-9 (NIV)</w:t>
      </w:r>
    </w:p>
    <w:p w14:paraId="4A429732" w14:textId="1F04569B" w:rsidR="002D4246" w:rsidRPr="001D6A5B" w:rsidRDefault="00EE7A40" w:rsidP="001D6A5B">
      <w:pPr>
        <w:autoSpaceDE w:val="0"/>
        <w:autoSpaceDN w:val="0"/>
        <w:adjustRightInd w:val="0"/>
        <w:spacing w:line="276" w:lineRule="auto"/>
        <w:rPr>
          <w:sz w:val="44"/>
          <w:szCs w:val="44"/>
        </w:rPr>
      </w:pPr>
      <w:r w:rsidRPr="001D6A5B">
        <w:rPr>
          <w:sz w:val="44"/>
          <w:szCs w:val="44"/>
        </w:rPr>
        <w:tab/>
        <w:t>W</w:t>
      </w:r>
      <w:r w:rsidR="002D4246" w:rsidRPr="001D6A5B">
        <w:rPr>
          <w:sz w:val="44"/>
          <w:szCs w:val="44"/>
        </w:rPr>
        <w:t xml:space="preserve">orship of God is to be </w:t>
      </w:r>
      <w:r w:rsidR="002D4246" w:rsidRPr="00E20429">
        <w:rPr>
          <w:b/>
          <w:bCs/>
          <w:sz w:val="44"/>
          <w:szCs w:val="44"/>
        </w:rPr>
        <w:t>total</w:t>
      </w:r>
      <w:r w:rsidR="002D4246" w:rsidRPr="001D6A5B">
        <w:rPr>
          <w:sz w:val="44"/>
          <w:szCs w:val="44"/>
        </w:rPr>
        <w:t xml:space="preserve"> and </w:t>
      </w:r>
      <w:r w:rsidR="002D4246" w:rsidRPr="00E20429">
        <w:rPr>
          <w:b/>
          <w:bCs/>
          <w:sz w:val="44"/>
          <w:szCs w:val="44"/>
        </w:rPr>
        <w:t>all-encompassing</w:t>
      </w:r>
      <w:r w:rsidR="002D4246" w:rsidRPr="001D6A5B">
        <w:rPr>
          <w:sz w:val="44"/>
          <w:szCs w:val="44"/>
        </w:rPr>
        <w:t xml:space="preserve">.  In </w:t>
      </w:r>
      <w:r w:rsidR="007941A0" w:rsidRPr="001D6A5B">
        <w:rPr>
          <w:sz w:val="44"/>
          <w:szCs w:val="44"/>
        </w:rPr>
        <w:t>Deut</w:t>
      </w:r>
      <w:r w:rsidR="00D82563">
        <w:rPr>
          <w:sz w:val="44"/>
          <w:szCs w:val="44"/>
        </w:rPr>
        <w:t>.</w:t>
      </w:r>
      <w:r w:rsidR="007941A0" w:rsidRPr="001D6A5B">
        <w:rPr>
          <w:sz w:val="44"/>
          <w:szCs w:val="44"/>
        </w:rPr>
        <w:t xml:space="preserve"> </w:t>
      </w:r>
      <w:smartTag w:uri="urn:schemas-microsoft-com:office:smarttags" w:element="time">
        <w:smartTagPr>
          <w:attr w:name="Hour" w:val="10"/>
          <w:attr w:name="Minute" w:val="12"/>
        </w:smartTagPr>
        <w:r w:rsidR="007941A0" w:rsidRPr="001D6A5B">
          <w:rPr>
            <w:sz w:val="44"/>
            <w:szCs w:val="44"/>
          </w:rPr>
          <w:t>10:12</w:t>
        </w:r>
      </w:smartTag>
      <w:r w:rsidR="00420AD9" w:rsidRPr="001D6A5B">
        <w:rPr>
          <w:sz w:val="44"/>
          <w:szCs w:val="44"/>
        </w:rPr>
        <w:t>-13</w:t>
      </w:r>
      <w:r w:rsidR="002D4246" w:rsidRPr="001D6A5B">
        <w:rPr>
          <w:sz w:val="44"/>
          <w:szCs w:val="44"/>
        </w:rPr>
        <w:t xml:space="preserve">, we are instructed to serve Him faithfully, with all our heart and with all our soul.  We are to </w:t>
      </w:r>
      <w:r w:rsidR="002D4246" w:rsidRPr="00E20429">
        <w:rPr>
          <w:b/>
          <w:bCs/>
          <w:sz w:val="44"/>
          <w:szCs w:val="44"/>
        </w:rPr>
        <w:t>walk in all His ways</w:t>
      </w:r>
      <w:r w:rsidR="002D4246" w:rsidRPr="001D6A5B">
        <w:rPr>
          <w:sz w:val="44"/>
          <w:szCs w:val="44"/>
        </w:rPr>
        <w:t>.</w:t>
      </w:r>
    </w:p>
    <w:p w14:paraId="152AF739" w14:textId="77777777" w:rsidR="002D4246" w:rsidRPr="001D6A5B" w:rsidRDefault="002D4246"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12</w:t>
      </w:r>
      <w:r w:rsidRPr="001D6A5B">
        <w:rPr>
          <w:b/>
          <w:i/>
          <w:color w:val="000000"/>
          <w:sz w:val="44"/>
          <w:szCs w:val="44"/>
        </w:rPr>
        <w:t xml:space="preserve">And now, O Israel, what does the LORD your God ask of you but to fear the LORD your God, to walk in all his ways, to love him, to serve the LORD your God with all your heart and with all your soul, </w:t>
      </w:r>
      <w:r w:rsidRPr="001D6A5B">
        <w:rPr>
          <w:b/>
          <w:i/>
          <w:sz w:val="44"/>
          <w:szCs w:val="44"/>
          <w:vertAlign w:val="superscript"/>
        </w:rPr>
        <w:t>13</w:t>
      </w:r>
      <w:r w:rsidRPr="001D6A5B">
        <w:rPr>
          <w:b/>
          <w:i/>
          <w:color w:val="000000"/>
          <w:sz w:val="44"/>
          <w:szCs w:val="44"/>
        </w:rPr>
        <w:t>and to observe the LORD’S commands and decrees that I am giving you today for your own good?</w:t>
      </w:r>
      <w:r w:rsidRPr="001D6A5B">
        <w:rPr>
          <w:b/>
          <w:i/>
          <w:sz w:val="44"/>
          <w:szCs w:val="44"/>
        </w:rPr>
        <w:t xml:space="preserve">  </w:t>
      </w:r>
      <w:r w:rsidRPr="001D6A5B">
        <w:rPr>
          <w:b/>
          <w:bCs/>
          <w:i/>
          <w:iCs/>
          <w:sz w:val="44"/>
          <w:szCs w:val="44"/>
        </w:rPr>
        <w:t>Deut. 10:12-13 (NIV)</w:t>
      </w:r>
    </w:p>
    <w:p w14:paraId="2C5AFC2E" w14:textId="77777777" w:rsidR="006A32D6" w:rsidRPr="001D6A5B" w:rsidRDefault="00E64EDF" w:rsidP="001D6A5B">
      <w:pPr>
        <w:autoSpaceDE w:val="0"/>
        <w:autoSpaceDN w:val="0"/>
        <w:adjustRightInd w:val="0"/>
        <w:spacing w:line="276" w:lineRule="auto"/>
        <w:rPr>
          <w:sz w:val="44"/>
          <w:szCs w:val="44"/>
        </w:rPr>
      </w:pPr>
      <w:r w:rsidRPr="001D6A5B">
        <w:rPr>
          <w:sz w:val="44"/>
          <w:szCs w:val="44"/>
        </w:rPr>
        <w:lastRenderedPageBreak/>
        <w:tab/>
        <w:t>Worship of G</w:t>
      </w:r>
      <w:r w:rsidR="00EE7A40" w:rsidRPr="001D6A5B">
        <w:rPr>
          <w:sz w:val="44"/>
          <w:szCs w:val="44"/>
        </w:rPr>
        <w:t xml:space="preserve">od involves </w:t>
      </w:r>
      <w:r w:rsidR="00EE7A40" w:rsidRPr="00E20429">
        <w:rPr>
          <w:b/>
          <w:bCs/>
          <w:sz w:val="44"/>
          <w:szCs w:val="44"/>
        </w:rPr>
        <w:t xml:space="preserve">loving the Lord </w:t>
      </w:r>
      <w:r w:rsidRPr="00E20429">
        <w:rPr>
          <w:b/>
          <w:bCs/>
          <w:sz w:val="44"/>
          <w:szCs w:val="44"/>
        </w:rPr>
        <w:t>God</w:t>
      </w:r>
      <w:r w:rsidRPr="001D6A5B">
        <w:rPr>
          <w:sz w:val="44"/>
          <w:szCs w:val="44"/>
        </w:rPr>
        <w:t xml:space="preserve">, </w:t>
      </w:r>
      <w:r w:rsidRPr="00E20429">
        <w:rPr>
          <w:b/>
          <w:bCs/>
          <w:sz w:val="44"/>
          <w:szCs w:val="44"/>
        </w:rPr>
        <w:t>listening to His voice</w:t>
      </w:r>
      <w:r w:rsidRPr="001D6A5B">
        <w:rPr>
          <w:sz w:val="44"/>
          <w:szCs w:val="44"/>
        </w:rPr>
        <w:t xml:space="preserve">, and </w:t>
      </w:r>
      <w:r w:rsidRPr="00E20429">
        <w:rPr>
          <w:b/>
          <w:bCs/>
          <w:sz w:val="44"/>
          <w:szCs w:val="44"/>
        </w:rPr>
        <w:t>holding fast to Him</w:t>
      </w:r>
      <w:r w:rsidRPr="001D6A5B">
        <w:rPr>
          <w:sz w:val="44"/>
          <w:szCs w:val="44"/>
        </w:rPr>
        <w:t>.</w:t>
      </w:r>
    </w:p>
    <w:p w14:paraId="39894C93" w14:textId="77777777" w:rsidR="002F22EE" w:rsidRPr="001D6A5B" w:rsidRDefault="002F22EE"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19</w:t>
      </w:r>
      <w:r w:rsidRPr="001D6A5B">
        <w:rPr>
          <w:b/>
          <w:i/>
          <w:color w:val="000000"/>
          <w:sz w:val="44"/>
          <w:szCs w:val="44"/>
        </w:rPr>
        <w:t xml:space="preserve">This day I call heaven and earth as witnesses against you that I have set before </w:t>
      </w:r>
      <w:proofErr w:type="spellStart"/>
      <w:r w:rsidRPr="001D6A5B">
        <w:rPr>
          <w:b/>
          <w:i/>
          <w:color w:val="000000"/>
          <w:sz w:val="44"/>
          <w:szCs w:val="44"/>
        </w:rPr>
        <w:t>you</w:t>
      </w:r>
      <w:proofErr w:type="spellEnd"/>
      <w:r w:rsidRPr="001D6A5B">
        <w:rPr>
          <w:b/>
          <w:i/>
          <w:color w:val="000000"/>
          <w:sz w:val="44"/>
          <w:szCs w:val="44"/>
        </w:rPr>
        <w:t xml:space="preserve"> life and death, blessings and curses. Now choose life, so that you and your children may live </w:t>
      </w:r>
      <w:r w:rsidRPr="001D6A5B">
        <w:rPr>
          <w:b/>
          <w:i/>
          <w:sz w:val="44"/>
          <w:szCs w:val="44"/>
          <w:vertAlign w:val="superscript"/>
        </w:rPr>
        <w:t>20</w:t>
      </w:r>
      <w:r w:rsidRPr="001D6A5B">
        <w:rPr>
          <w:b/>
          <w:i/>
          <w:color w:val="000000"/>
          <w:sz w:val="44"/>
          <w:szCs w:val="44"/>
        </w:rPr>
        <w:t>and that you may love the LORD your God, listen to his voice, and hold fast to him. For the LORD is your life, and he will give you many years in the land he swore to give to your fathers, Abraham, Isaac and Jacob.</w:t>
      </w:r>
      <w:r w:rsidRPr="001D6A5B">
        <w:rPr>
          <w:b/>
          <w:i/>
          <w:sz w:val="44"/>
          <w:szCs w:val="44"/>
        </w:rPr>
        <w:t xml:space="preserve">  </w:t>
      </w:r>
      <w:r w:rsidRPr="001D6A5B">
        <w:rPr>
          <w:b/>
          <w:bCs/>
          <w:i/>
          <w:iCs/>
          <w:sz w:val="44"/>
          <w:szCs w:val="44"/>
        </w:rPr>
        <w:t>Deut. 30:11-20 (NIV)</w:t>
      </w:r>
    </w:p>
    <w:p w14:paraId="634B7167" w14:textId="77777777" w:rsidR="00FE32FF" w:rsidRPr="001D6A5B" w:rsidRDefault="00FE32FF" w:rsidP="001D6A5B">
      <w:pPr>
        <w:autoSpaceDE w:val="0"/>
        <w:autoSpaceDN w:val="0"/>
        <w:adjustRightInd w:val="0"/>
        <w:spacing w:line="276" w:lineRule="auto"/>
        <w:ind w:firstLine="720"/>
        <w:rPr>
          <w:sz w:val="44"/>
          <w:szCs w:val="44"/>
        </w:rPr>
      </w:pPr>
      <w:r w:rsidRPr="001D6A5B">
        <w:rPr>
          <w:sz w:val="44"/>
          <w:szCs w:val="44"/>
        </w:rPr>
        <w:t>As stated earlier in Deut. 10:12-13, w</w:t>
      </w:r>
      <w:r w:rsidR="008512BC" w:rsidRPr="001D6A5B">
        <w:rPr>
          <w:sz w:val="44"/>
          <w:szCs w:val="44"/>
        </w:rPr>
        <w:t xml:space="preserve">e are to </w:t>
      </w:r>
      <w:r w:rsidR="008512BC" w:rsidRPr="00E20429">
        <w:rPr>
          <w:b/>
          <w:bCs/>
          <w:sz w:val="44"/>
          <w:szCs w:val="44"/>
        </w:rPr>
        <w:t>observe the Lord’s commands and decrees</w:t>
      </w:r>
      <w:r w:rsidR="008512BC" w:rsidRPr="001D6A5B">
        <w:rPr>
          <w:sz w:val="44"/>
          <w:szCs w:val="44"/>
        </w:rPr>
        <w:t>.</w:t>
      </w:r>
    </w:p>
    <w:p w14:paraId="604A59A1" w14:textId="77777777" w:rsidR="00FE32FF" w:rsidRPr="001D6A5B" w:rsidRDefault="00FE32FF" w:rsidP="001D6A5B">
      <w:pPr>
        <w:autoSpaceDE w:val="0"/>
        <w:autoSpaceDN w:val="0"/>
        <w:adjustRightInd w:val="0"/>
        <w:spacing w:line="276" w:lineRule="auto"/>
        <w:ind w:firstLine="720"/>
        <w:rPr>
          <w:sz w:val="44"/>
          <w:szCs w:val="44"/>
        </w:rPr>
      </w:pPr>
      <w:r w:rsidRPr="001D6A5B">
        <w:rPr>
          <w:sz w:val="44"/>
          <w:szCs w:val="44"/>
        </w:rPr>
        <w:t xml:space="preserve">Another purpose of worship is to </w:t>
      </w:r>
      <w:r w:rsidRPr="00E20429">
        <w:rPr>
          <w:b/>
          <w:bCs/>
          <w:sz w:val="44"/>
          <w:szCs w:val="44"/>
        </w:rPr>
        <w:t>share the words of God</w:t>
      </w:r>
      <w:r w:rsidRPr="001D6A5B">
        <w:rPr>
          <w:sz w:val="44"/>
          <w:szCs w:val="44"/>
        </w:rPr>
        <w:t xml:space="preserve"> with other men, women, </w:t>
      </w:r>
      <w:r w:rsidR="00822D06" w:rsidRPr="001D6A5B">
        <w:rPr>
          <w:sz w:val="44"/>
          <w:szCs w:val="44"/>
        </w:rPr>
        <w:t xml:space="preserve">and </w:t>
      </w:r>
      <w:r w:rsidRPr="001D6A5B">
        <w:rPr>
          <w:sz w:val="44"/>
          <w:szCs w:val="44"/>
        </w:rPr>
        <w:t>children living in our neighborhoods who may not yet know about God.</w:t>
      </w:r>
    </w:p>
    <w:p w14:paraId="1F5D4DD5" w14:textId="77777777" w:rsidR="009642B3" w:rsidRPr="001D6A5B" w:rsidRDefault="009642B3"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12</w:t>
      </w:r>
      <w:r w:rsidRPr="001D6A5B">
        <w:rPr>
          <w:b/>
          <w:i/>
          <w:color w:val="000000"/>
          <w:sz w:val="44"/>
          <w:szCs w:val="44"/>
        </w:rPr>
        <w:t xml:space="preserve">Assemble the people—men, women and children, and the aliens living in </w:t>
      </w:r>
      <w:r w:rsidRPr="001D6A5B">
        <w:rPr>
          <w:b/>
          <w:i/>
          <w:color w:val="000000"/>
          <w:sz w:val="44"/>
          <w:szCs w:val="44"/>
        </w:rPr>
        <w:lastRenderedPageBreak/>
        <w:t xml:space="preserve">your towns—so they can listen and learn to fear the LORD your God and follow carefully all the words of this law. </w:t>
      </w:r>
      <w:r w:rsidRPr="001D6A5B">
        <w:rPr>
          <w:b/>
          <w:i/>
          <w:sz w:val="44"/>
          <w:szCs w:val="44"/>
        </w:rPr>
        <w:t xml:space="preserve"> </w:t>
      </w:r>
      <w:r w:rsidRPr="001D6A5B">
        <w:rPr>
          <w:b/>
          <w:i/>
          <w:color w:val="000000"/>
          <w:sz w:val="44"/>
          <w:szCs w:val="44"/>
          <w:vertAlign w:val="superscript"/>
        </w:rPr>
        <w:t>13</w:t>
      </w:r>
      <w:r w:rsidRPr="001D6A5B">
        <w:rPr>
          <w:b/>
          <w:i/>
          <w:color w:val="000000"/>
          <w:sz w:val="44"/>
          <w:szCs w:val="44"/>
        </w:rPr>
        <w:t>Their children, who do not know this law, must hear it and learn to fear the LORD your God as long as you live in the land you are crossing the Jordan to possess.”</w:t>
      </w:r>
      <w:r w:rsidRPr="001D6A5B">
        <w:rPr>
          <w:b/>
          <w:i/>
          <w:sz w:val="44"/>
          <w:szCs w:val="44"/>
        </w:rPr>
        <w:t xml:space="preserve">  </w:t>
      </w:r>
      <w:r w:rsidRPr="001D6A5B">
        <w:rPr>
          <w:b/>
          <w:bCs/>
          <w:i/>
          <w:iCs/>
          <w:sz w:val="44"/>
          <w:szCs w:val="44"/>
        </w:rPr>
        <w:t>Deut. 31:12-13 (NIV)</w:t>
      </w:r>
    </w:p>
    <w:p w14:paraId="55A1E844" w14:textId="77777777" w:rsidR="00E20429" w:rsidRDefault="00E20429" w:rsidP="001D6A5B">
      <w:pPr>
        <w:autoSpaceDE w:val="0"/>
        <w:autoSpaceDN w:val="0"/>
        <w:adjustRightInd w:val="0"/>
        <w:spacing w:line="276" w:lineRule="auto"/>
        <w:rPr>
          <w:b/>
          <w:sz w:val="44"/>
          <w:szCs w:val="44"/>
          <w:u w:val="single"/>
        </w:rPr>
      </w:pPr>
    </w:p>
    <w:p w14:paraId="0FD49404" w14:textId="36402395" w:rsidR="004A74C2" w:rsidRPr="001D6A5B" w:rsidRDefault="004A74C2" w:rsidP="001D6A5B">
      <w:pPr>
        <w:autoSpaceDE w:val="0"/>
        <w:autoSpaceDN w:val="0"/>
        <w:adjustRightInd w:val="0"/>
        <w:spacing w:line="276" w:lineRule="auto"/>
        <w:rPr>
          <w:b/>
          <w:sz w:val="44"/>
          <w:szCs w:val="44"/>
          <w:u w:val="single"/>
        </w:rPr>
      </w:pPr>
      <w:r w:rsidRPr="001D6A5B">
        <w:rPr>
          <w:b/>
          <w:sz w:val="44"/>
          <w:szCs w:val="44"/>
          <w:u w:val="single"/>
        </w:rPr>
        <w:t>Worship</w:t>
      </w:r>
      <w:r w:rsidR="00D22645" w:rsidRPr="001D6A5B">
        <w:rPr>
          <w:b/>
          <w:sz w:val="44"/>
          <w:szCs w:val="44"/>
          <w:u w:val="single"/>
        </w:rPr>
        <w:t>ping With Reverence</w:t>
      </w:r>
    </w:p>
    <w:p w14:paraId="391E9EC8" w14:textId="77777777" w:rsidR="00E20429" w:rsidRDefault="00E20429" w:rsidP="001D6A5B">
      <w:pPr>
        <w:autoSpaceDE w:val="0"/>
        <w:autoSpaceDN w:val="0"/>
        <w:adjustRightInd w:val="0"/>
        <w:spacing w:line="276" w:lineRule="auto"/>
        <w:ind w:firstLine="720"/>
        <w:rPr>
          <w:sz w:val="44"/>
          <w:szCs w:val="44"/>
        </w:rPr>
      </w:pPr>
    </w:p>
    <w:p w14:paraId="693F242F" w14:textId="3F584A13" w:rsidR="00230949" w:rsidRPr="001D6A5B" w:rsidRDefault="00230949" w:rsidP="001D6A5B">
      <w:pPr>
        <w:autoSpaceDE w:val="0"/>
        <w:autoSpaceDN w:val="0"/>
        <w:adjustRightInd w:val="0"/>
        <w:spacing w:line="276" w:lineRule="auto"/>
        <w:ind w:firstLine="720"/>
        <w:rPr>
          <w:sz w:val="44"/>
          <w:szCs w:val="44"/>
        </w:rPr>
      </w:pPr>
      <w:r w:rsidRPr="001D6A5B">
        <w:rPr>
          <w:sz w:val="44"/>
          <w:szCs w:val="44"/>
        </w:rPr>
        <w:t>In all aspects of worship, worshi</w:t>
      </w:r>
      <w:r w:rsidR="00420AD9" w:rsidRPr="001D6A5B">
        <w:rPr>
          <w:sz w:val="44"/>
          <w:szCs w:val="44"/>
        </w:rPr>
        <w:t>p must be sincere</w:t>
      </w:r>
      <w:r w:rsidR="00531B77" w:rsidRPr="001D6A5B">
        <w:rPr>
          <w:sz w:val="44"/>
          <w:szCs w:val="44"/>
        </w:rPr>
        <w:t>, have substance,</w:t>
      </w:r>
      <w:r w:rsidR="00420AD9" w:rsidRPr="001D6A5B">
        <w:rPr>
          <w:sz w:val="44"/>
          <w:szCs w:val="44"/>
        </w:rPr>
        <w:t xml:space="preserve"> </w:t>
      </w:r>
      <w:r w:rsidR="00531B77" w:rsidRPr="001D6A5B">
        <w:rPr>
          <w:sz w:val="44"/>
          <w:szCs w:val="44"/>
        </w:rPr>
        <w:t>and</w:t>
      </w:r>
      <w:r w:rsidR="00420AD9" w:rsidRPr="001D6A5B">
        <w:rPr>
          <w:sz w:val="44"/>
          <w:szCs w:val="44"/>
        </w:rPr>
        <w:t xml:space="preserve"> consist of</w:t>
      </w:r>
      <w:r w:rsidR="00531B77" w:rsidRPr="001D6A5B">
        <w:rPr>
          <w:sz w:val="44"/>
          <w:szCs w:val="44"/>
        </w:rPr>
        <w:t xml:space="preserve"> something</w:t>
      </w:r>
      <w:r w:rsidRPr="001D6A5B">
        <w:rPr>
          <w:sz w:val="44"/>
          <w:szCs w:val="44"/>
        </w:rPr>
        <w:t xml:space="preserve"> more than rituals.  Jesus had this to say to </w:t>
      </w:r>
      <w:r w:rsidR="001B0F48" w:rsidRPr="001D6A5B">
        <w:rPr>
          <w:sz w:val="44"/>
          <w:szCs w:val="44"/>
        </w:rPr>
        <w:t>the Pharisees, described as the chief of all hypocrites</w:t>
      </w:r>
      <w:r w:rsidRPr="001D6A5B">
        <w:rPr>
          <w:sz w:val="44"/>
          <w:szCs w:val="44"/>
        </w:rPr>
        <w:t>:</w:t>
      </w:r>
    </w:p>
    <w:p w14:paraId="365C0AE6" w14:textId="77777777" w:rsidR="00230949" w:rsidRPr="001D6A5B" w:rsidRDefault="00230949"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w:t>
      </w:r>
      <w:r w:rsidRPr="001D6A5B">
        <w:rPr>
          <w:b/>
          <w:i/>
          <w:color w:val="000000"/>
          <w:sz w:val="44"/>
          <w:szCs w:val="44"/>
        </w:rPr>
        <w:t xml:space="preserve">The Pharisees and some of the teachers of the law who had come from Jerusalem gathered around Jesus and </w:t>
      </w:r>
      <w:r w:rsidRPr="001D6A5B">
        <w:rPr>
          <w:b/>
          <w:i/>
          <w:sz w:val="44"/>
          <w:szCs w:val="44"/>
          <w:vertAlign w:val="superscript"/>
        </w:rPr>
        <w:t>2</w:t>
      </w:r>
      <w:r w:rsidRPr="001D6A5B">
        <w:rPr>
          <w:b/>
          <w:i/>
          <w:color w:val="000000"/>
          <w:sz w:val="44"/>
          <w:szCs w:val="44"/>
        </w:rPr>
        <w:t>saw some of his disciples eating food with hands that were “unclean,” that is, unwashed</w:t>
      </w:r>
      <w:r w:rsidR="00551C1D" w:rsidRPr="001D6A5B">
        <w:rPr>
          <w:b/>
          <w:i/>
          <w:color w:val="000000"/>
          <w:sz w:val="44"/>
          <w:szCs w:val="44"/>
        </w:rPr>
        <w:t>…</w:t>
      </w:r>
    </w:p>
    <w:p w14:paraId="041ADBA5" w14:textId="77777777" w:rsidR="00230949" w:rsidRPr="001D6A5B" w:rsidRDefault="00230949"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lastRenderedPageBreak/>
        <w:t>5</w:t>
      </w:r>
      <w:r w:rsidRPr="001D6A5B">
        <w:rPr>
          <w:b/>
          <w:i/>
          <w:color w:val="000000"/>
          <w:sz w:val="44"/>
          <w:szCs w:val="44"/>
        </w:rPr>
        <w:t>So the Pharisees and teachers of the law asked Jesus, “Why don’t your disciples live according to the tradition of the elders instead of eating their food with ‘unclean’ hands?”</w:t>
      </w:r>
    </w:p>
    <w:p w14:paraId="1569045D" w14:textId="77777777" w:rsidR="00230949" w:rsidRPr="001D6A5B" w:rsidRDefault="00230949" w:rsidP="001D6A5B">
      <w:pPr>
        <w:autoSpaceDE w:val="0"/>
        <w:autoSpaceDN w:val="0"/>
        <w:adjustRightInd w:val="0"/>
        <w:spacing w:line="276" w:lineRule="auto"/>
        <w:ind w:left="1440" w:right="720" w:firstLine="360"/>
        <w:rPr>
          <w:b/>
          <w:i/>
          <w:color w:val="FF0000"/>
          <w:sz w:val="44"/>
          <w:szCs w:val="44"/>
        </w:rPr>
      </w:pPr>
      <w:r w:rsidRPr="001D6A5B">
        <w:rPr>
          <w:b/>
          <w:i/>
          <w:sz w:val="44"/>
          <w:szCs w:val="44"/>
          <w:vertAlign w:val="superscript"/>
        </w:rPr>
        <w:t>6</w:t>
      </w:r>
      <w:r w:rsidRPr="001D6A5B">
        <w:rPr>
          <w:b/>
          <w:i/>
          <w:color w:val="000000"/>
          <w:sz w:val="44"/>
          <w:szCs w:val="44"/>
        </w:rPr>
        <w:t xml:space="preserve">He replied, </w:t>
      </w:r>
      <w:r w:rsidRPr="001D6A5B">
        <w:rPr>
          <w:b/>
          <w:i/>
          <w:color w:val="FF0000"/>
          <w:sz w:val="44"/>
          <w:szCs w:val="44"/>
        </w:rPr>
        <w:t>“Isaiah was right when he prophesied about you hypocrites; as it is written (Isa. 29:13):</w:t>
      </w:r>
    </w:p>
    <w:p w14:paraId="78D918D5" w14:textId="77777777" w:rsidR="00230949" w:rsidRPr="001D6A5B" w:rsidRDefault="00230949" w:rsidP="001D6A5B">
      <w:pPr>
        <w:tabs>
          <w:tab w:val="left" w:pos="288"/>
        </w:tabs>
        <w:autoSpaceDE w:val="0"/>
        <w:autoSpaceDN w:val="0"/>
        <w:adjustRightInd w:val="0"/>
        <w:spacing w:before="80" w:line="276" w:lineRule="auto"/>
        <w:ind w:left="1440" w:right="720" w:firstLine="360"/>
        <w:rPr>
          <w:b/>
          <w:i/>
          <w:color w:val="FF0000"/>
          <w:sz w:val="44"/>
          <w:szCs w:val="44"/>
        </w:rPr>
      </w:pPr>
      <w:r w:rsidRPr="001D6A5B">
        <w:rPr>
          <w:b/>
          <w:i/>
          <w:color w:val="FF0000"/>
          <w:sz w:val="44"/>
          <w:szCs w:val="44"/>
        </w:rPr>
        <w:tab/>
        <w:t>“‘These people honor me with their lips,</w:t>
      </w:r>
    </w:p>
    <w:p w14:paraId="3B9A944C" w14:textId="77777777" w:rsidR="00230949" w:rsidRPr="001D6A5B" w:rsidRDefault="00230949" w:rsidP="001D6A5B">
      <w:pPr>
        <w:tabs>
          <w:tab w:val="left" w:pos="432"/>
        </w:tabs>
        <w:autoSpaceDE w:val="0"/>
        <w:autoSpaceDN w:val="0"/>
        <w:adjustRightInd w:val="0"/>
        <w:spacing w:line="276" w:lineRule="auto"/>
        <w:ind w:left="1440" w:right="720" w:firstLine="360"/>
        <w:rPr>
          <w:b/>
          <w:i/>
          <w:color w:val="FF0000"/>
          <w:sz w:val="44"/>
          <w:szCs w:val="44"/>
        </w:rPr>
      </w:pPr>
      <w:r w:rsidRPr="001D6A5B">
        <w:rPr>
          <w:b/>
          <w:i/>
          <w:color w:val="FF0000"/>
          <w:sz w:val="44"/>
          <w:szCs w:val="44"/>
        </w:rPr>
        <w:tab/>
        <w:t>but their hearts are far from me.</w:t>
      </w:r>
    </w:p>
    <w:p w14:paraId="3437F742" w14:textId="77777777" w:rsidR="00230949" w:rsidRPr="001D6A5B" w:rsidRDefault="00230949" w:rsidP="001D6A5B">
      <w:pPr>
        <w:autoSpaceDE w:val="0"/>
        <w:autoSpaceDN w:val="0"/>
        <w:adjustRightInd w:val="0"/>
        <w:spacing w:line="276" w:lineRule="auto"/>
        <w:ind w:left="1440" w:right="720" w:firstLine="360"/>
        <w:rPr>
          <w:b/>
          <w:i/>
          <w:color w:val="FF0000"/>
          <w:sz w:val="44"/>
          <w:szCs w:val="44"/>
        </w:rPr>
      </w:pPr>
      <w:r w:rsidRPr="001D6A5B">
        <w:rPr>
          <w:b/>
          <w:i/>
          <w:sz w:val="44"/>
          <w:szCs w:val="44"/>
          <w:vertAlign w:val="superscript"/>
        </w:rPr>
        <w:t>7</w:t>
      </w:r>
      <w:r w:rsidRPr="001D6A5B">
        <w:rPr>
          <w:b/>
          <w:i/>
          <w:sz w:val="44"/>
          <w:szCs w:val="44"/>
          <w:vertAlign w:val="superscript"/>
        </w:rPr>
        <w:tab/>
      </w:r>
      <w:r w:rsidRPr="001D6A5B">
        <w:rPr>
          <w:b/>
          <w:i/>
          <w:color w:val="FF0000"/>
          <w:sz w:val="44"/>
          <w:szCs w:val="44"/>
        </w:rPr>
        <w:t>They worship me in vain;</w:t>
      </w:r>
    </w:p>
    <w:p w14:paraId="62157C09" w14:textId="77777777" w:rsidR="00230949" w:rsidRPr="001D6A5B" w:rsidRDefault="00230949" w:rsidP="001D6A5B">
      <w:pPr>
        <w:tabs>
          <w:tab w:val="left" w:pos="432"/>
        </w:tabs>
        <w:autoSpaceDE w:val="0"/>
        <w:autoSpaceDN w:val="0"/>
        <w:adjustRightInd w:val="0"/>
        <w:spacing w:after="120" w:line="276" w:lineRule="auto"/>
        <w:ind w:left="1440" w:right="720" w:firstLine="360"/>
        <w:rPr>
          <w:b/>
          <w:i/>
          <w:color w:val="FF0000"/>
          <w:sz w:val="44"/>
          <w:szCs w:val="44"/>
        </w:rPr>
      </w:pPr>
      <w:r w:rsidRPr="001D6A5B">
        <w:rPr>
          <w:b/>
          <w:i/>
          <w:color w:val="FF0000"/>
          <w:sz w:val="44"/>
          <w:szCs w:val="44"/>
        </w:rPr>
        <w:tab/>
        <w:t>their teachings are but rules taught by men.’</w:t>
      </w:r>
    </w:p>
    <w:p w14:paraId="6D445609" w14:textId="77777777" w:rsidR="00230949" w:rsidRPr="001D6A5B" w:rsidRDefault="00230949"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8</w:t>
      </w:r>
      <w:r w:rsidRPr="001D6A5B">
        <w:rPr>
          <w:b/>
          <w:i/>
          <w:color w:val="FF0000"/>
          <w:sz w:val="44"/>
          <w:szCs w:val="44"/>
        </w:rPr>
        <w:t>You have let go of the commands of God and are holding on to the traditions of men.”</w:t>
      </w:r>
    </w:p>
    <w:p w14:paraId="71A57F44" w14:textId="77777777" w:rsidR="00230949" w:rsidRPr="001D6A5B" w:rsidRDefault="00230949"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9</w:t>
      </w:r>
      <w:r w:rsidRPr="001D6A5B">
        <w:rPr>
          <w:b/>
          <w:i/>
          <w:color w:val="000000"/>
          <w:sz w:val="44"/>
          <w:szCs w:val="44"/>
        </w:rPr>
        <w:t xml:space="preserve">And he said to them: </w:t>
      </w:r>
      <w:r w:rsidRPr="001D6A5B">
        <w:rPr>
          <w:b/>
          <w:i/>
          <w:color w:val="FF0000"/>
          <w:sz w:val="44"/>
          <w:szCs w:val="44"/>
        </w:rPr>
        <w:t xml:space="preserve">“You have a fine way of setting aside the commands of God in order to observe your own traditions! </w:t>
      </w:r>
      <w:r w:rsidRPr="001D6A5B">
        <w:rPr>
          <w:b/>
          <w:i/>
          <w:sz w:val="44"/>
          <w:szCs w:val="44"/>
        </w:rPr>
        <w:t xml:space="preserve"> </w:t>
      </w:r>
      <w:r w:rsidRPr="001D6A5B">
        <w:rPr>
          <w:b/>
          <w:i/>
          <w:sz w:val="44"/>
          <w:szCs w:val="44"/>
          <w:vertAlign w:val="superscript"/>
        </w:rPr>
        <w:t>10</w:t>
      </w:r>
      <w:r w:rsidRPr="001D6A5B">
        <w:rPr>
          <w:b/>
          <w:i/>
          <w:color w:val="FF0000"/>
          <w:sz w:val="44"/>
          <w:szCs w:val="44"/>
        </w:rPr>
        <w:t xml:space="preserve">For Moses said, ‘Honor </w:t>
      </w:r>
      <w:r w:rsidRPr="001D6A5B">
        <w:rPr>
          <w:b/>
          <w:i/>
          <w:color w:val="FF0000"/>
          <w:sz w:val="44"/>
          <w:szCs w:val="44"/>
        </w:rPr>
        <w:lastRenderedPageBreak/>
        <w:t xml:space="preserve">your father and your mother,’ and, ‘Anyone who curses his father or mother must be put to death.’ </w:t>
      </w:r>
      <w:r w:rsidRPr="001D6A5B">
        <w:rPr>
          <w:b/>
          <w:i/>
          <w:sz w:val="44"/>
          <w:szCs w:val="44"/>
        </w:rPr>
        <w:t xml:space="preserve"> </w:t>
      </w:r>
      <w:r w:rsidRPr="001D6A5B">
        <w:rPr>
          <w:b/>
          <w:i/>
          <w:sz w:val="44"/>
          <w:szCs w:val="44"/>
          <w:vertAlign w:val="superscript"/>
        </w:rPr>
        <w:t>11</w:t>
      </w:r>
      <w:r w:rsidRPr="001D6A5B">
        <w:rPr>
          <w:b/>
          <w:i/>
          <w:color w:val="FF0000"/>
          <w:sz w:val="44"/>
          <w:szCs w:val="44"/>
        </w:rPr>
        <w:t xml:space="preserve">But you say that if a man says to his father or mother: ‘Whatever help you might otherwise have received from me is Corban’ (that is, a gift devoted to God), </w:t>
      </w:r>
      <w:r w:rsidRPr="001D6A5B">
        <w:rPr>
          <w:b/>
          <w:i/>
          <w:sz w:val="44"/>
          <w:szCs w:val="44"/>
          <w:vertAlign w:val="superscript"/>
        </w:rPr>
        <w:t>12</w:t>
      </w:r>
      <w:r w:rsidRPr="001D6A5B">
        <w:rPr>
          <w:b/>
          <w:i/>
          <w:color w:val="FF0000"/>
          <w:sz w:val="44"/>
          <w:szCs w:val="44"/>
        </w:rPr>
        <w:t xml:space="preserve">then you no longer let him do anything for his father or mother. </w:t>
      </w:r>
      <w:r w:rsidRPr="001D6A5B">
        <w:rPr>
          <w:b/>
          <w:i/>
          <w:sz w:val="44"/>
          <w:szCs w:val="44"/>
        </w:rPr>
        <w:t xml:space="preserve"> </w:t>
      </w:r>
      <w:r w:rsidRPr="001D6A5B">
        <w:rPr>
          <w:b/>
          <w:i/>
          <w:sz w:val="44"/>
          <w:szCs w:val="44"/>
          <w:vertAlign w:val="superscript"/>
        </w:rPr>
        <w:t>13</w:t>
      </w:r>
      <w:r w:rsidRPr="001D6A5B">
        <w:rPr>
          <w:b/>
          <w:i/>
          <w:color w:val="FF0000"/>
          <w:sz w:val="44"/>
          <w:szCs w:val="44"/>
        </w:rPr>
        <w:t>Thus you nullify the word of God by your tradition that you have handed down. And you do many things like that.”</w:t>
      </w:r>
      <w:r w:rsidRPr="001D6A5B">
        <w:rPr>
          <w:b/>
          <w:i/>
          <w:sz w:val="44"/>
          <w:szCs w:val="44"/>
        </w:rPr>
        <w:t xml:space="preserve">  </w:t>
      </w:r>
      <w:r w:rsidRPr="001D6A5B">
        <w:rPr>
          <w:b/>
          <w:bCs/>
          <w:i/>
          <w:iCs/>
          <w:sz w:val="44"/>
          <w:szCs w:val="44"/>
        </w:rPr>
        <w:t>Mark 7:1-13 (NIV)</w:t>
      </w:r>
    </w:p>
    <w:p w14:paraId="75105866" w14:textId="77777777" w:rsidR="00230949" w:rsidRPr="001D6A5B" w:rsidRDefault="00230949" w:rsidP="001D6A5B">
      <w:pPr>
        <w:autoSpaceDE w:val="0"/>
        <w:autoSpaceDN w:val="0"/>
        <w:adjustRightInd w:val="0"/>
        <w:spacing w:line="276" w:lineRule="auto"/>
        <w:rPr>
          <w:sz w:val="44"/>
          <w:szCs w:val="44"/>
        </w:rPr>
      </w:pPr>
      <w:r w:rsidRPr="001D6A5B">
        <w:rPr>
          <w:sz w:val="44"/>
          <w:szCs w:val="44"/>
        </w:rPr>
        <w:tab/>
        <w:t>Jesus said true worship comes from spirit and truth.</w:t>
      </w:r>
    </w:p>
    <w:p w14:paraId="0F1C3546" w14:textId="77777777" w:rsidR="00230949" w:rsidRPr="001D6A5B" w:rsidRDefault="00230949"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21</w:t>
      </w:r>
      <w:r w:rsidRPr="001D6A5B">
        <w:rPr>
          <w:b/>
          <w:i/>
          <w:color w:val="000000"/>
          <w:sz w:val="44"/>
          <w:szCs w:val="44"/>
        </w:rPr>
        <w:t xml:space="preserve">Jesus declared, </w:t>
      </w:r>
      <w:r w:rsidRPr="001D6A5B">
        <w:rPr>
          <w:b/>
          <w:i/>
          <w:color w:val="FF0000"/>
          <w:sz w:val="44"/>
          <w:szCs w:val="44"/>
        </w:rPr>
        <w:t xml:space="preserve">“Believe me, woman, a time is coming when you will worship the Father neither on this mountain nor in Jerusalem. </w:t>
      </w:r>
      <w:r w:rsidRPr="001D6A5B">
        <w:rPr>
          <w:b/>
          <w:i/>
          <w:sz w:val="44"/>
          <w:szCs w:val="44"/>
        </w:rPr>
        <w:t xml:space="preserve"> </w:t>
      </w:r>
      <w:r w:rsidRPr="001D6A5B">
        <w:rPr>
          <w:b/>
          <w:i/>
          <w:sz w:val="44"/>
          <w:szCs w:val="44"/>
          <w:vertAlign w:val="superscript"/>
        </w:rPr>
        <w:t>22</w:t>
      </w:r>
      <w:r w:rsidRPr="001D6A5B">
        <w:rPr>
          <w:b/>
          <w:i/>
          <w:color w:val="FF0000"/>
          <w:sz w:val="44"/>
          <w:szCs w:val="44"/>
        </w:rPr>
        <w:t xml:space="preserve">You Samaritans worship what you do not know; we worship what we do know, </w:t>
      </w:r>
      <w:r w:rsidRPr="001D6A5B">
        <w:rPr>
          <w:b/>
          <w:i/>
          <w:color w:val="FF0000"/>
          <w:sz w:val="44"/>
          <w:szCs w:val="44"/>
        </w:rPr>
        <w:lastRenderedPageBreak/>
        <w:t xml:space="preserve">for salvation is from the Jews. </w:t>
      </w:r>
      <w:r w:rsidRPr="001D6A5B">
        <w:rPr>
          <w:b/>
          <w:i/>
          <w:sz w:val="44"/>
          <w:szCs w:val="44"/>
        </w:rPr>
        <w:t xml:space="preserve"> </w:t>
      </w:r>
      <w:r w:rsidRPr="001D6A5B">
        <w:rPr>
          <w:b/>
          <w:i/>
          <w:sz w:val="44"/>
          <w:szCs w:val="44"/>
          <w:vertAlign w:val="superscript"/>
        </w:rPr>
        <w:t>23</w:t>
      </w:r>
      <w:r w:rsidRPr="001D6A5B">
        <w:rPr>
          <w:b/>
          <w:i/>
          <w:color w:val="FF0000"/>
          <w:sz w:val="44"/>
          <w:szCs w:val="44"/>
        </w:rPr>
        <w:t xml:space="preserve">Yet a time is coming and has now come when the true worshipers will worship the Father in spirit and truth, for they are the kind of worshipers the Father seeks. </w:t>
      </w:r>
      <w:r w:rsidRPr="001D6A5B">
        <w:rPr>
          <w:b/>
          <w:i/>
          <w:sz w:val="44"/>
          <w:szCs w:val="44"/>
        </w:rPr>
        <w:t xml:space="preserve"> </w:t>
      </w:r>
      <w:r w:rsidRPr="001D6A5B">
        <w:rPr>
          <w:b/>
          <w:i/>
          <w:sz w:val="44"/>
          <w:szCs w:val="44"/>
          <w:vertAlign w:val="superscript"/>
        </w:rPr>
        <w:t>24</w:t>
      </w:r>
      <w:r w:rsidRPr="001D6A5B">
        <w:rPr>
          <w:b/>
          <w:i/>
          <w:color w:val="FF0000"/>
          <w:sz w:val="44"/>
          <w:szCs w:val="44"/>
        </w:rPr>
        <w:t>God is spirit, and his worshipers must worship in spirit and in truth.”</w:t>
      </w:r>
      <w:r w:rsidRPr="001D6A5B">
        <w:rPr>
          <w:b/>
          <w:i/>
          <w:sz w:val="44"/>
          <w:szCs w:val="44"/>
        </w:rPr>
        <w:t xml:space="preserve">  </w:t>
      </w:r>
      <w:r w:rsidRPr="001D6A5B">
        <w:rPr>
          <w:b/>
          <w:bCs/>
          <w:i/>
          <w:iCs/>
          <w:sz w:val="44"/>
          <w:szCs w:val="44"/>
        </w:rPr>
        <w:t>John 4:21-24 (NIV)</w:t>
      </w:r>
    </w:p>
    <w:p w14:paraId="4834676A" w14:textId="77777777" w:rsidR="004A74C2" w:rsidRPr="001D6A5B" w:rsidRDefault="004A74C2" w:rsidP="001D6A5B">
      <w:pPr>
        <w:autoSpaceDE w:val="0"/>
        <w:autoSpaceDN w:val="0"/>
        <w:adjustRightInd w:val="0"/>
        <w:spacing w:line="276" w:lineRule="auto"/>
        <w:ind w:firstLine="720"/>
        <w:rPr>
          <w:sz w:val="44"/>
          <w:szCs w:val="44"/>
        </w:rPr>
      </w:pPr>
      <w:r w:rsidRPr="001D6A5B">
        <w:rPr>
          <w:sz w:val="44"/>
          <w:szCs w:val="44"/>
        </w:rPr>
        <w:t xml:space="preserve">The Biblical models of worship are all models of honor and reverence.  They are models showing reverence for God.  </w:t>
      </w:r>
    </w:p>
    <w:p w14:paraId="1D703510" w14:textId="77777777" w:rsidR="004A74C2" w:rsidRPr="001D6A5B" w:rsidRDefault="004A74C2"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23</w:t>
      </w:r>
      <w:r w:rsidRPr="001D6A5B">
        <w:rPr>
          <w:b/>
          <w:i/>
          <w:color w:val="000000"/>
          <w:sz w:val="44"/>
          <w:szCs w:val="44"/>
        </w:rPr>
        <w:t>You who fear the LORD, praise him!</w:t>
      </w:r>
    </w:p>
    <w:p w14:paraId="74B05B56" w14:textId="77777777" w:rsidR="004A74C2" w:rsidRPr="001D6A5B" w:rsidRDefault="004A74C2" w:rsidP="001D6A5B">
      <w:pPr>
        <w:autoSpaceDE w:val="0"/>
        <w:autoSpaceDN w:val="0"/>
        <w:adjustRightInd w:val="0"/>
        <w:spacing w:line="276" w:lineRule="auto"/>
        <w:ind w:left="1440" w:right="720"/>
        <w:rPr>
          <w:b/>
          <w:i/>
          <w:sz w:val="44"/>
          <w:szCs w:val="44"/>
        </w:rPr>
      </w:pPr>
      <w:r w:rsidRPr="001D6A5B">
        <w:rPr>
          <w:b/>
          <w:i/>
          <w:sz w:val="44"/>
          <w:szCs w:val="44"/>
        </w:rPr>
        <w:t>All you descendants of Jacob, honor him!</w:t>
      </w:r>
    </w:p>
    <w:p w14:paraId="2CACD8BF" w14:textId="77777777" w:rsidR="004A74C2" w:rsidRPr="001D6A5B" w:rsidRDefault="004A74C2" w:rsidP="001D6A5B">
      <w:pPr>
        <w:autoSpaceDE w:val="0"/>
        <w:autoSpaceDN w:val="0"/>
        <w:adjustRightInd w:val="0"/>
        <w:spacing w:line="276" w:lineRule="auto"/>
        <w:ind w:left="1440" w:right="720"/>
        <w:rPr>
          <w:b/>
          <w:i/>
          <w:sz w:val="44"/>
          <w:szCs w:val="44"/>
        </w:rPr>
      </w:pPr>
      <w:r w:rsidRPr="001D6A5B">
        <w:rPr>
          <w:b/>
          <w:i/>
          <w:sz w:val="44"/>
          <w:szCs w:val="44"/>
        </w:rPr>
        <w:t>Revere him, all you descendants of Israel!</w:t>
      </w:r>
    </w:p>
    <w:p w14:paraId="7E03DD71" w14:textId="77777777" w:rsidR="004A74C2" w:rsidRPr="001D6A5B" w:rsidRDefault="004A74C2" w:rsidP="001D6A5B">
      <w:pPr>
        <w:autoSpaceDE w:val="0"/>
        <w:autoSpaceDN w:val="0"/>
        <w:adjustRightInd w:val="0"/>
        <w:spacing w:line="276" w:lineRule="auto"/>
        <w:ind w:left="1440" w:right="720"/>
        <w:rPr>
          <w:b/>
          <w:i/>
          <w:sz w:val="44"/>
          <w:szCs w:val="44"/>
        </w:rPr>
      </w:pPr>
      <w:r w:rsidRPr="001D6A5B">
        <w:rPr>
          <w:b/>
          <w:bCs/>
          <w:i/>
          <w:iCs/>
          <w:sz w:val="44"/>
          <w:szCs w:val="44"/>
        </w:rPr>
        <w:t xml:space="preserve">Psa. </w:t>
      </w:r>
      <w:smartTag w:uri="urn:schemas-microsoft-com:office:smarttags" w:element="time">
        <w:smartTagPr>
          <w:attr w:name="Hour" w:val="22"/>
          <w:attr w:name="Minute" w:val="23"/>
        </w:smartTagPr>
        <w:r w:rsidRPr="001D6A5B">
          <w:rPr>
            <w:b/>
            <w:bCs/>
            <w:i/>
            <w:iCs/>
            <w:sz w:val="44"/>
            <w:szCs w:val="44"/>
          </w:rPr>
          <w:t>22:23</w:t>
        </w:r>
      </w:smartTag>
      <w:r w:rsidRPr="001D6A5B">
        <w:rPr>
          <w:b/>
          <w:bCs/>
          <w:i/>
          <w:iCs/>
          <w:sz w:val="44"/>
          <w:szCs w:val="44"/>
        </w:rPr>
        <w:t xml:space="preserve"> (NIV)</w:t>
      </w:r>
    </w:p>
    <w:p w14:paraId="755331E2" w14:textId="77777777" w:rsidR="004A74C2" w:rsidRPr="001D6A5B" w:rsidRDefault="004A74C2" w:rsidP="001D6A5B">
      <w:pPr>
        <w:autoSpaceDE w:val="0"/>
        <w:autoSpaceDN w:val="0"/>
        <w:adjustRightInd w:val="0"/>
        <w:spacing w:line="276" w:lineRule="auto"/>
        <w:ind w:firstLine="720"/>
        <w:rPr>
          <w:sz w:val="44"/>
          <w:szCs w:val="44"/>
        </w:rPr>
      </w:pPr>
      <w:r w:rsidRPr="001D6A5B">
        <w:rPr>
          <w:sz w:val="44"/>
          <w:szCs w:val="44"/>
        </w:rPr>
        <w:t>Reverence for God begins with our spiritual</w:t>
      </w:r>
      <w:r w:rsidR="00750E8D" w:rsidRPr="001D6A5B">
        <w:rPr>
          <w:sz w:val="44"/>
          <w:szCs w:val="44"/>
        </w:rPr>
        <w:t xml:space="preserve"> posture before Him.  A frequent</w:t>
      </w:r>
      <w:r w:rsidRPr="001D6A5B">
        <w:rPr>
          <w:sz w:val="44"/>
          <w:szCs w:val="44"/>
        </w:rPr>
        <w:t xml:space="preserve"> picture portrayed </w:t>
      </w:r>
      <w:r w:rsidRPr="001D6A5B">
        <w:rPr>
          <w:sz w:val="44"/>
          <w:szCs w:val="44"/>
        </w:rPr>
        <w:lastRenderedPageBreak/>
        <w:t xml:space="preserve">throughout the Bible is bowing down with the face to the ground.  </w:t>
      </w:r>
    </w:p>
    <w:p w14:paraId="66FEEAB2" w14:textId="77777777" w:rsidR="004A74C2" w:rsidRPr="001D6A5B" w:rsidRDefault="004A74C2"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27</w:t>
      </w:r>
      <w:r w:rsidRPr="001D6A5B">
        <w:rPr>
          <w:b/>
          <w:i/>
          <w:color w:val="000000"/>
          <w:sz w:val="44"/>
          <w:szCs w:val="44"/>
        </w:rPr>
        <w:t xml:space="preserve">Hezekiah gave the order to sacrifice the burnt offering on the altar. As the offering began, singing to the LORD began also, accompanied by trumpets and the instruments of David king of Israel. </w:t>
      </w:r>
      <w:r w:rsidRPr="001D6A5B">
        <w:rPr>
          <w:b/>
          <w:i/>
          <w:sz w:val="44"/>
          <w:szCs w:val="44"/>
        </w:rPr>
        <w:t xml:space="preserve"> </w:t>
      </w:r>
      <w:r w:rsidRPr="001D6A5B">
        <w:rPr>
          <w:b/>
          <w:i/>
          <w:sz w:val="44"/>
          <w:szCs w:val="44"/>
          <w:vertAlign w:val="superscript"/>
        </w:rPr>
        <w:t>28</w:t>
      </w:r>
      <w:r w:rsidRPr="001D6A5B">
        <w:rPr>
          <w:b/>
          <w:i/>
          <w:color w:val="000000"/>
          <w:sz w:val="44"/>
          <w:szCs w:val="44"/>
        </w:rPr>
        <w:t>The whole assembly bowed in worship, while the singers sang and the trumpeters played. All this continued until the sacrifice of the burnt offering was completed.</w:t>
      </w:r>
    </w:p>
    <w:p w14:paraId="5C7E8D13" w14:textId="77777777" w:rsidR="004A74C2" w:rsidRPr="001D6A5B" w:rsidRDefault="004A74C2"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29</w:t>
      </w:r>
      <w:r w:rsidRPr="001D6A5B">
        <w:rPr>
          <w:b/>
          <w:i/>
          <w:color w:val="000000"/>
          <w:sz w:val="44"/>
          <w:szCs w:val="44"/>
        </w:rPr>
        <w:t xml:space="preserve">When the offerings were finished, the king and everyone present with him knelt down and worshiped. </w:t>
      </w:r>
      <w:r w:rsidRPr="001D6A5B">
        <w:rPr>
          <w:b/>
          <w:i/>
          <w:sz w:val="44"/>
          <w:szCs w:val="44"/>
        </w:rPr>
        <w:t xml:space="preserve"> </w:t>
      </w:r>
      <w:r w:rsidRPr="001D6A5B">
        <w:rPr>
          <w:b/>
          <w:i/>
          <w:sz w:val="44"/>
          <w:szCs w:val="44"/>
          <w:vertAlign w:val="superscript"/>
        </w:rPr>
        <w:t>30</w:t>
      </w:r>
      <w:r w:rsidRPr="001D6A5B">
        <w:rPr>
          <w:b/>
          <w:i/>
          <w:color w:val="000000"/>
          <w:sz w:val="44"/>
          <w:szCs w:val="44"/>
        </w:rPr>
        <w:t>King Hezekiah and his officials ordered the Levites to praise the LORD with the words of David and of Asaph the seer. So they sang praises with gladness and bowed their heads and worshiped.</w:t>
      </w:r>
      <w:r w:rsidRPr="001D6A5B">
        <w:rPr>
          <w:b/>
          <w:i/>
          <w:sz w:val="44"/>
          <w:szCs w:val="44"/>
        </w:rPr>
        <w:t xml:space="preserve">  </w:t>
      </w:r>
      <w:r w:rsidRPr="001D6A5B">
        <w:rPr>
          <w:b/>
          <w:bCs/>
          <w:i/>
          <w:iCs/>
          <w:sz w:val="44"/>
          <w:szCs w:val="44"/>
        </w:rPr>
        <w:t>2 Chr. 29:27-30 (NIV)</w:t>
      </w:r>
    </w:p>
    <w:p w14:paraId="03FB327E" w14:textId="77777777" w:rsidR="004A74C2" w:rsidRPr="001D6A5B" w:rsidRDefault="004A74C2" w:rsidP="001D6A5B">
      <w:pPr>
        <w:autoSpaceDE w:val="0"/>
        <w:autoSpaceDN w:val="0"/>
        <w:adjustRightInd w:val="0"/>
        <w:spacing w:line="276" w:lineRule="auto"/>
        <w:ind w:firstLine="720"/>
        <w:rPr>
          <w:sz w:val="44"/>
          <w:szCs w:val="44"/>
        </w:rPr>
      </w:pPr>
      <w:r w:rsidRPr="001D6A5B">
        <w:rPr>
          <w:sz w:val="44"/>
          <w:szCs w:val="44"/>
        </w:rPr>
        <w:lastRenderedPageBreak/>
        <w:t>While physically bowing down with our face to the ground is not a requirement of worship, it is the perfect picture of the</w:t>
      </w:r>
      <w:r w:rsidR="0020537D" w:rsidRPr="001D6A5B">
        <w:rPr>
          <w:sz w:val="44"/>
          <w:szCs w:val="44"/>
        </w:rPr>
        <w:t xml:space="preserve"> attitude and</w:t>
      </w:r>
      <w:r w:rsidRPr="001D6A5B">
        <w:rPr>
          <w:sz w:val="44"/>
          <w:szCs w:val="44"/>
        </w:rPr>
        <w:t xml:space="preserve"> approach we should have as we worship God.  Our hearts should be bowed before Him in humble reverence for His majesty, authority, and power.  He is God.  He is the author of creation.  No other is like Him.</w:t>
      </w:r>
    </w:p>
    <w:p w14:paraId="56CCCAA3" w14:textId="77777777" w:rsidR="00376771" w:rsidRPr="001D6A5B" w:rsidRDefault="00116D74" w:rsidP="001D6A5B">
      <w:pPr>
        <w:autoSpaceDE w:val="0"/>
        <w:autoSpaceDN w:val="0"/>
        <w:adjustRightInd w:val="0"/>
        <w:spacing w:line="276" w:lineRule="auto"/>
        <w:ind w:firstLine="720"/>
        <w:rPr>
          <w:sz w:val="44"/>
          <w:szCs w:val="44"/>
        </w:rPr>
      </w:pPr>
      <w:r w:rsidRPr="001D6A5B">
        <w:rPr>
          <w:sz w:val="44"/>
          <w:szCs w:val="44"/>
        </w:rPr>
        <w:t>I</w:t>
      </w:r>
      <w:r w:rsidR="00376771" w:rsidRPr="001D6A5B">
        <w:rPr>
          <w:sz w:val="44"/>
          <w:szCs w:val="44"/>
        </w:rPr>
        <w:t>n Ecc</w:t>
      </w:r>
      <w:r w:rsidR="00132A88" w:rsidRPr="001D6A5B">
        <w:rPr>
          <w:sz w:val="44"/>
          <w:szCs w:val="44"/>
        </w:rPr>
        <w:t>lesiastes</w:t>
      </w:r>
      <w:r w:rsidR="00376771" w:rsidRPr="001D6A5B">
        <w:rPr>
          <w:sz w:val="44"/>
          <w:szCs w:val="44"/>
        </w:rPr>
        <w:t>,</w:t>
      </w:r>
      <w:r w:rsidRPr="001D6A5B">
        <w:rPr>
          <w:sz w:val="44"/>
          <w:szCs w:val="44"/>
        </w:rPr>
        <w:t xml:space="preserve"> Solomon describes his pursuit of all</w:t>
      </w:r>
      <w:r w:rsidR="00DF0EDA" w:rsidRPr="001D6A5B">
        <w:rPr>
          <w:sz w:val="44"/>
          <w:szCs w:val="44"/>
        </w:rPr>
        <w:t xml:space="preserve"> life</w:t>
      </w:r>
      <w:r w:rsidRPr="001D6A5B">
        <w:rPr>
          <w:sz w:val="44"/>
          <w:szCs w:val="44"/>
        </w:rPr>
        <w:t xml:space="preserve"> had to offer.  With his considerable wealth and access to all the world’s pleasu</w:t>
      </w:r>
      <w:r w:rsidR="007A7B73" w:rsidRPr="001D6A5B">
        <w:rPr>
          <w:sz w:val="44"/>
          <w:szCs w:val="44"/>
        </w:rPr>
        <w:t>res, he was able to sample all</w:t>
      </w:r>
      <w:r w:rsidRPr="001D6A5B">
        <w:rPr>
          <w:sz w:val="44"/>
          <w:szCs w:val="44"/>
        </w:rPr>
        <w:t xml:space="preserve"> form</w:t>
      </w:r>
      <w:r w:rsidR="007A7B73" w:rsidRPr="001D6A5B">
        <w:rPr>
          <w:sz w:val="44"/>
          <w:szCs w:val="44"/>
        </w:rPr>
        <w:t>s</w:t>
      </w:r>
      <w:r w:rsidRPr="001D6A5B">
        <w:rPr>
          <w:sz w:val="44"/>
          <w:szCs w:val="44"/>
        </w:rPr>
        <w:t xml:space="preserve"> of human enjoyment.  Despite all he</w:t>
      </w:r>
      <w:r w:rsidR="00056DE3" w:rsidRPr="001D6A5B">
        <w:rPr>
          <w:sz w:val="44"/>
          <w:szCs w:val="44"/>
        </w:rPr>
        <w:t xml:space="preserve"> sampled and</w:t>
      </w:r>
      <w:r w:rsidRPr="001D6A5B">
        <w:rPr>
          <w:sz w:val="44"/>
          <w:szCs w:val="44"/>
        </w:rPr>
        <w:t xml:space="preserve"> enjoyed, Solomon</w:t>
      </w:r>
      <w:r w:rsidR="00551C1D" w:rsidRPr="001D6A5B">
        <w:rPr>
          <w:sz w:val="44"/>
          <w:szCs w:val="44"/>
        </w:rPr>
        <w:t xml:space="preserve"> came to the</w:t>
      </w:r>
      <w:r w:rsidR="00A02F77" w:rsidRPr="001D6A5B">
        <w:rPr>
          <w:sz w:val="44"/>
          <w:szCs w:val="44"/>
        </w:rPr>
        <w:t xml:space="preserve"> conclusion</w:t>
      </w:r>
      <w:r w:rsidR="00DF0EDA" w:rsidRPr="001D6A5B">
        <w:rPr>
          <w:sz w:val="44"/>
          <w:szCs w:val="44"/>
        </w:rPr>
        <w:t xml:space="preserve"> the whole duty of man is to fear God and keep His commandments.  He </w:t>
      </w:r>
      <w:r w:rsidR="00376771" w:rsidRPr="001D6A5B">
        <w:rPr>
          <w:sz w:val="44"/>
          <w:szCs w:val="44"/>
        </w:rPr>
        <w:t>summed up the whole issue of worship:</w:t>
      </w:r>
    </w:p>
    <w:p w14:paraId="0986B845" w14:textId="77777777" w:rsidR="00376771" w:rsidRPr="001D6A5B" w:rsidRDefault="00376771"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13</w:t>
      </w:r>
      <w:r w:rsidRPr="001D6A5B">
        <w:rPr>
          <w:b/>
          <w:i/>
          <w:sz w:val="44"/>
          <w:szCs w:val="44"/>
        </w:rPr>
        <w:t>Now all has been heard;</w:t>
      </w:r>
    </w:p>
    <w:p w14:paraId="1057D582" w14:textId="77777777" w:rsidR="00376771" w:rsidRPr="001D6A5B" w:rsidRDefault="00376771" w:rsidP="001D6A5B">
      <w:pPr>
        <w:autoSpaceDE w:val="0"/>
        <w:autoSpaceDN w:val="0"/>
        <w:adjustRightInd w:val="0"/>
        <w:spacing w:line="276" w:lineRule="auto"/>
        <w:ind w:left="1440" w:right="720"/>
        <w:rPr>
          <w:b/>
          <w:i/>
          <w:sz w:val="44"/>
          <w:szCs w:val="44"/>
        </w:rPr>
      </w:pPr>
      <w:r w:rsidRPr="001D6A5B">
        <w:rPr>
          <w:b/>
          <w:i/>
          <w:sz w:val="44"/>
          <w:szCs w:val="44"/>
        </w:rPr>
        <w:t>here is the conclusion of the matter:</w:t>
      </w:r>
    </w:p>
    <w:p w14:paraId="14A696AC" w14:textId="77777777" w:rsidR="00376771" w:rsidRPr="001D6A5B" w:rsidRDefault="00376771" w:rsidP="001D6A5B">
      <w:pPr>
        <w:autoSpaceDE w:val="0"/>
        <w:autoSpaceDN w:val="0"/>
        <w:adjustRightInd w:val="0"/>
        <w:spacing w:line="276" w:lineRule="auto"/>
        <w:ind w:left="1440" w:right="720"/>
        <w:rPr>
          <w:b/>
          <w:i/>
          <w:sz w:val="44"/>
          <w:szCs w:val="44"/>
        </w:rPr>
      </w:pPr>
      <w:r w:rsidRPr="001D6A5B">
        <w:rPr>
          <w:b/>
          <w:i/>
          <w:sz w:val="44"/>
          <w:szCs w:val="44"/>
        </w:rPr>
        <w:t>Fear God and keep his commandments,</w:t>
      </w:r>
    </w:p>
    <w:p w14:paraId="55EF1209" w14:textId="77777777" w:rsidR="00376771" w:rsidRPr="001D6A5B" w:rsidRDefault="00376771" w:rsidP="001D6A5B">
      <w:pPr>
        <w:autoSpaceDE w:val="0"/>
        <w:autoSpaceDN w:val="0"/>
        <w:adjustRightInd w:val="0"/>
        <w:spacing w:line="276" w:lineRule="auto"/>
        <w:ind w:left="1440" w:right="720"/>
        <w:rPr>
          <w:b/>
          <w:i/>
          <w:sz w:val="44"/>
          <w:szCs w:val="44"/>
        </w:rPr>
      </w:pPr>
      <w:r w:rsidRPr="001D6A5B">
        <w:rPr>
          <w:b/>
          <w:i/>
          <w:sz w:val="44"/>
          <w:szCs w:val="44"/>
        </w:rPr>
        <w:t>for this is the whole duty of man.</w:t>
      </w:r>
    </w:p>
    <w:p w14:paraId="4F93BD08" w14:textId="77777777" w:rsidR="00CF2CC9" w:rsidRPr="001D6A5B" w:rsidRDefault="00057A0B" w:rsidP="001D6A5B">
      <w:pPr>
        <w:autoSpaceDE w:val="0"/>
        <w:autoSpaceDN w:val="0"/>
        <w:adjustRightInd w:val="0"/>
        <w:spacing w:after="120" w:line="276" w:lineRule="auto"/>
        <w:ind w:left="1440" w:right="720"/>
        <w:rPr>
          <w:b/>
          <w:bCs/>
          <w:i/>
          <w:sz w:val="44"/>
          <w:szCs w:val="44"/>
        </w:rPr>
      </w:pPr>
      <w:r w:rsidRPr="001D6A5B">
        <w:rPr>
          <w:b/>
          <w:bCs/>
          <w:i/>
          <w:sz w:val="44"/>
          <w:szCs w:val="44"/>
        </w:rPr>
        <w:t xml:space="preserve">Ecclesiastes </w:t>
      </w:r>
      <w:smartTag w:uri="urn:schemas-microsoft-com:office:smarttags" w:element="time">
        <w:smartTagPr>
          <w:attr w:name="Minute" w:val="13"/>
          <w:attr w:name="Hour" w:val="12"/>
        </w:smartTagPr>
        <w:r w:rsidRPr="001D6A5B">
          <w:rPr>
            <w:b/>
            <w:bCs/>
            <w:i/>
            <w:sz w:val="44"/>
            <w:szCs w:val="44"/>
          </w:rPr>
          <w:t>12:13</w:t>
        </w:r>
      </w:smartTag>
      <w:r w:rsidR="00376771" w:rsidRPr="001D6A5B">
        <w:rPr>
          <w:b/>
          <w:bCs/>
          <w:i/>
          <w:sz w:val="44"/>
          <w:szCs w:val="44"/>
        </w:rPr>
        <w:t xml:space="preserve"> (NIV)</w:t>
      </w:r>
    </w:p>
    <w:p w14:paraId="71C7CCF8" w14:textId="77777777" w:rsidR="00AA1779" w:rsidRPr="001D6A5B" w:rsidRDefault="005832C4" w:rsidP="001D6A5B">
      <w:pPr>
        <w:spacing w:line="276" w:lineRule="auto"/>
        <w:ind w:firstLine="720"/>
        <w:rPr>
          <w:sz w:val="44"/>
          <w:szCs w:val="44"/>
        </w:rPr>
      </w:pPr>
      <w:r w:rsidRPr="001D6A5B">
        <w:rPr>
          <w:sz w:val="44"/>
          <w:szCs w:val="44"/>
        </w:rPr>
        <w:lastRenderedPageBreak/>
        <w:t xml:space="preserve">The Pharisees challenged Jesus attempting to discredit Him by asking which of the commandments was the greatest.  </w:t>
      </w:r>
      <w:r w:rsidR="00AA1779" w:rsidRPr="001D6A5B">
        <w:rPr>
          <w:sz w:val="44"/>
          <w:szCs w:val="44"/>
        </w:rPr>
        <w:t>Jesus answered the Pharisees by telling them the greatest commandment in the Law is to love the Lord our God with all our heart, soul, and mind.</w:t>
      </w:r>
    </w:p>
    <w:p w14:paraId="190F49F8" w14:textId="77777777" w:rsidR="00AA1779" w:rsidRPr="001D6A5B" w:rsidRDefault="00AA1779"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34</w:t>
      </w:r>
      <w:r w:rsidRPr="001D6A5B">
        <w:rPr>
          <w:b/>
          <w:i/>
          <w:color w:val="000000"/>
          <w:sz w:val="44"/>
          <w:szCs w:val="44"/>
        </w:rPr>
        <w:t xml:space="preserve">Hearing that Jesus had silenced the Sadducees, the Pharisees got together. </w:t>
      </w:r>
      <w:r w:rsidRPr="001D6A5B">
        <w:rPr>
          <w:b/>
          <w:i/>
          <w:sz w:val="44"/>
          <w:szCs w:val="44"/>
        </w:rPr>
        <w:t xml:space="preserve"> </w:t>
      </w:r>
      <w:r w:rsidRPr="001D6A5B">
        <w:rPr>
          <w:b/>
          <w:i/>
          <w:sz w:val="44"/>
          <w:szCs w:val="44"/>
          <w:vertAlign w:val="superscript"/>
        </w:rPr>
        <w:t>35</w:t>
      </w:r>
      <w:r w:rsidRPr="001D6A5B">
        <w:rPr>
          <w:b/>
          <w:i/>
          <w:color w:val="000000"/>
          <w:sz w:val="44"/>
          <w:szCs w:val="44"/>
        </w:rPr>
        <w:t xml:space="preserve">One of them, an expert in the law, tested him with this question: </w:t>
      </w:r>
      <w:r w:rsidRPr="001D6A5B">
        <w:rPr>
          <w:b/>
          <w:i/>
          <w:sz w:val="44"/>
          <w:szCs w:val="44"/>
          <w:vertAlign w:val="superscript"/>
        </w:rPr>
        <w:t>36</w:t>
      </w:r>
      <w:r w:rsidRPr="001D6A5B">
        <w:rPr>
          <w:b/>
          <w:i/>
          <w:color w:val="000000"/>
          <w:sz w:val="44"/>
          <w:szCs w:val="44"/>
        </w:rPr>
        <w:t>“Teacher, which is the greatest commandment in the Law?”</w:t>
      </w:r>
    </w:p>
    <w:p w14:paraId="7A957CF1" w14:textId="77777777" w:rsidR="00AA1779" w:rsidRPr="001D6A5B" w:rsidRDefault="00AA1779"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37</w:t>
      </w:r>
      <w:r w:rsidRPr="001D6A5B">
        <w:rPr>
          <w:b/>
          <w:i/>
          <w:color w:val="000000"/>
          <w:sz w:val="44"/>
          <w:szCs w:val="44"/>
        </w:rPr>
        <w:t xml:space="preserve">Jesus replied: </w:t>
      </w:r>
      <w:r w:rsidRPr="001D6A5B">
        <w:rPr>
          <w:b/>
          <w:i/>
          <w:color w:val="FF0000"/>
          <w:sz w:val="44"/>
          <w:szCs w:val="44"/>
        </w:rPr>
        <w:t xml:space="preserve">“‘Love the Lord your God with all your heart and with all your soul and with all your mind.’ </w:t>
      </w:r>
      <w:r w:rsidRPr="001D6A5B">
        <w:rPr>
          <w:b/>
          <w:i/>
          <w:sz w:val="44"/>
          <w:szCs w:val="44"/>
        </w:rPr>
        <w:t xml:space="preserve"> </w:t>
      </w:r>
      <w:r w:rsidRPr="001D6A5B">
        <w:rPr>
          <w:b/>
          <w:i/>
          <w:sz w:val="44"/>
          <w:szCs w:val="44"/>
          <w:vertAlign w:val="superscript"/>
        </w:rPr>
        <w:t>38</w:t>
      </w:r>
      <w:r w:rsidRPr="001D6A5B">
        <w:rPr>
          <w:b/>
          <w:i/>
          <w:color w:val="FF0000"/>
          <w:sz w:val="44"/>
          <w:szCs w:val="44"/>
        </w:rPr>
        <w:t xml:space="preserve">This is the first and greatest commandment. </w:t>
      </w:r>
      <w:r w:rsidRPr="001D6A5B">
        <w:rPr>
          <w:b/>
          <w:i/>
          <w:sz w:val="44"/>
          <w:szCs w:val="44"/>
        </w:rPr>
        <w:t xml:space="preserve"> </w:t>
      </w:r>
      <w:r w:rsidRPr="001D6A5B">
        <w:rPr>
          <w:b/>
          <w:i/>
          <w:sz w:val="44"/>
          <w:szCs w:val="44"/>
          <w:vertAlign w:val="superscript"/>
        </w:rPr>
        <w:t>39</w:t>
      </w:r>
      <w:r w:rsidRPr="001D6A5B">
        <w:rPr>
          <w:b/>
          <w:i/>
          <w:color w:val="FF0000"/>
          <w:sz w:val="44"/>
          <w:szCs w:val="44"/>
        </w:rPr>
        <w:t xml:space="preserve">And the second is like it: ‘Love your neighbor as yourself.’ </w:t>
      </w:r>
      <w:r w:rsidRPr="001D6A5B">
        <w:rPr>
          <w:b/>
          <w:i/>
          <w:sz w:val="44"/>
          <w:szCs w:val="44"/>
        </w:rPr>
        <w:t xml:space="preserve"> </w:t>
      </w:r>
      <w:r w:rsidRPr="001D6A5B">
        <w:rPr>
          <w:b/>
          <w:i/>
          <w:sz w:val="44"/>
          <w:szCs w:val="44"/>
          <w:vertAlign w:val="superscript"/>
        </w:rPr>
        <w:t>40</w:t>
      </w:r>
      <w:r w:rsidRPr="001D6A5B">
        <w:rPr>
          <w:b/>
          <w:i/>
          <w:color w:val="FF0000"/>
          <w:sz w:val="44"/>
          <w:szCs w:val="44"/>
        </w:rPr>
        <w:t xml:space="preserve">All the Law and the Prophets hang on these two </w:t>
      </w:r>
      <w:r w:rsidRPr="001D6A5B">
        <w:rPr>
          <w:b/>
          <w:i/>
          <w:color w:val="FF0000"/>
          <w:sz w:val="44"/>
          <w:szCs w:val="44"/>
        </w:rPr>
        <w:lastRenderedPageBreak/>
        <w:t>commandments.”</w:t>
      </w:r>
      <w:r w:rsidRPr="001D6A5B">
        <w:rPr>
          <w:b/>
          <w:i/>
          <w:color w:val="000000"/>
          <w:sz w:val="44"/>
          <w:szCs w:val="44"/>
        </w:rPr>
        <w:t xml:space="preserve">  </w:t>
      </w:r>
      <w:r w:rsidRPr="001D6A5B">
        <w:rPr>
          <w:b/>
          <w:bCs/>
          <w:i/>
          <w:iCs/>
          <w:sz w:val="44"/>
          <w:szCs w:val="44"/>
        </w:rPr>
        <w:t>Matt. 22:34-40 (NIV)</w:t>
      </w:r>
    </w:p>
    <w:p w14:paraId="2256B944" w14:textId="77777777" w:rsidR="009C16B8" w:rsidRDefault="009C16B8" w:rsidP="001D6A5B">
      <w:pPr>
        <w:autoSpaceDE w:val="0"/>
        <w:autoSpaceDN w:val="0"/>
        <w:adjustRightInd w:val="0"/>
        <w:spacing w:line="276" w:lineRule="auto"/>
        <w:ind w:right="720"/>
        <w:rPr>
          <w:b/>
          <w:sz w:val="44"/>
          <w:szCs w:val="44"/>
          <w:u w:val="single"/>
        </w:rPr>
      </w:pPr>
    </w:p>
    <w:sectPr w:rsidR="009C16B8">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2063D" w14:textId="77777777" w:rsidR="003F7D6F" w:rsidRDefault="003F7D6F">
      <w:r>
        <w:separator/>
      </w:r>
    </w:p>
  </w:endnote>
  <w:endnote w:type="continuationSeparator" w:id="0">
    <w:p w14:paraId="63D7D0B8" w14:textId="77777777" w:rsidR="003F7D6F" w:rsidRDefault="003F7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BB160" w14:textId="77777777" w:rsidR="00482025" w:rsidRDefault="0048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B07304" w14:textId="77777777" w:rsidR="00482025" w:rsidRDefault="004820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94ED2" w14:textId="77777777" w:rsidR="00712AC5" w:rsidRDefault="00712AC5" w:rsidP="00712AC5">
    <w:pPr>
      <w:pStyle w:val="Footer"/>
      <w:tabs>
        <w:tab w:val="clear" w:pos="4320"/>
        <w:tab w:val="clear" w:pos="8640"/>
        <w:tab w:val="center" w:pos="4680"/>
        <w:tab w:val="right" w:pos="9360"/>
      </w:tabs>
      <w:rPr>
        <w:sz w:val="20"/>
      </w:rPr>
    </w:pPr>
    <w:r>
      <w:rPr>
        <w:sz w:val="20"/>
      </w:rPr>
      <w:t>Revised:</w:t>
    </w:r>
  </w:p>
  <w:p w14:paraId="6E50ED97" w14:textId="7451F623" w:rsidR="00482025" w:rsidRDefault="00712AC5" w:rsidP="00712AC5">
    <w:pPr>
      <w:pStyle w:val="Footer"/>
      <w:tabs>
        <w:tab w:val="clear" w:pos="4320"/>
        <w:tab w:val="clear" w:pos="8640"/>
        <w:tab w:val="center" w:pos="4680"/>
        <w:tab w:val="right" w:pos="9360"/>
      </w:tabs>
      <w:rPr>
        <w:sz w:val="20"/>
      </w:rPr>
    </w:pPr>
    <w:r>
      <w:rPr>
        <w:sz w:val="20"/>
      </w:rPr>
      <w:t>10/1</w:t>
    </w:r>
    <w:r w:rsidR="00ED0111">
      <w:rPr>
        <w:sz w:val="20"/>
      </w:rPr>
      <w:t>8</w:t>
    </w:r>
    <w:r>
      <w:rPr>
        <w:sz w:val="20"/>
      </w:rPr>
      <w:t>/2021</w:t>
    </w:r>
    <w:r w:rsidRPr="00712AC5">
      <w:rPr>
        <w:sz w:val="20"/>
      </w:rPr>
      <w:ptab w:relativeTo="margin" w:alignment="center" w:leader="none"/>
    </w: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r w:rsidRPr="00712AC5">
      <w:rPr>
        <w:sz w:val="20"/>
      </w:rPr>
      <w:ptab w:relativeTo="margin" w:alignment="right" w:leader="none"/>
    </w:r>
    <w:r>
      <w:rPr>
        <w:sz w:val="20"/>
      </w:rPr>
      <w:fldChar w:fldCharType="begin"/>
    </w:r>
    <w:r>
      <w:rPr>
        <w:sz w:val="20"/>
      </w:rPr>
      <w:instrText xml:space="preserve"> DATE   \* MERGEFORMAT </w:instrText>
    </w:r>
    <w:r>
      <w:rPr>
        <w:sz w:val="20"/>
      </w:rPr>
      <w:fldChar w:fldCharType="separate"/>
    </w:r>
    <w:r w:rsidR="00D82563">
      <w:rPr>
        <w:noProof/>
        <w:sz w:val="20"/>
      </w:rPr>
      <w:t>10/18/2021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71BE4" w14:textId="77777777" w:rsidR="003F7D6F" w:rsidRDefault="003F7D6F">
      <w:r>
        <w:separator/>
      </w:r>
    </w:p>
  </w:footnote>
  <w:footnote w:type="continuationSeparator" w:id="0">
    <w:p w14:paraId="76AC0E72" w14:textId="77777777" w:rsidR="003F7D6F" w:rsidRDefault="003F7D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87825" w14:textId="6D63EEFE" w:rsidR="00482025" w:rsidRDefault="00735B47">
    <w:pPr>
      <w:pStyle w:val="Header"/>
      <w:tabs>
        <w:tab w:val="clear" w:pos="4320"/>
        <w:tab w:val="clear" w:pos="8640"/>
        <w:tab w:val="center" w:pos="4680"/>
        <w:tab w:val="right" w:pos="9360"/>
      </w:tabs>
      <w:rPr>
        <w:sz w:val="20"/>
      </w:rPr>
    </w:pPr>
    <w:r>
      <w:rPr>
        <w:noProof/>
        <w:sz w:val="20"/>
      </w:rPr>
      <w:drawing>
        <wp:inline distT="0" distB="0" distL="0" distR="0" wp14:anchorId="2DD485E1" wp14:editId="0CEAE48C">
          <wp:extent cx="618067" cy="46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5225" cy="468919"/>
                  </a:xfrm>
                  <a:prstGeom prst="rect">
                    <a:avLst/>
                  </a:prstGeom>
                </pic:spPr>
              </pic:pic>
            </a:graphicData>
          </a:graphic>
        </wp:inline>
      </w:drawing>
    </w:r>
    <w:r w:rsidR="00482025">
      <w:rPr>
        <w:sz w:val="20"/>
      </w:rPr>
      <w:tab/>
    </w:r>
    <w:r w:rsidR="00482025">
      <w:rPr>
        <w:sz w:val="20"/>
      </w:rPr>
      <w:tab/>
    </w:r>
    <w:r w:rsidR="00D66F52">
      <w:rPr>
        <w:sz w:val="20"/>
      </w:rPr>
      <w:t>QC</w:t>
    </w:r>
    <w:r w:rsidR="00D66F52" w:rsidRPr="00D66F52">
      <w:rPr>
        <w:sz w:val="20"/>
        <w:vertAlign w:val="superscript"/>
      </w:rPr>
      <w:t>3</w:t>
    </w:r>
    <w:r w:rsidR="00482025">
      <w:rPr>
        <w:sz w:val="20"/>
      </w:rPr>
      <w:tab/>
    </w:r>
    <w:r w:rsidR="0048202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75E7D80"/>
    <w:multiLevelType w:val="hybridMultilevel"/>
    <w:tmpl w:val="CBDADEEA"/>
    <w:lvl w:ilvl="0" w:tplc="90B4C1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15A4185"/>
    <w:multiLevelType w:val="hybridMultilevel"/>
    <w:tmpl w:val="B7E2FE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10"/>
  </w:num>
  <w:num w:numId="2">
    <w:abstractNumId w:val="9"/>
  </w:num>
  <w:num w:numId="3">
    <w:abstractNumId w:val="5"/>
  </w:num>
  <w:num w:numId="4">
    <w:abstractNumId w:val="6"/>
  </w:num>
  <w:num w:numId="5">
    <w:abstractNumId w:val="0"/>
  </w:num>
  <w:num w:numId="6">
    <w:abstractNumId w:val="2"/>
  </w:num>
  <w:num w:numId="7">
    <w:abstractNumId w:val="7"/>
  </w:num>
  <w:num w:numId="8">
    <w:abstractNumId w:val="1"/>
  </w:num>
  <w:num w:numId="9">
    <w:abstractNumId w:val="3"/>
  </w:num>
  <w:num w:numId="10">
    <w:abstractNumId w:val="8"/>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EA"/>
    <w:rsid w:val="000026D3"/>
    <w:rsid w:val="00020600"/>
    <w:rsid w:val="00025068"/>
    <w:rsid w:val="000305CC"/>
    <w:rsid w:val="00031ACD"/>
    <w:rsid w:val="00037A3B"/>
    <w:rsid w:val="00040985"/>
    <w:rsid w:val="00041125"/>
    <w:rsid w:val="00046212"/>
    <w:rsid w:val="000506C3"/>
    <w:rsid w:val="00050916"/>
    <w:rsid w:val="00052441"/>
    <w:rsid w:val="000535B6"/>
    <w:rsid w:val="00056DE3"/>
    <w:rsid w:val="00057A0B"/>
    <w:rsid w:val="00063172"/>
    <w:rsid w:val="00063DDB"/>
    <w:rsid w:val="00064AB6"/>
    <w:rsid w:val="00065EED"/>
    <w:rsid w:val="000661F4"/>
    <w:rsid w:val="00070EEC"/>
    <w:rsid w:val="000713FC"/>
    <w:rsid w:val="00072A9F"/>
    <w:rsid w:val="000774FF"/>
    <w:rsid w:val="000808F0"/>
    <w:rsid w:val="00084053"/>
    <w:rsid w:val="000934E4"/>
    <w:rsid w:val="000944DD"/>
    <w:rsid w:val="000970D0"/>
    <w:rsid w:val="000A0029"/>
    <w:rsid w:val="000A569F"/>
    <w:rsid w:val="000B1269"/>
    <w:rsid w:val="000B575D"/>
    <w:rsid w:val="000C26B1"/>
    <w:rsid w:val="000C57A6"/>
    <w:rsid w:val="000C57F9"/>
    <w:rsid w:val="000C5CD4"/>
    <w:rsid w:val="000C7E13"/>
    <w:rsid w:val="000D2BDB"/>
    <w:rsid w:val="000D3063"/>
    <w:rsid w:val="000D5B83"/>
    <w:rsid w:val="000D5FA0"/>
    <w:rsid w:val="000E50DB"/>
    <w:rsid w:val="000E6C31"/>
    <w:rsid w:val="000F2E51"/>
    <w:rsid w:val="000F5231"/>
    <w:rsid w:val="000F5CF5"/>
    <w:rsid w:val="0010232D"/>
    <w:rsid w:val="00110F0E"/>
    <w:rsid w:val="00112255"/>
    <w:rsid w:val="00112F0D"/>
    <w:rsid w:val="00114373"/>
    <w:rsid w:val="00116D74"/>
    <w:rsid w:val="00120174"/>
    <w:rsid w:val="00123481"/>
    <w:rsid w:val="0012676E"/>
    <w:rsid w:val="0012682B"/>
    <w:rsid w:val="001279E3"/>
    <w:rsid w:val="00130DFA"/>
    <w:rsid w:val="001329D2"/>
    <w:rsid w:val="00132A88"/>
    <w:rsid w:val="001405FE"/>
    <w:rsid w:val="00141A4B"/>
    <w:rsid w:val="001433F2"/>
    <w:rsid w:val="00144560"/>
    <w:rsid w:val="001453D0"/>
    <w:rsid w:val="001519F8"/>
    <w:rsid w:val="00152681"/>
    <w:rsid w:val="00164A1E"/>
    <w:rsid w:val="00164B48"/>
    <w:rsid w:val="001723D3"/>
    <w:rsid w:val="00180CE7"/>
    <w:rsid w:val="0018416B"/>
    <w:rsid w:val="00185B76"/>
    <w:rsid w:val="00190F64"/>
    <w:rsid w:val="00196366"/>
    <w:rsid w:val="0019658A"/>
    <w:rsid w:val="001A1E75"/>
    <w:rsid w:val="001A243F"/>
    <w:rsid w:val="001A457D"/>
    <w:rsid w:val="001A54A7"/>
    <w:rsid w:val="001B0F48"/>
    <w:rsid w:val="001B0FC9"/>
    <w:rsid w:val="001B1230"/>
    <w:rsid w:val="001B22E3"/>
    <w:rsid w:val="001B66FC"/>
    <w:rsid w:val="001B7C85"/>
    <w:rsid w:val="001C46ED"/>
    <w:rsid w:val="001D3093"/>
    <w:rsid w:val="001D31FB"/>
    <w:rsid w:val="001D5319"/>
    <w:rsid w:val="001D6A5B"/>
    <w:rsid w:val="001D78E5"/>
    <w:rsid w:val="001E05F2"/>
    <w:rsid w:val="001E13DC"/>
    <w:rsid w:val="001F065F"/>
    <w:rsid w:val="001F2380"/>
    <w:rsid w:val="001F2976"/>
    <w:rsid w:val="001F5D16"/>
    <w:rsid w:val="001F7FDF"/>
    <w:rsid w:val="00202D3B"/>
    <w:rsid w:val="0020306A"/>
    <w:rsid w:val="00204471"/>
    <w:rsid w:val="00204CB3"/>
    <w:rsid w:val="0020537D"/>
    <w:rsid w:val="00206B57"/>
    <w:rsid w:val="00207DBA"/>
    <w:rsid w:val="0021004B"/>
    <w:rsid w:val="00213A28"/>
    <w:rsid w:val="002226B0"/>
    <w:rsid w:val="00222901"/>
    <w:rsid w:val="00226754"/>
    <w:rsid w:val="002275EE"/>
    <w:rsid w:val="00230949"/>
    <w:rsid w:val="00231B3A"/>
    <w:rsid w:val="002328EF"/>
    <w:rsid w:val="00235314"/>
    <w:rsid w:val="00235C2F"/>
    <w:rsid w:val="00243EE1"/>
    <w:rsid w:val="00245F01"/>
    <w:rsid w:val="002460A5"/>
    <w:rsid w:val="00246B93"/>
    <w:rsid w:val="00247459"/>
    <w:rsid w:val="0024781D"/>
    <w:rsid w:val="002520F4"/>
    <w:rsid w:val="002551CF"/>
    <w:rsid w:val="00257F5C"/>
    <w:rsid w:val="002612CE"/>
    <w:rsid w:val="002627B1"/>
    <w:rsid w:val="002652BF"/>
    <w:rsid w:val="00266D10"/>
    <w:rsid w:val="00267D8C"/>
    <w:rsid w:val="00280614"/>
    <w:rsid w:val="00284B7F"/>
    <w:rsid w:val="0029061E"/>
    <w:rsid w:val="00297D2C"/>
    <w:rsid w:val="00297F30"/>
    <w:rsid w:val="002A1709"/>
    <w:rsid w:val="002A197B"/>
    <w:rsid w:val="002A213C"/>
    <w:rsid w:val="002A2AE0"/>
    <w:rsid w:val="002A4309"/>
    <w:rsid w:val="002B06E4"/>
    <w:rsid w:val="002B12E7"/>
    <w:rsid w:val="002B1371"/>
    <w:rsid w:val="002C2559"/>
    <w:rsid w:val="002C3B12"/>
    <w:rsid w:val="002C79A1"/>
    <w:rsid w:val="002D1C2C"/>
    <w:rsid w:val="002D37F4"/>
    <w:rsid w:val="002D3EA0"/>
    <w:rsid w:val="002D4246"/>
    <w:rsid w:val="002D5E89"/>
    <w:rsid w:val="002E0E1F"/>
    <w:rsid w:val="002E1F4E"/>
    <w:rsid w:val="002E7507"/>
    <w:rsid w:val="002F22EE"/>
    <w:rsid w:val="002F3281"/>
    <w:rsid w:val="002F6AE1"/>
    <w:rsid w:val="003048C1"/>
    <w:rsid w:val="00311EEF"/>
    <w:rsid w:val="00316B5E"/>
    <w:rsid w:val="00316D82"/>
    <w:rsid w:val="00321C74"/>
    <w:rsid w:val="00323F8F"/>
    <w:rsid w:val="003262C2"/>
    <w:rsid w:val="0033204C"/>
    <w:rsid w:val="00336B5F"/>
    <w:rsid w:val="0034038D"/>
    <w:rsid w:val="0034690F"/>
    <w:rsid w:val="00346F84"/>
    <w:rsid w:val="00347EB0"/>
    <w:rsid w:val="00353164"/>
    <w:rsid w:val="00354189"/>
    <w:rsid w:val="00357ED8"/>
    <w:rsid w:val="0036044B"/>
    <w:rsid w:val="00365F28"/>
    <w:rsid w:val="00370E2E"/>
    <w:rsid w:val="00371064"/>
    <w:rsid w:val="003732BE"/>
    <w:rsid w:val="00373625"/>
    <w:rsid w:val="00376771"/>
    <w:rsid w:val="00383D5D"/>
    <w:rsid w:val="00384D3D"/>
    <w:rsid w:val="003866E0"/>
    <w:rsid w:val="00393C61"/>
    <w:rsid w:val="00393FDB"/>
    <w:rsid w:val="003A49C3"/>
    <w:rsid w:val="003A59EF"/>
    <w:rsid w:val="003A61DD"/>
    <w:rsid w:val="003A65FA"/>
    <w:rsid w:val="003A6DAC"/>
    <w:rsid w:val="003A733A"/>
    <w:rsid w:val="003B3EDB"/>
    <w:rsid w:val="003B6B1C"/>
    <w:rsid w:val="003C0081"/>
    <w:rsid w:val="003C719D"/>
    <w:rsid w:val="003D24E2"/>
    <w:rsid w:val="003D6167"/>
    <w:rsid w:val="003E02A2"/>
    <w:rsid w:val="003E06F2"/>
    <w:rsid w:val="003E1A64"/>
    <w:rsid w:val="003E2741"/>
    <w:rsid w:val="003E43C4"/>
    <w:rsid w:val="003E45FD"/>
    <w:rsid w:val="003E48DF"/>
    <w:rsid w:val="003E541B"/>
    <w:rsid w:val="003E730F"/>
    <w:rsid w:val="003F1195"/>
    <w:rsid w:val="003F62BC"/>
    <w:rsid w:val="003F66AD"/>
    <w:rsid w:val="003F6BE6"/>
    <w:rsid w:val="003F78B7"/>
    <w:rsid w:val="003F7D6F"/>
    <w:rsid w:val="004026D3"/>
    <w:rsid w:val="0040799B"/>
    <w:rsid w:val="00413F78"/>
    <w:rsid w:val="00415DC3"/>
    <w:rsid w:val="004208C0"/>
    <w:rsid w:val="00420AD9"/>
    <w:rsid w:val="004232B8"/>
    <w:rsid w:val="00424E3B"/>
    <w:rsid w:val="004254EA"/>
    <w:rsid w:val="00430CF6"/>
    <w:rsid w:val="0043280F"/>
    <w:rsid w:val="00442E30"/>
    <w:rsid w:val="00447624"/>
    <w:rsid w:val="00457A8F"/>
    <w:rsid w:val="0046059F"/>
    <w:rsid w:val="0046208C"/>
    <w:rsid w:val="0046618B"/>
    <w:rsid w:val="00473922"/>
    <w:rsid w:val="00481855"/>
    <w:rsid w:val="00482025"/>
    <w:rsid w:val="00484846"/>
    <w:rsid w:val="00485F95"/>
    <w:rsid w:val="00486BC8"/>
    <w:rsid w:val="00486C82"/>
    <w:rsid w:val="00487F3A"/>
    <w:rsid w:val="004934DA"/>
    <w:rsid w:val="004A0CB2"/>
    <w:rsid w:val="004A5EA3"/>
    <w:rsid w:val="004A74C2"/>
    <w:rsid w:val="004B192C"/>
    <w:rsid w:val="004B20B2"/>
    <w:rsid w:val="004B54A9"/>
    <w:rsid w:val="004B5F10"/>
    <w:rsid w:val="004C0C4D"/>
    <w:rsid w:val="004C0C96"/>
    <w:rsid w:val="004C1A28"/>
    <w:rsid w:val="004C1B5D"/>
    <w:rsid w:val="004C1B94"/>
    <w:rsid w:val="004C2D26"/>
    <w:rsid w:val="004C556A"/>
    <w:rsid w:val="004C7C24"/>
    <w:rsid w:val="004D29F0"/>
    <w:rsid w:val="004D45FA"/>
    <w:rsid w:val="004D51ED"/>
    <w:rsid w:val="004E0806"/>
    <w:rsid w:val="004E19B6"/>
    <w:rsid w:val="004F1072"/>
    <w:rsid w:val="004F28A0"/>
    <w:rsid w:val="004F3859"/>
    <w:rsid w:val="00505DFB"/>
    <w:rsid w:val="00511440"/>
    <w:rsid w:val="005130F8"/>
    <w:rsid w:val="00513E13"/>
    <w:rsid w:val="00523270"/>
    <w:rsid w:val="00525456"/>
    <w:rsid w:val="005271EA"/>
    <w:rsid w:val="005301B4"/>
    <w:rsid w:val="00531B77"/>
    <w:rsid w:val="00532A4D"/>
    <w:rsid w:val="00532E01"/>
    <w:rsid w:val="0053384D"/>
    <w:rsid w:val="005362C5"/>
    <w:rsid w:val="005406A8"/>
    <w:rsid w:val="00540A63"/>
    <w:rsid w:val="00541792"/>
    <w:rsid w:val="00543CDA"/>
    <w:rsid w:val="005449C3"/>
    <w:rsid w:val="00551032"/>
    <w:rsid w:val="00551C1D"/>
    <w:rsid w:val="00552896"/>
    <w:rsid w:val="00556988"/>
    <w:rsid w:val="00557039"/>
    <w:rsid w:val="00557C91"/>
    <w:rsid w:val="00561DB8"/>
    <w:rsid w:val="00566209"/>
    <w:rsid w:val="00566439"/>
    <w:rsid w:val="00567C7C"/>
    <w:rsid w:val="00567E7A"/>
    <w:rsid w:val="005715F4"/>
    <w:rsid w:val="00572A3D"/>
    <w:rsid w:val="005731AA"/>
    <w:rsid w:val="00573D29"/>
    <w:rsid w:val="00574F00"/>
    <w:rsid w:val="005763D7"/>
    <w:rsid w:val="0058000D"/>
    <w:rsid w:val="005832C4"/>
    <w:rsid w:val="005853BD"/>
    <w:rsid w:val="0058632C"/>
    <w:rsid w:val="00586BD2"/>
    <w:rsid w:val="00586D39"/>
    <w:rsid w:val="005A45B4"/>
    <w:rsid w:val="005A5782"/>
    <w:rsid w:val="005A5C66"/>
    <w:rsid w:val="005A5E16"/>
    <w:rsid w:val="005A77BE"/>
    <w:rsid w:val="005A7CAF"/>
    <w:rsid w:val="005B487C"/>
    <w:rsid w:val="005B55C8"/>
    <w:rsid w:val="005B7B12"/>
    <w:rsid w:val="005E20A6"/>
    <w:rsid w:val="005E4B33"/>
    <w:rsid w:val="005E7E30"/>
    <w:rsid w:val="005F01BE"/>
    <w:rsid w:val="005F0220"/>
    <w:rsid w:val="005F0C5D"/>
    <w:rsid w:val="005F0ECB"/>
    <w:rsid w:val="005F1CAF"/>
    <w:rsid w:val="005F599E"/>
    <w:rsid w:val="005F688E"/>
    <w:rsid w:val="005F6CA2"/>
    <w:rsid w:val="0060633A"/>
    <w:rsid w:val="00610D66"/>
    <w:rsid w:val="00612828"/>
    <w:rsid w:val="00612F7E"/>
    <w:rsid w:val="00614CB5"/>
    <w:rsid w:val="00623C37"/>
    <w:rsid w:val="00626597"/>
    <w:rsid w:val="0062701B"/>
    <w:rsid w:val="00631A59"/>
    <w:rsid w:val="00633D39"/>
    <w:rsid w:val="006535C8"/>
    <w:rsid w:val="006553E2"/>
    <w:rsid w:val="00656F50"/>
    <w:rsid w:val="00662563"/>
    <w:rsid w:val="0066684C"/>
    <w:rsid w:val="00673DB5"/>
    <w:rsid w:val="006771BC"/>
    <w:rsid w:val="00677556"/>
    <w:rsid w:val="00684AC2"/>
    <w:rsid w:val="0068511B"/>
    <w:rsid w:val="00685934"/>
    <w:rsid w:val="0069317B"/>
    <w:rsid w:val="006936BD"/>
    <w:rsid w:val="00694CDB"/>
    <w:rsid w:val="00696017"/>
    <w:rsid w:val="006A186F"/>
    <w:rsid w:val="006A32D6"/>
    <w:rsid w:val="006B3A18"/>
    <w:rsid w:val="006B5377"/>
    <w:rsid w:val="006B5E4B"/>
    <w:rsid w:val="006B6248"/>
    <w:rsid w:val="006C789E"/>
    <w:rsid w:val="006D00F3"/>
    <w:rsid w:val="006D21F2"/>
    <w:rsid w:val="006D2F07"/>
    <w:rsid w:val="006D405C"/>
    <w:rsid w:val="006E0EE7"/>
    <w:rsid w:val="006E70B8"/>
    <w:rsid w:val="006F1B27"/>
    <w:rsid w:val="006F42B7"/>
    <w:rsid w:val="006F5FC4"/>
    <w:rsid w:val="006F718A"/>
    <w:rsid w:val="006F7327"/>
    <w:rsid w:val="00706A98"/>
    <w:rsid w:val="00707473"/>
    <w:rsid w:val="00712AC5"/>
    <w:rsid w:val="0071568C"/>
    <w:rsid w:val="007158FF"/>
    <w:rsid w:val="007163CB"/>
    <w:rsid w:val="0072094C"/>
    <w:rsid w:val="0072541A"/>
    <w:rsid w:val="007274BA"/>
    <w:rsid w:val="0073231F"/>
    <w:rsid w:val="0073275A"/>
    <w:rsid w:val="00735B47"/>
    <w:rsid w:val="00737E5A"/>
    <w:rsid w:val="00740304"/>
    <w:rsid w:val="00742E8C"/>
    <w:rsid w:val="00742ECF"/>
    <w:rsid w:val="00747BE4"/>
    <w:rsid w:val="007506AB"/>
    <w:rsid w:val="00750E8D"/>
    <w:rsid w:val="00751ADB"/>
    <w:rsid w:val="00753B98"/>
    <w:rsid w:val="0075524D"/>
    <w:rsid w:val="00764B90"/>
    <w:rsid w:val="00771EE9"/>
    <w:rsid w:val="00777583"/>
    <w:rsid w:val="0078555E"/>
    <w:rsid w:val="00785913"/>
    <w:rsid w:val="007868EE"/>
    <w:rsid w:val="00786A7C"/>
    <w:rsid w:val="007941A0"/>
    <w:rsid w:val="007946D0"/>
    <w:rsid w:val="00795176"/>
    <w:rsid w:val="007964CD"/>
    <w:rsid w:val="007A1999"/>
    <w:rsid w:val="007A1C55"/>
    <w:rsid w:val="007A22CE"/>
    <w:rsid w:val="007A7B73"/>
    <w:rsid w:val="007B1074"/>
    <w:rsid w:val="007B3B2D"/>
    <w:rsid w:val="007B4873"/>
    <w:rsid w:val="007B5B35"/>
    <w:rsid w:val="007C02EA"/>
    <w:rsid w:val="007C1995"/>
    <w:rsid w:val="007C57AB"/>
    <w:rsid w:val="007C5F61"/>
    <w:rsid w:val="007D34AD"/>
    <w:rsid w:val="007E0015"/>
    <w:rsid w:val="007F3B44"/>
    <w:rsid w:val="007F50D4"/>
    <w:rsid w:val="0080188F"/>
    <w:rsid w:val="00801B8C"/>
    <w:rsid w:val="00806365"/>
    <w:rsid w:val="008070C3"/>
    <w:rsid w:val="008078D9"/>
    <w:rsid w:val="00807DF6"/>
    <w:rsid w:val="00816D57"/>
    <w:rsid w:val="00817B2A"/>
    <w:rsid w:val="00822D06"/>
    <w:rsid w:val="0082466E"/>
    <w:rsid w:val="00825FDF"/>
    <w:rsid w:val="00827BA1"/>
    <w:rsid w:val="008307D6"/>
    <w:rsid w:val="00831056"/>
    <w:rsid w:val="0083229F"/>
    <w:rsid w:val="00837C84"/>
    <w:rsid w:val="00840DFC"/>
    <w:rsid w:val="00844843"/>
    <w:rsid w:val="008512BC"/>
    <w:rsid w:val="008525C6"/>
    <w:rsid w:val="00854C7E"/>
    <w:rsid w:val="00861611"/>
    <w:rsid w:val="00861B26"/>
    <w:rsid w:val="00861DD3"/>
    <w:rsid w:val="00863EDA"/>
    <w:rsid w:val="00874803"/>
    <w:rsid w:val="00874C8A"/>
    <w:rsid w:val="00875FCE"/>
    <w:rsid w:val="0087728C"/>
    <w:rsid w:val="008866E1"/>
    <w:rsid w:val="0089005A"/>
    <w:rsid w:val="00891A27"/>
    <w:rsid w:val="00891BF3"/>
    <w:rsid w:val="00896117"/>
    <w:rsid w:val="00896DB7"/>
    <w:rsid w:val="00896EF1"/>
    <w:rsid w:val="008A2E51"/>
    <w:rsid w:val="008A3170"/>
    <w:rsid w:val="008A3E1B"/>
    <w:rsid w:val="008A49F6"/>
    <w:rsid w:val="008B0948"/>
    <w:rsid w:val="008B3195"/>
    <w:rsid w:val="008C2BF9"/>
    <w:rsid w:val="008C48DE"/>
    <w:rsid w:val="008C7BD3"/>
    <w:rsid w:val="008D57C3"/>
    <w:rsid w:val="008D61BF"/>
    <w:rsid w:val="008D7625"/>
    <w:rsid w:val="008E1DA5"/>
    <w:rsid w:val="008E51F2"/>
    <w:rsid w:val="008E690B"/>
    <w:rsid w:val="008E6B4D"/>
    <w:rsid w:val="008F22A5"/>
    <w:rsid w:val="008F2983"/>
    <w:rsid w:val="008F3703"/>
    <w:rsid w:val="008F4EE1"/>
    <w:rsid w:val="008F51C0"/>
    <w:rsid w:val="0090164C"/>
    <w:rsid w:val="00902C0A"/>
    <w:rsid w:val="00904C1B"/>
    <w:rsid w:val="009053B9"/>
    <w:rsid w:val="00906092"/>
    <w:rsid w:val="0091224A"/>
    <w:rsid w:val="0091288E"/>
    <w:rsid w:val="00912972"/>
    <w:rsid w:val="00912DBB"/>
    <w:rsid w:val="00914A54"/>
    <w:rsid w:val="00915490"/>
    <w:rsid w:val="00916E84"/>
    <w:rsid w:val="00922241"/>
    <w:rsid w:val="0092492F"/>
    <w:rsid w:val="009318CE"/>
    <w:rsid w:val="00933C7C"/>
    <w:rsid w:val="00934BEB"/>
    <w:rsid w:val="00960A6C"/>
    <w:rsid w:val="009612C2"/>
    <w:rsid w:val="009642B3"/>
    <w:rsid w:val="00966075"/>
    <w:rsid w:val="00966233"/>
    <w:rsid w:val="00966CE2"/>
    <w:rsid w:val="009679D2"/>
    <w:rsid w:val="009737BE"/>
    <w:rsid w:val="0097477A"/>
    <w:rsid w:val="00976450"/>
    <w:rsid w:val="00976BAB"/>
    <w:rsid w:val="00980135"/>
    <w:rsid w:val="0098139E"/>
    <w:rsid w:val="00981883"/>
    <w:rsid w:val="009825DF"/>
    <w:rsid w:val="00987053"/>
    <w:rsid w:val="009961C0"/>
    <w:rsid w:val="009A3113"/>
    <w:rsid w:val="009B329D"/>
    <w:rsid w:val="009B453D"/>
    <w:rsid w:val="009B5C49"/>
    <w:rsid w:val="009B6227"/>
    <w:rsid w:val="009B65DC"/>
    <w:rsid w:val="009B7793"/>
    <w:rsid w:val="009C048B"/>
    <w:rsid w:val="009C05A1"/>
    <w:rsid w:val="009C16B8"/>
    <w:rsid w:val="009C1C7E"/>
    <w:rsid w:val="009C3D2C"/>
    <w:rsid w:val="009C42EB"/>
    <w:rsid w:val="009C5E35"/>
    <w:rsid w:val="009D49EA"/>
    <w:rsid w:val="009E07FA"/>
    <w:rsid w:val="009E1C8A"/>
    <w:rsid w:val="009E226D"/>
    <w:rsid w:val="009E35B1"/>
    <w:rsid w:val="009E697A"/>
    <w:rsid w:val="009E6EC5"/>
    <w:rsid w:val="009F7F6B"/>
    <w:rsid w:val="00A02F77"/>
    <w:rsid w:val="00A05957"/>
    <w:rsid w:val="00A1331D"/>
    <w:rsid w:val="00A14767"/>
    <w:rsid w:val="00A1697C"/>
    <w:rsid w:val="00A16B6E"/>
    <w:rsid w:val="00A2243A"/>
    <w:rsid w:val="00A229F1"/>
    <w:rsid w:val="00A26D33"/>
    <w:rsid w:val="00A329DB"/>
    <w:rsid w:val="00A367D0"/>
    <w:rsid w:val="00A36AAA"/>
    <w:rsid w:val="00A36DDC"/>
    <w:rsid w:val="00A430A5"/>
    <w:rsid w:val="00A4364E"/>
    <w:rsid w:val="00A43D96"/>
    <w:rsid w:val="00A503A5"/>
    <w:rsid w:val="00A533B9"/>
    <w:rsid w:val="00A54436"/>
    <w:rsid w:val="00A54452"/>
    <w:rsid w:val="00A6234E"/>
    <w:rsid w:val="00A632EF"/>
    <w:rsid w:val="00A6512C"/>
    <w:rsid w:val="00A73136"/>
    <w:rsid w:val="00A7524C"/>
    <w:rsid w:val="00A7689B"/>
    <w:rsid w:val="00A83231"/>
    <w:rsid w:val="00A83DD0"/>
    <w:rsid w:val="00A8433B"/>
    <w:rsid w:val="00A84833"/>
    <w:rsid w:val="00A84E60"/>
    <w:rsid w:val="00A86CF0"/>
    <w:rsid w:val="00A911E0"/>
    <w:rsid w:val="00A96449"/>
    <w:rsid w:val="00AA033B"/>
    <w:rsid w:val="00AA0A69"/>
    <w:rsid w:val="00AA1779"/>
    <w:rsid w:val="00AA5875"/>
    <w:rsid w:val="00AA64EC"/>
    <w:rsid w:val="00AA73FA"/>
    <w:rsid w:val="00AB0617"/>
    <w:rsid w:val="00AB3DA7"/>
    <w:rsid w:val="00AB703A"/>
    <w:rsid w:val="00AC61F8"/>
    <w:rsid w:val="00AD15F4"/>
    <w:rsid w:val="00AD2763"/>
    <w:rsid w:val="00AD5E95"/>
    <w:rsid w:val="00AE2B3C"/>
    <w:rsid w:val="00AE6E16"/>
    <w:rsid w:val="00AF283E"/>
    <w:rsid w:val="00B014DA"/>
    <w:rsid w:val="00B02F12"/>
    <w:rsid w:val="00B107BA"/>
    <w:rsid w:val="00B11EFA"/>
    <w:rsid w:val="00B14971"/>
    <w:rsid w:val="00B15F03"/>
    <w:rsid w:val="00B20C1E"/>
    <w:rsid w:val="00B3166D"/>
    <w:rsid w:val="00B3368C"/>
    <w:rsid w:val="00B3656C"/>
    <w:rsid w:val="00B370A2"/>
    <w:rsid w:val="00B43244"/>
    <w:rsid w:val="00B44E07"/>
    <w:rsid w:val="00B52217"/>
    <w:rsid w:val="00B52B26"/>
    <w:rsid w:val="00B54B06"/>
    <w:rsid w:val="00B556E2"/>
    <w:rsid w:val="00B56B76"/>
    <w:rsid w:val="00B614CE"/>
    <w:rsid w:val="00B64830"/>
    <w:rsid w:val="00B66176"/>
    <w:rsid w:val="00B66263"/>
    <w:rsid w:val="00B704B2"/>
    <w:rsid w:val="00B70E43"/>
    <w:rsid w:val="00B77AAA"/>
    <w:rsid w:val="00B8107F"/>
    <w:rsid w:val="00B81519"/>
    <w:rsid w:val="00B832BA"/>
    <w:rsid w:val="00B836DE"/>
    <w:rsid w:val="00B87A6B"/>
    <w:rsid w:val="00B87A7D"/>
    <w:rsid w:val="00B93A7B"/>
    <w:rsid w:val="00B93D78"/>
    <w:rsid w:val="00B961A3"/>
    <w:rsid w:val="00B97EA5"/>
    <w:rsid w:val="00BA00F6"/>
    <w:rsid w:val="00BA11B2"/>
    <w:rsid w:val="00BA7F67"/>
    <w:rsid w:val="00BB0FDE"/>
    <w:rsid w:val="00BB1C2C"/>
    <w:rsid w:val="00BB296B"/>
    <w:rsid w:val="00BB5A3A"/>
    <w:rsid w:val="00BB7D44"/>
    <w:rsid w:val="00BC5693"/>
    <w:rsid w:val="00BD05E9"/>
    <w:rsid w:val="00BD2B53"/>
    <w:rsid w:val="00BD3FBA"/>
    <w:rsid w:val="00BD5D30"/>
    <w:rsid w:val="00BD6D89"/>
    <w:rsid w:val="00BD7B36"/>
    <w:rsid w:val="00BE1205"/>
    <w:rsid w:val="00BE751D"/>
    <w:rsid w:val="00BF2E2D"/>
    <w:rsid w:val="00BF2FEB"/>
    <w:rsid w:val="00BF3722"/>
    <w:rsid w:val="00BF390F"/>
    <w:rsid w:val="00BF4D15"/>
    <w:rsid w:val="00C001AD"/>
    <w:rsid w:val="00C0081D"/>
    <w:rsid w:val="00C00FA4"/>
    <w:rsid w:val="00C03A19"/>
    <w:rsid w:val="00C044BE"/>
    <w:rsid w:val="00C06A70"/>
    <w:rsid w:val="00C06F2D"/>
    <w:rsid w:val="00C134B1"/>
    <w:rsid w:val="00C1479C"/>
    <w:rsid w:val="00C20871"/>
    <w:rsid w:val="00C22FC7"/>
    <w:rsid w:val="00C238A1"/>
    <w:rsid w:val="00C24D7A"/>
    <w:rsid w:val="00C26396"/>
    <w:rsid w:val="00C3326A"/>
    <w:rsid w:val="00C401E4"/>
    <w:rsid w:val="00C52B49"/>
    <w:rsid w:val="00C53FAF"/>
    <w:rsid w:val="00C54886"/>
    <w:rsid w:val="00C5498D"/>
    <w:rsid w:val="00C56E92"/>
    <w:rsid w:val="00C609EC"/>
    <w:rsid w:val="00C62840"/>
    <w:rsid w:val="00C657C1"/>
    <w:rsid w:val="00C719DE"/>
    <w:rsid w:val="00C73FBC"/>
    <w:rsid w:val="00C77874"/>
    <w:rsid w:val="00C80E61"/>
    <w:rsid w:val="00C8248D"/>
    <w:rsid w:val="00C8524E"/>
    <w:rsid w:val="00C85926"/>
    <w:rsid w:val="00C86C5A"/>
    <w:rsid w:val="00C87A4A"/>
    <w:rsid w:val="00C9600F"/>
    <w:rsid w:val="00C97AAA"/>
    <w:rsid w:val="00CB01C8"/>
    <w:rsid w:val="00CB1008"/>
    <w:rsid w:val="00CB1260"/>
    <w:rsid w:val="00CB2B3F"/>
    <w:rsid w:val="00CB6676"/>
    <w:rsid w:val="00CB740C"/>
    <w:rsid w:val="00CC1CBB"/>
    <w:rsid w:val="00CC4405"/>
    <w:rsid w:val="00CD13E7"/>
    <w:rsid w:val="00CD35AC"/>
    <w:rsid w:val="00CD405F"/>
    <w:rsid w:val="00CD619B"/>
    <w:rsid w:val="00CE20B9"/>
    <w:rsid w:val="00CE6034"/>
    <w:rsid w:val="00CE7C67"/>
    <w:rsid w:val="00CF1AFB"/>
    <w:rsid w:val="00CF2CC9"/>
    <w:rsid w:val="00CF6686"/>
    <w:rsid w:val="00D012ED"/>
    <w:rsid w:val="00D024F4"/>
    <w:rsid w:val="00D03EF8"/>
    <w:rsid w:val="00D03F07"/>
    <w:rsid w:val="00D05ECD"/>
    <w:rsid w:val="00D06058"/>
    <w:rsid w:val="00D13156"/>
    <w:rsid w:val="00D14779"/>
    <w:rsid w:val="00D2103F"/>
    <w:rsid w:val="00D22645"/>
    <w:rsid w:val="00D244A1"/>
    <w:rsid w:val="00D24AFA"/>
    <w:rsid w:val="00D24B8A"/>
    <w:rsid w:val="00D274A4"/>
    <w:rsid w:val="00D27A53"/>
    <w:rsid w:val="00D362D3"/>
    <w:rsid w:val="00D4144F"/>
    <w:rsid w:val="00D4236B"/>
    <w:rsid w:val="00D47A4E"/>
    <w:rsid w:val="00D47D0F"/>
    <w:rsid w:val="00D50278"/>
    <w:rsid w:val="00D526C7"/>
    <w:rsid w:val="00D55986"/>
    <w:rsid w:val="00D56119"/>
    <w:rsid w:val="00D57BE9"/>
    <w:rsid w:val="00D57CA9"/>
    <w:rsid w:val="00D66F52"/>
    <w:rsid w:val="00D71176"/>
    <w:rsid w:val="00D72523"/>
    <w:rsid w:val="00D72593"/>
    <w:rsid w:val="00D74217"/>
    <w:rsid w:val="00D76462"/>
    <w:rsid w:val="00D8245D"/>
    <w:rsid w:val="00D82563"/>
    <w:rsid w:val="00D839C7"/>
    <w:rsid w:val="00D8617E"/>
    <w:rsid w:val="00D865F3"/>
    <w:rsid w:val="00D87FCA"/>
    <w:rsid w:val="00D906B7"/>
    <w:rsid w:val="00D91448"/>
    <w:rsid w:val="00D91BD6"/>
    <w:rsid w:val="00DA0990"/>
    <w:rsid w:val="00DA0B70"/>
    <w:rsid w:val="00DA174A"/>
    <w:rsid w:val="00DA50BA"/>
    <w:rsid w:val="00DA6315"/>
    <w:rsid w:val="00DB5312"/>
    <w:rsid w:val="00DB73EB"/>
    <w:rsid w:val="00DC2524"/>
    <w:rsid w:val="00DC35CB"/>
    <w:rsid w:val="00DC4636"/>
    <w:rsid w:val="00DC6642"/>
    <w:rsid w:val="00DD0A0D"/>
    <w:rsid w:val="00DD39CD"/>
    <w:rsid w:val="00DE3CFF"/>
    <w:rsid w:val="00DE4FAC"/>
    <w:rsid w:val="00DE56F4"/>
    <w:rsid w:val="00DE6325"/>
    <w:rsid w:val="00DE6CA9"/>
    <w:rsid w:val="00DF0298"/>
    <w:rsid w:val="00DF0EDA"/>
    <w:rsid w:val="00DF6016"/>
    <w:rsid w:val="00E03C5C"/>
    <w:rsid w:val="00E0620A"/>
    <w:rsid w:val="00E06AE9"/>
    <w:rsid w:val="00E110DE"/>
    <w:rsid w:val="00E13933"/>
    <w:rsid w:val="00E15D56"/>
    <w:rsid w:val="00E174B2"/>
    <w:rsid w:val="00E20429"/>
    <w:rsid w:val="00E21267"/>
    <w:rsid w:val="00E218EA"/>
    <w:rsid w:val="00E3025D"/>
    <w:rsid w:val="00E30AAF"/>
    <w:rsid w:val="00E31347"/>
    <w:rsid w:val="00E41CB1"/>
    <w:rsid w:val="00E44FC9"/>
    <w:rsid w:val="00E46351"/>
    <w:rsid w:val="00E46BA6"/>
    <w:rsid w:val="00E50B76"/>
    <w:rsid w:val="00E554FE"/>
    <w:rsid w:val="00E57DC7"/>
    <w:rsid w:val="00E61A77"/>
    <w:rsid w:val="00E64EDF"/>
    <w:rsid w:val="00E73AF2"/>
    <w:rsid w:val="00E74E5F"/>
    <w:rsid w:val="00E75005"/>
    <w:rsid w:val="00E7611E"/>
    <w:rsid w:val="00E800A9"/>
    <w:rsid w:val="00E812E9"/>
    <w:rsid w:val="00E861E7"/>
    <w:rsid w:val="00E86C8A"/>
    <w:rsid w:val="00E8788D"/>
    <w:rsid w:val="00E908D0"/>
    <w:rsid w:val="00E944BF"/>
    <w:rsid w:val="00E95E37"/>
    <w:rsid w:val="00E961DA"/>
    <w:rsid w:val="00EA257D"/>
    <w:rsid w:val="00EA4696"/>
    <w:rsid w:val="00EA6C33"/>
    <w:rsid w:val="00EA7474"/>
    <w:rsid w:val="00EA7F73"/>
    <w:rsid w:val="00EB185D"/>
    <w:rsid w:val="00EB6733"/>
    <w:rsid w:val="00EC0F59"/>
    <w:rsid w:val="00EC3AC1"/>
    <w:rsid w:val="00ED0111"/>
    <w:rsid w:val="00ED108D"/>
    <w:rsid w:val="00EE004D"/>
    <w:rsid w:val="00EE7A40"/>
    <w:rsid w:val="00EF0D8E"/>
    <w:rsid w:val="00EF6029"/>
    <w:rsid w:val="00EF69EC"/>
    <w:rsid w:val="00F01576"/>
    <w:rsid w:val="00F03813"/>
    <w:rsid w:val="00F10995"/>
    <w:rsid w:val="00F1160A"/>
    <w:rsid w:val="00F13DE6"/>
    <w:rsid w:val="00F14DCE"/>
    <w:rsid w:val="00F33510"/>
    <w:rsid w:val="00F3738B"/>
    <w:rsid w:val="00F45862"/>
    <w:rsid w:val="00F45C32"/>
    <w:rsid w:val="00F467B1"/>
    <w:rsid w:val="00F5240D"/>
    <w:rsid w:val="00F5408D"/>
    <w:rsid w:val="00F56B36"/>
    <w:rsid w:val="00F56D61"/>
    <w:rsid w:val="00F56DF8"/>
    <w:rsid w:val="00F56EE1"/>
    <w:rsid w:val="00F60C75"/>
    <w:rsid w:val="00F60F44"/>
    <w:rsid w:val="00F64CD9"/>
    <w:rsid w:val="00F762AE"/>
    <w:rsid w:val="00F8075E"/>
    <w:rsid w:val="00F83FA7"/>
    <w:rsid w:val="00F93249"/>
    <w:rsid w:val="00F93A8F"/>
    <w:rsid w:val="00F9731E"/>
    <w:rsid w:val="00FA3C80"/>
    <w:rsid w:val="00FA58AF"/>
    <w:rsid w:val="00FA5CB7"/>
    <w:rsid w:val="00FB3C11"/>
    <w:rsid w:val="00FC1715"/>
    <w:rsid w:val="00FC2790"/>
    <w:rsid w:val="00FC41D4"/>
    <w:rsid w:val="00FC6955"/>
    <w:rsid w:val="00FD3354"/>
    <w:rsid w:val="00FD6C70"/>
    <w:rsid w:val="00FE32FF"/>
    <w:rsid w:val="00FE4176"/>
    <w:rsid w:val="00FF3FAD"/>
    <w:rsid w:val="00FF45E5"/>
    <w:rsid w:val="00FF6FF4"/>
    <w:rsid w:val="00F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6FCC00AC"/>
  <w15:docId w15:val="{BE2746E5-907B-49E4-99F8-31E8E82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bCs/>
    </w:rPr>
  </w:style>
  <w:style w:type="paragraph" w:styleId="Subtitle">
    <w:name w:val="Subtitle"/>
    <w:basedOn w:val="Normal"/>
    <w:qFormat/>
    <w:pPr>
      <w:jc w:val="center"/>
    </w:pPr>
    <w:rPr>
      <w:rFonts w:ascii="Copperplate Gothic Bold" w:hAnsi="Copperplate Gothic Bold"/>
      <w:b/>
      <w:bCs/>
      <w:sz w:val="28"/>
      <w:u w:val="single"/>
    </w:rPr>
  </w:style>
  <w:style w:type="paragraph" w:styleId="FootnoteText">
    <w:name w:val="footnote text"/>
    <w:basedOn w:val="Normal"/>
    <w:semiHidden/>
    <w:rsid w:val="00F5240D"/>
    <w:rPr>
      <w:sz w:val="20"/>
      <w:szCs w:val="20"/>
    </w:rPr>
  </w:style>
  <w:style w:type="character" w:styleId="FootnoteReference">
    <w:name w:val="footnote reference"/>
    <w:semiHidden/>
    <w:rsid w:val="00F5240D"/>
    <w:rPr>
      <w:vertAlign w:val="superscript"/>
    </w:rPr>
  </w:style>
  <w:style w:type="paragraph" w:styleId="BalloonText">
    <w:name w:val="Balloon Text"/>
    <w:basedOn w:val="Normal"/>
    <w:semiHidden/>
    <w:rsid w:val="00807DF6"/>
    <w:rPr>
      <w:rFonts w:ascii="Tahoma" w:hAnsi="Tahoma" w:cs="Tahoma"/>
      <w:sz w:val="16"/>
      <w:szCs w:val="16"/>
    </w:rPr>
  </w:style>
  <w:style w:type="paragraph" w:styleId="ListParagraph">
    <w:name w:val="List Paragraph"/>
    <w:basedOn w:val="Normal"/>
    <w:uiPriority w:val="34"/>
    <w:qFormat/>
    <w:rsid w:val="00C80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BibleLeaders.dot</Template>
  <TotalTime>4</TotalTime>
  <Pages>12</Pages>
  <Words>1158</Words>
  <Characters>6601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Robert OToole</cp:lastModifiedBy>
  <cp:revision>5</cp:revision>
  <cp:lastPrinted>2013-01-11T13:07:00Z</cp:lastPrinted>
  <dcterms:created xsi:type="dcterms:W3CDTF">2021-10-18T09:48:00Z</dcterms:created>
  <dcterms:modified xsi:type="dcterms:W3CDTF">2021-10-18T10:21:00Z</dcterms:modified>
</cp:coreProperties>
</file>