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0E72C" w14:textId="77777777" w:rsidR="00A75691" w:rsidRPr="00E66D86" w:rsidRDefault="0030106A" w:rsidP="00233685">
      <w:pPr>
        <w:pStyle w:val="Subtitle"/>
        <w:widowControl w:val="0"/>
        <w:spacing w:line="276" w:lineRule="auto"/>
        <w:rPr>
          <w:sz w:val="40"/>
          <w:szCs w:val="40"/>
        </w:rPr>
      </w:pPr>
      <w:r w:rsidRPr="00E66D86">
        <w:rPr>
          <w:sz w:val="40"/>
          <w:szCs w:val="40"/>
        </w:rPr>
        <w:t xml:space="preserve">Habit # 2: </w:t>
      </w:r>
      <w:r w:rsidR="00510CD0" w:rsidRPr="00E66D86">
        <w:rPr>
          <w:sz w:val="40"/>
          <w:szCs w:val="40"/>
        </w:rPr>
        <w:t xml:space="preserve">THE POWER OF </w:t>
      </w:r>
      <w:r w:rsidR="00A75691" w:rsidRPr="00E66D86">
        <w:rPr>
          <w:sz w:val="40"/>
          <w:szCs w:val="40"/>
        </w:rPr>
        <w:t>PRAYER</w:t>
      </w:r>
    </w:p>
    <w:p w14:paraId="29E8C77F" w14:textId="77777777" w:rsidR="00E545DC" w:rsidRPr="008E0A95" w:rsidRDefault="00E545DC" w:rsidP="008E0A95">
      <w:pPr>
        <w:widowControl w:val="0"/>
        <w:autoSpaceDE w:val="0"/>
        <w:autoSpaceDN w:val="0"/>
        <w:adjustRightInd w:val="0"/>
        <w:spacing w:line="276" w:lineRule="auto"/>
        <w:ind w:right="720"/>
        <w:rPr>
          <w:sz w:val="40"/>
          <w:szCs w:val="40"/>
        </w:rPr>
      </w:pPr>
    </w:p>
    <w:p w14:paraId="5F37CA6A" w14:textId="7BC8C22A" w:rsidR="00253030" w:rsidRDefault="000A6694" w:rsidP="00E545DC">
      <w:pPr>
        <w:pStyle w:val="ListParagraph"/>
        <w:widowControl w:val="0"/>
        <w:numPr>
          <w:ilvl w:val="0"/>
          <w:numId w:val="47"/>
        </w:numPr>
        <w:autoSpaceDE w:val="0"/>
        <w:autoSpaceDN w:val="0"/>
        <w:adjustRightInd w:val="0"/>
        <w:spacing w:line="276" w:lineRule="auto"/>
        <w:ind w:right="720"/>
        <w:rPr>
          <w:sz w:val="40"/>
          <w:szCs w:val="40"/>
        </w:rPr>
      </w:pPr>
      <w:r w:rsidRPr="00E545DC">
        <w:rPr>
          <w:sz w:val="40"/>
          <w:szCs w:val="40"/>
          <w:highlight w:val="green"/>
        </w:rPr>
        <w:t xml:space="preserve">Instructions (Commands) To Engage </w:t>
      </w:r>
      <w:proofErr w:type="gramStart"/>
      <w:r w:rsidRPr="00E545DC">
        <w:rPr>
          <w:sz w:val="40"/>
          <w:szCs w:val="40"/>
          <w:highlight w:val="green"/>
        </w:rPr>
        <w:t>In</w:t>
      </w:r>
      <w:proofErr w:type="gramEnd"/>
      <w:r w:rsidRPr="00E545DC">
        <w:rPr>
          <w:sz w:val="40"/>
          <w:szCs w:val="40"/>
          <w:highlight w:val="green"/>
        </w:rPr>
        <w:t xml:space="preserve"> Prayer</w:t>
      </w:r>
    </w:p>
    <w:p w14:paraId="7A5D2E01" w14:textId="052CE0D8" w:rsidR="00253030" w:rsidRDefault="009F5C99" w:rsidP="00E545DC">
      <w:pPr>
        <w:pStyle w:val="ListParagraph"/>
        <w:widowControl w:val="0"/>
        <w:numPr>
          <w:ilvl w:val="1"/>
          <w:numId w:val="47"/>
        </w:numPr>
        <w:autoSpaceDE w:val="0"/>
        <w:autoSpaceDN w:val="0"/>
        <w:adjustRightInd w:val="0"/>
        <w:spacing w:line="276" w:lineRule="auto"/>
        <w:ind w:right="720"/>
        <w:rPr>
          <w:sz w:val="40"/>
          <w:szCs w:val="40"/>
        </w:rPr>
      </w:pPr>
      <w:r w:rsidRPr="00E545DC">
        <w:rPr>
          <w:sz w:val="40"/>
          <w:szCs w:val="40"/>
        </w:rPr>
        <w:t>Throughout the Bible, w</w:t>
      </w:r>
      <w:r w:rsidR="002851CB" w:rsidRPr="00E545DC">
        <w:rPr>
          <w:sz w:val="40"/>
          <w:szCs w:val="40"/>
        </w:rPr>
        <w:t>e are instruc</w:t>
      </w:r>
      <w:r w:rsidR="004C06C3" w:rsidRPr="00E545DC">
        <w:rPr>
          <w:sz w:val="40"/>
          <w:szCs w:val="40"/>
        </w:rPr>
        <w:t>ted to engage in prayer.  The</w:t>
      </w:r>
      <w:r w:rsidR="002851CB" w:rsidRPr="00E545DC">
        <w:rPr>
          <w:sz w:val="40"/>
          <w:szCs w:val="40"/>
        </w:rPr>
        <w:t>s</w:t>
      </w:r>
      <w:r w:rsidR="004C06C3" w:rsidRPr="00E545DC">
        <w:rPr>
          <w:sz w:val="40"/>
          <w:szCs w:val="40"/>
        </w:rPr>
        <w:t>e instructions include</w:t>
      </w:r>
      <w:r w:rsidR="002851CB" w:rsidRPr="00E545DC">
        <w:rPr>
          <w:sz w:val="40"/>
          <w:szCs w:val="40"/>
        </w:rPr>
        <w:t>:</w:t>
      </w:r>
    </w:p>
    <w:p w14:paraId="63BAD2F9" w14:textId="5ACF84DF" w:rsidR="00253030" w:rsidRDefault="002851CB"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Pr</w:t>
      </w:r>
      <w:r w:rsidR="000D2C4B" w:rsidRPr="00E545DC">
        <w:rPr>
          <w:sz w:val="40"/>
          <w:szCs w:val="40"/>
        </w:rPr>
        <w:t>esent</w:t>
      </w:r>
      <w:r w:rsidR="00672B15" w:rsidRPr="00E545DC">
        <w:rPr>
          <w:sz w:val="40"/>
          <w:szCs w:val="40"/>
        </w:rPr>
        <w:t>ing</w:t>
      </w:r>
      <w:r w:rsidR="000D2C4B" w:rsidRPr="00E545DC">
        <w:rPr>
          <w:sz w:val="40"/>
          <w:szCs w:val="40"/>
        </w:rPr>
        <w:t xml:space="preserve"> your requests to God</w:t>
      </w:r>
    </w:p>
    <w:p w14:paraId="113C88FB" w14:textId="6E84C8F5" w:rsidR="00253030" w:rsidRDefault="000D2C4B"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Pr</w:t>
      </w:r>
      <w:r w:rsidR="002851CB" w:rsidRPr="00E545DC">
        <w:rPr>
          <w:sz w:val="40"/>
          <w:szCs w:val="40"/>
        </w:rPr>
        <w:t>ay</w:t>
      </w:r>
      <w:r w:rsidR="00672B15" w:rsidRPr="00E545DC">
        <w:rPr>
          <w:sz w:val="40"/>
          <w:szCs w:val="40"/>
        </w:rPr>
        <w:t>ing</w:t>
      </w:r>
      <w:r w:rsidR="002851CB" w:rsidRPr="00E545DC">
        <w:rPr>
          <w:sz w:val="40"/>
          <w:szCs w:val="40"/>
        </w:rPr>
        <w:t xml:space="preserve"> continuously</w:t>
      </w:r>
    </w:p>
    <w:p w14:paraId="5A5FB596" w14:textId="2AF9984A" w:rsidR="00253030" w:rsidRDefault="00672B15"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 xml:space="preserve">Prayer should be </w:t>
      </w:r>
      <w:r w:rsidR="0069002E" w:rsidRPr="00E545DC">
        <w:rPr>
          <w:sz w:val="40"/>
          <w:szCs w:val="40"/>
        </w:rPr>
        <w:t>habit</w:t>
      </w:r>
      <w:r w:rsidRPr="00E545DC">
        <w:rPr>
          <w:sz w:val="40"/>
          <w:szCs w:val="40"/>
        </w:rPr>
        <w:t>ual</w:t>
      </w:r>
    </w:p>
    <w:p w14:paraId="24C6225F" w14:textId="086D4A7F" w:rsidR="00253030" w:rsidRDefault="00724E40"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Quiet meditation</w:t>
      </w:r>
    </w:p>
    <w:p w14:paraId="6021590C" w14:textId="3D5F6AA7" w:rsidR="00253030" w:rsidRDefault="000D2C4B"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A matter of attitude</w:t>
      </w:r>
    </w:p>
    <w:p w14:paraId="7A620696" w14:textId="224662EA" w:rsidR="00253030" w:rsidRDefault="0069002E"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A matter of approach</w:t>
      </w:r>
    </w:p>
    <w:p w14:paraId="1DA3918B" w14:textId="53F1E633" w:rsidR="00253030" w:rsidRDefault="002851CB"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A model prayer</w:t>
      </w:r>
    </w:p>
    <w:p w14:paraId="27134E73" w14:textId="5305BD67" w:rsidR="00253030" w:rsidRDefault="002851CB"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P</w:t>
      </w:r>
      <w:r w:rsidR="00761997" w:rsidRPr="00E545DC">
        <w:rPr>
          <w:sz w:val="40"/>
          <w:szCs w:val="40"/>
        </w:rPr>
        <w:t>atient p</w:t>
      </w:r>
      <w:r w:rsidR="00991A9A" w:rsidRPr="00E545DC">
        <w:rPr>
          <w:sz w:val="40"/>
          <w:szCs w:val="40"/>
        </w:rPr>
        <w:t>erseverance</w:t>
      </w:r>
    </w:p>
    <w:p w14:paraId="2AB55A29" w14:textId="588364F2" w:rsidR="00761997" w:rsidRDefault="002851CB" w:rsidP="00E545DC">
      <w:pPr>
        <w:pStyle w:val="ListParagraph"/>
        <w:widowControl w:val="0"/>
        <w:numPr>
          <w:ilvl w:val="2"/>
          <w:numId w:val="47"/>
        </w:numPr>
        <w:autoSpaceDE w:val="0"/>
        <w:autoSpaceDN w:val="0"/>
        <w:adjustRightInd w:val="0"/>
        <w:spacing w:line="276" w:lineRule="auto"/>
        <w:ind w:right="720"/>
        <w:rPr>
          <w:sz w:val="40"/>
          <w:szCs w:val="40"/>
        </w:rPr>
      </w:pPr>
      <w:r w:rsidRPr="00E545DC">
        <w:rPr>
          <w:sz w:val="40"/>
          <w:szCs w:val="40"/>
        </w:rPr>
        <w:t>Pray for your critics</w:t>
      </w:r>
    </w:p>
    <w:p w14:paraId="0A509C35" w14:textId="3815A648" w:rsidR="00761997" w:rsidRDefault="00761997" w:rsidP="00B34DC9">
      <w:pPr>
        <w:pStyle w:val="ListParagraph"/>
        <w:widowControl w:val="0"/>
        <w:numPr>
          <w:ilvl w:val="1"/>
          <w:numId w:val="47"/>
        </w:numPr>
        <w:autoSpaceDE w:val="0"/>
        <w:autoSpaceDN w:val="0"/>
        <w:adjustRightInd w:val="0"/>
        <w:spacing w:line="276" w:lineRule="auto"/>
        <w:ind w:right="720"/>
        <w:rPr>
          <w:sz w:val="40"/>
          <w:szCs w:val="40"/>
        </w:rPr>
      </w:pPr>
      <w:r w:rsidRPr="00B34DC9">
        <w:rPr>
          <w:b/>
          <w:sz w:val="40"/>
          <w:szCs w:val="40"/>
        </w:rPr>
        <w:t>Instruction 1</w:t>
      </w:r>
      <w:r w:rsidRPr="00B34DC9">
        <w:rPr>
          <w:sz w:val="40"/>
          <w:szCs w:val="40"/>
        </w:rPr>
        <w:t xml:space="preserve"> - </w:t>
      </w:r>
      <w:r w:rsidR="00283D8B" w:rsidRPr="00B34DC9">
        <w:rPr>
          <w:sz w:val="40"/>
          <w:szCs w:val="40"/>
        </w:rPr>
        <w:t>Pr</w:t>
      </w:r>
      <w:r w:rsidR="0069002E" w:rsidRPr="00B34DC9">
        <w:rPr>
          <w:sz w:val="40"/>
          <w:szCs w:val="40"/>
        </w:rPr>
        <w:t>esent</w:t>
      </w:r>
      <w:r w:rsidR="00672B15" w:rsidRPr="00B34DC9">
        <w:rPr>
          <w:sz w:val="40"/>
          <w:szCs w:val="40"/>
        </w:rPr>
        <w:t>ing</w:t>
      </w:r>
      <w:r w:rsidR="0069002E" w:rsidRPr="00B34DC9">
        <w:rPr>
          <w:sz w:val="40"/>
          <w:szCs w:val="40"/>
        </w:rPr>
        <w:t xml:space="preserve"> your requests to God</w:t>
      </w:r>
    </w:p>
    <w:p w14:paraId="51855167" w14:textId="7A675444" w:rsidR="00761997" w:rsidRDefault="00C63C70"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Life is never perfect or complete.  </w:t>
      </w:r>
    </w:p>
    <w:p w14:paraId="0290C672" w14:textId="26EAFA90" w:rsidR="00761997" w:rsidRDefault="00C63C70" w:rsidP="00B34DC9">
      <w:pPr>
        <w:pStyle w:val="ListParagraph"/>
        <w:widowControl w:val="0"/>
        <w:numPr>
          <w:ilvl w:val="3"/>
          <w:numId w:val="47"/>
        </w:numPr>
        <w:autoSpaceDE w:val="0"/>
        <w:autoSpaceDN w:val="0"/>
        <w:adjustRightInd w:val="0"/>
        <w:spacing w:line="276" w:lineRule="auto"/>
        <w:ind w:right="720"/>
        <w:rPr>
          <w:sz w:val="40"/>
          <w:szCs w:val="40"/>
        </w:rPr>
      </w:pPr>
      <w:r w:rsidRPr="00B34DC9">
        <w:rPr>
          <w:sz w:val="40"/>
          <w:szCs w:val="40"/>
        </w:rPr>
        <w:t xml:space="preserve">We, as human beings, will always have needs and desires.  </w:t>
      </w:r>
    </w:p>
    <w:p w14:paraId="0719B7B8" w14:textId="06CA501C" w:rsidR="00761997" w:rsidRDefault="00724E40"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Over and over again,</w:t>
      </w:r>
      <w:r w:rsidR="00C63C70" w:rsidRPr="00B34DC9">
        <w:rPr>
          <w:sz w:val="40"/>
          <w:szCs w:val="40"/>
        </w:rPr>
        <w:t xml:space="preserve"> throughout the Bible,</w:t>
      </w:r>
      <w:r w:rsidRPr="00B34DC9">
        <w:rPr>
          <w:sz w:val="40"/>
          <w:szCs w:val="40"/>
        </w:rPr>
        <w:t xml:space="preserve"> we are told, directed, and requested to present our requests to God.</w:t>
      </w:r>
    </w:p>
    <w:p w14:paraId="674FB1F9" w14:textId="776B9D5B" w:rsidR="00B34DC9" w:rsidRPr="00B34DC9" w:rsidRDefault="00B34DC9" w:rsidP="00B34DC9">
      <w:pPr>
        <w:widowControl w:val="0"/>
        <w:autoSpaceDE w:val="0"/>
        <w:autoSpaceDN w:val="0"/>
        <w:adjustRightInd w:val="0"/>
        <w:spacing w:line="276" w:lineRule="auto"/>
        <w:ind w:right="720"/>
        <w:rPr>
          <w:sz w:val="40"/>
          <w:szCs w:val="40"/>
        </w:rPr>
      </w:pPr>
    </w:p>
    <w:p w14:paraId="74530656" w14:textId="77777777" w:rsidR="00B34DC9" w:rsidRPr="00E66D86" w:rsidRDefault="00B34DC9" w:rsidP="00B34DC9">
      <w:pPr>
        <w:widowControl w:val="0"/>
        <w:spacing w:line="276" w:lineRule="auto"/>
        <w:ind w:left="1440" w:right="720"/>
        <w:rPr>
          <w:sz w:val="40"/>
          <w:szCs w:val="40"/>
        </w:rPr>
      </w:pPr>
      <w:bookmarkStart w:id="0" w:name="_Hlk493272722"/>
      <w:proofErr w:type="gramStart"/>
      <w:r w:rsidRPr="00E66D86">
        <w:rPr>
          <w:b/>
          <w:i/>
          <w:sz w:val="40"/>
          <w:szCs w:val="40"/>
          <w:vertAlign w:val="superscript"/>
        </w:rPr>
        <w:lastRenderedPageBreak/>
        <w:t xml:space="preserve">4 </w:t>
      </w:r>
      <w:r w:rsidRPr="00E66D86">
        <w:rPr>
          <w:b/>
          <w:i/>
          <w:sz w:val="40"/>
          <w:szCs w:val="40"/>
        </w:rPr>
        <w:t> Rejoice</w:t>
      </w:r>
      <w:proofErr w:type="gramEnd"/>
      <w:r w:rsidRPr="00E66D86">
        <w:rPr>
          <w:b/>
          <w:i/>
          <w:sz w:val="40"/>
          <w:szCs w:val="40"/>
        </w:rPr>
        <w:t xml:space="preserve"> in the Lord always. </w:t>
      </w:r>
      <w:proofErr w:type="gramStart"/>
      <w:r w:rsidRPr="00E66D86">
        <w:rPr>
          <w:b/>
          <w:i/>
          <w:sz w:val="40"/>
          <w:szCs w:val="40"/>
        </w:rPr>
        <w:t>Again</w:t>
      </w:r>
      <w:proofErr w:type="gramEnd"/>
      <w:r w:rsidRPr="00E66D86">
        <w:rPr>
          <w:b/>
          <w:i/>
          <w:sz w:val="40"/>
          <w:szCs w:val="40"/>
        </w:rPr>
        <w:t xml:space="preserve"> I will say, rejoice! </w:t>
      </w:r>
      <w:r w:rsidRPr="00E66D86">
        <w:rPr>
          <w:b/>
          <w:i/>
          <w:sz w:val="40"/>
          <w:szCs w:val="40"/>
        </w:rPr>
        <w:br/>
      </w:r>
      <w:proofErr w:type="gramStart"/>
      <w:r w:rsidRPr="00E66D86">
        <w:rPr>
          <w:b/>
          <w:i/>
          <w:sz w:val="40"/>
          <w:szCs w:val="40"/>
          <w:vertAlign w:val="superscript"/>
        </w:rPr>
        <w:t xml:space="preserve">5 </w:t>
      </w:r>
      <w:r w:rsidRPr="00E66D86">
        <w:rPr>
          <w:b/>
          <w:i/>
          <w:sz w:val="40"/>
          <w:szCs w:val="40"/>
        </w:rPr>
        <w:t> Let</w:t>
      </w:r>
      <w:proofErr w:type="gramEnd"/>
      <w:r w:rsidRPr="00E66D86">
        <w:rPr>
          <w:b/>
          <w:i/>
          <w:sz w:val="40"/>
          <w:szCs w:val="40"/>
        </w:rPr>
        <w:t xml:space="preserve"> your gentleness be known to all men. The Lord </w:t>
      </w:r>
      <w:r w:rsidRPr="00E66D86">
        <w:rPr>
          <w:b/>
          <w:i/>
          <w:iCs/>
          <w:sz w:val="40"/>
          <w:szCs w:val="40"/>
        </w:rPr>
        <w:t>is</w:t>
      </w:r>
      <w:r w:rsidRPr="00E66D86">
        <w:rPr>
          <w:b/>
          <w:i/>
          <w:sz w:val="40"/>
          <w:szCs w:val="40"/>
        </w:rPr>
        <w:t xml:space="preserve"> at hand. </w:t>
      </w:r>
      <w:r w:rsidRPr="00E66D86">
        <w:rPr>
          <w:b/>
          <w:i/>
          <w:sz w:val="40"/>
          <w:szCs w:val="40"/>
        </w:rPr>
        <w:br/>
      </w:r>
      <w:proofErr w:type="gramStart"/>
      <w:r w:rsidRPr="00E66D86">
        <w:rPr>
          <w:b/>
          <w:i/>
          <w:sz w:val="40"/>
          <w:szCs w:val="40"/>
          <w:vertAlign w:val="superscript"/>
        </w:rPr>
        <w:t xml:space="preserve">6 </w:t>
      </w:r>
      <w:r w:rsidRPr="00E66D86">
        <w:rPr>
          <w:b/>
          <w:i/>
          <w:sz w:val="40"/>
          <w:szCs w:val="40"/>
        </w:rPr>
        <w:t> Be</w:t>
      </w:r>
      <w:proofErr w:type="gramEnd"/>
      <w:r w:rsidRPr="00E66D86">
        <w:rPr>
          <w:b/>
          <w:i/>
          <w:sz w:val="40"/>
          <w:szCs w:val="40"/>
        </w:rPr>
        <w:t xml:space="preserve"> anxious for nothing, but in everything by prayer and supplication, with thanksgiving, let your requests be made known to God; </w:t>
      </w:r>
      <w:r w:rsidRPr="00E66D86">
        <w:rPr>
          <w:b/>
          <w:i/>
          <w:sz w:val="40"/>
          <w:szCs w:val="40"/>
        </w:rPr>
        <w:br/>
      </w:r>
      <w:r w:rsidRPr="00E66D86">
        <w:rPr>
          <w:b/>
          <w:i/>
          <w:sz w:val="40"/>
          <w:szCs w:val="40"/>
          <w:vertAlign w:val="superscript"/>
        </w:rPr>
        <w:t xml:space="preserve">7 </w:t>
      </w:r>
      <w:r w:rsidRPr="00E66D86">
        <w:rPr>
          <w:b/>
          <w:i/>
          <w:sz w:val="40"/>
          <w:szCs w:val="40"/>
        </w:rPr>
        <w:t> and the peace of God, which surpasses all understanding, will guard your hearts and minds through Christ Jesus.</w:t>
      </w:r>
      <w:r w:rsidRPr="00E66D86">
        <w:rPr>
          <w:b/>
          <w:bCs/>
          <w:sz w:val="40"/>
          <w:szCs w:val="40"/>
        </w:rPr>
        <w:t xml:space="preserve"> Philippians 4:4-7 (NKJV)</w:t>
      </w:r>
    </w:p>
    <w:bookmarkEnd w:id="0"/>
    <w:p w14:paraId="7680AE95" w14:textId="77777777" w:rsidR="00B34DC9" w:rsidRDefault="00B34DC9" w:rsidP="00B34DC9">
      <w:pPr>
        <w:pStyle w:val="ListParagraph"/>
        <w:widowControl w:val="0"/>
        <w:autoSpaceDE w:val="0"/>
        <w:autoSpaceDN w:val="0"/>
        <w:adjustRightInd w:val="0"/>
        <w:spacing w:line="276" w:lineRule="auto"/>
        <w:ind w:left="1620" w:right="720"/>
        <w:rPr>
          <w:sz w:val="40"/>
          <w:szCs w:val="40"/>
        </w:rPr>
      </w:pPr>
    </w:p>
    <w:p w14:paraId="6CF9D698" w14:textId="4464247E" w:rsidR="00FE30D3" w:rsidRDefault="00761997" w:rsidP="00B34DC9">
      <w:pPr>
        <w:pStyle w:val="ListParagraph"/>
        <w:widowControl w:val="0"/>
        <w:numPr>
          <w:ilvl w:val="1"/>
          <w:numId w:val="47"/>
        </w:numPr>
        <w:autoSpaceDE w:val="0"/>
        <w:autoSpaceDN w:val="0"/>
        <w:adjustRightInd w:val="0"/>
        <w:spacing w:line="276" w:lineRule="auto"/>
        <w:ind w:right="720"/>
        <w:rPr>
          <w:sz w:val="40"/>
          <w:szCs w:val="40"/>
        </w:rPr>
      </w:pPr>
      <w:r w:rsidRPr="00B34DC9">
        <w:rPr>
          <w:b/>
          <w:sz w:val="40"/>
          <w:szCs w:val="40"/>
        </w:rPr>
        <w:t>Instruction 2</w:t>
      </w:r>
      <w:r w:rsidRPr="00B34DC9">
        <w:rPr>
          <w:sz w:val="40"/>
          <w:szCs w:val="40"/>
        </w:rPr>
        <w:t xml:space="preserve"> - Pray continuously</w:t>
      </w:r>
    </w:p>
    <w:p w14:paraId="47AA766F" w14:textId="2F696B56" w:rsidR="00FE30D3" w:rsidRDefault="00DF3BC4"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We are encouraged to pray at all times and under all conditions.  </w:t>
      </w:r>
    </w:p>
    <w:p w14:paraId="5AA9EBBA" w14:textId="06606C36" w:rsidR="00B34DC9" w:rsidRPr="00B34DC9" w:rsidRDefault="00556E20"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According to</w:t>
      </w:r>
      <w:r w:rsidR="00DF3BC4" w:rsidRPr="00B34DC9">
        <w:rPr>
          <w:sz w:val="40"/>
          <w:szCs w:val="40"/>
        </w:rPr>
        <w:t xml:space="preserve"> the Book of</w:t>
      </w:r>
      <w:r w:rsidRPr="00B34DC9">
        <w:rPr>
          <w:sz w:val="40"/>
          <w:szCs w:val="40"/>
        </w:rPr>
        <w:t xml:space="preserve"> James, the prayer of a righteous man is powerful and effective.  </w:t>
      </w:r>
    </w:p>
    <w:p w14:paraId="59503B19" w14:textId="77777777" w:rsidR="00B34DC9" w:rsidRPr="00E66D86" w:rsidRDefault="00B34DC9" w:rsidP="00B34DC9">
      <w:pPr>
        <w:widowControl w:val="0"/>
        <w:autoSpaceDE w:val="0"/>
        <w:autoSpaceDN w:val="0"/>
        <w:adjustRightInd w:val="0"/>
        <w:spacing w:line="276" w:lineRule="auto"/>
        <w:ind w:left="1440" w:right="720" w:firstLine="360"/>
        <w:rPr>
          <w:b/>
          <w:bCs/>
          <w:i/>
          <w:iCs/>
          <w:sz w:val="40"/>
          <w:szCs w:val="40"/>
        </w:rPr>
      </w:pPr>
      <w:r w:rsidRPr="00E66D86">
        <w:rPr>
          <w:sz w:val="40"/>
          <w:szCs w:val="40"/>
        </w:rPr>
        <w:br/>
      </w:r>
      <w:bookmarkStart w:id="1" w:name="_Hlk493272796"/>
      <w:proofErr w:type="gramStart"/>
      <w:r w:rsidRPr="00E66D86">
        <w:rPr>
          <w:b/>
          <w:i/>
          <w:sz w:val="40"/>
          <w:szCs w:val="40"/>
          <w:vertAlign w:val="superscript"/>
        </w:rPr>
        <w:t xml:space="preserve">16 </w:t>
      </w:r>
      <w:r w:rsidRPr="00E66D86">
        <w:rPr>
          <w:b/>
          <w:i/>
          <w:sz w:val="40"/>
          <w:szCs w:val="40"/>
        </w:rPr>
        <w:t> Rejoice</w:t>
      </w:r>
      <w:proofErr w:type="gramEnd"/>
      <w:r w:rsidRPr="00E66D86">
        <w:rPr>
          <w:b/>
          <w:i/>
          <w:sz w:val="40"/>
          <w:szCs w:val="40"/>
        </w:rPr>
        <w:t xml:space="preserve"> always, </w:t>
      </w:r>
      <w:r w:rsidRPr="00E66D86">
        <w:rPr>
          <w:b/>
          <w:i/>
          <w:sz w:val="40"/>
          <w:szCs w:val="40"/>
        </w:rPr>
        <w:br/>
      </w:r>
      <w:r w:rsidRPr="00E66D86">
        <w:rPr>
          <w:b/>
          <w:i/>
          <w:sz w:val="40"/>
          <w:szCs w:val="40"/>
          <w:vertAlign w:val="superscript"/>
        </w:rPr>
        <w:t xml:space="preserve">17 </w:t>
      </w:r>
      <w:r w:rsidRPr="00E66D86">
        <w:rPr>
          <w:b/>
          <w:i/>
          <w:sz w:val="40"/>
          <w:szCs w:val="40"/>
        </w:rPr>
        <w:t xml:space="preserve"> pray without ceasing, </w:t>
      </w:r>
      <w:r w:rsidRPr="00E66D86">
        <w:rPr>
          <w:b/>
          <w:i/>
          <w:sz w:val="40"/>
          <w:szCs w:val="40"/>
        </w:rPr>
        <w:br/>
      </w:r>
      <w:r w:rsidRPr="00E66D86">
        <w:rPr>
          <w:b/>
          <w:i/>
          <w:sz w:val="40"/>
          <w:szCs w:val="40"/>
          <w:vertAlign w:val="superscript"/>
        </w:rPr>
        <w:t xml:space="preserve">18 </w:t>
      </w:r>
      <w:r w:rsidRPr="00E66D86">
        <w:rPr>
          <w:b/>
          <w:i/>
          <w:sz w:val="40"/>
          <w:szCs w:val="40"/>
        </w:rPr>
        <w:t xml:space="preserve"> in everything give thanks; for this is the </w:t>
      </w:r>
      <w:r w:rsidRPr="00E66D86">
        <w:rPr>
          <w:b/>
          <w:i/>
          <w:sz w:val="40"/>
          <w:szCs w:val="40"/>
        </w:rPr>
        <w:lastRenderedPageBreak/>
        <w:t>will of God in Christ Jesus for you.</w:t>
      </w:r>
      <w:r w:rsidRPr="00E66D86">
        <w:rPr>
          <w:b/>
          <w:bCs/>
          <w:sz w:val="40"/>
          <w:szCs w:val="40"/>
        </w:rPr>
        <w:t xml:space="preserve"> 1 Thessalonians 5:16-18 (NKJV)</w:t>
      </w:r>
    </w:p>
    <w:bookmarkEnd w:id="1"/>
    <w:p w14:paraId="288ECF3D" w14:textId="77777777" w:rsidR="00B34DC9" w:rsidRPr="00B34DC9" w:rsidRDefault="00B34DC9" w:rsidP="00B34DC9">
      <w:pPr>
        <w:widowControl w:val="0"/>
        <w:autoSpaceDE w:val="0"/>
        <w:autoSpaceDN w:val="0"/>
        <w:adjustRightInd w:val="0"/>
        <w:spacing w:line="276" w:lineRule="auto"/>
        <w:ind w:right="720"/>
        <w:rPr>
          <w:sz w:val="40"/>
          <w:szCs w:val="40"/>
        </w:rPr>
      </w:pPr>
    </w:p>
    <w:p w14:paraId="31514FE3" w14:textId="26D7BAF6" w:rsidR="00FE30D3" w:rsidRDefault="00FE30D3" w:rsidP="00B34DC9">
      <w:pPr>
        <w:pStyle w:val="ListParagraph"/>
        <w:widowControl w:val="0"/>
        <w:numPr>
          <w:ilvl w:val="1"/>
          <w:numId w:val="47"/>
        </w:numPr>
        <w:autoSpaceDE w:val="0"/>
        <w:autoSpaceDN w:val="0"/>
        <w:adjustRightInd w:val="0"/>
        <w:spacing w:line="276" w:lineRule="auto"/>
        <w:ind w:right="720"/>
        <w:rPr>
          <w:sz w:val="40"/>
          <w:szCs w:val="40"/>
        </w:rPr>
      </w:pPr>
      <w:r w:rsidRPr="00B34DC9">
        <w:rPr>
          <w:b/>
          <w:sz w:val="40"/>
          <w:szCs w:val="40"/>
        </w:rPr>
        <w:t>Instruction 3</w:t>
      </w:r>
      <w:r w:rsidRPr="00B34DC9">
        <w:rPr>
          <w:sz w:val="40"/>
          <w:szCs w:val="40"/>
        </w:rPr>
        <w:t xml:space="preserve"> - Prayer should be habitual</w:t>
      </w:r>
    </w:p>
    <w:p w14:paraId="17728458" w14:textId="53F02C7A" w:rsidR="00FE30D3" w:rsidRDefault="00302208"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Our prayers and our practice of praying should be habitual.  </w:t>
      </w:r>
    </w:p>
    <w:p w14:paraId="2EAA5094" w14:textId="55F1584E" w:rsidR="00B34DC9" w:rsidRPr="00B34DC9" w:rsidRDefault="00302208"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At a minimum, we should begin each day in prayer.</w:t>
      </w:r>
    </w:p>
    <w:p w14:paraId="3B4B9FFF" w14:textId="5F45DAAB" w:rsidR="00B34DC9" w:rsidRDefault="00B34DC9" w:rsidP="00B34DC9">
      <w:pPr>
        <w:pStyle w:val="ListParagraph"/>
        <w:widowControl w:val="0"/>
        <w:autoSpaceDE w:val="0"/>
        <w:autoSpaceDN w:val="0"/>
        <w:adjustRightInd w:val="0"/>
        <w:spacing w:line="276" w:lineRule="auto"/>
        <w:ind w:left="1620" w:right="720"/>
        <w:rPr>
          <w:sz w:val="40"/>
          <w:szCs w:val="40"/>
        </w:rPr>
      </w:pPr>
    </w:p>
    <w:p w14:paraId="15E2B494" w14:textId="26D58BFE" w:rsidR="00B34DC9" w:rsidRDefault="00B34DC9" w:rsidP="00B34DC9">
      <w:pPr>
        <w:pStyle w:val="ListParagraph"/>
        <w:widowControl w:val="0"/>
        <w:autoSpaceDE w:val="0"/>
        <w:autoSpaceDN w:val="0"/>
        <w:adjustRightInd w:val="0"/>
        <w:spacing w:line="276" w:lineRule="auto"/>
        <w:ind w:left="1620" w:right="720"/>
        <w:rPr>
          <w:b/>
          <w:bCs/>
          <w:sz w:val="40"/>
          <w:szCs w:val="40"/>
        </w:rPr>
      </w:pPr>
      <w:proofErr w:type="gramStart"/>
      <w:r w:rsidRPr="00E66D86">
        <w:rPr>
          <w:b/>
          <w:i/>
          <w:sz w:val="40"/>
          <w:szCs w:val="40"/>
          <w:vertAlign w:val="superscript"/>
        </w:rPr>
        <w:t xml:space="preserve">13 </w:t>
      </w:r>
      <w:r w:rsidRPr="00E66D86">
        <w:rPr>
          <w:b/>
          <w:i/>
          <w:sz w:val="40"/>
          <w:szCs w:val="40"/>
        </w:rPr>
        <w:t> But</w:t>
      </w:r>
      <w:proofErr w:type="gramEnd"/>
      <w:r w:rsidRPr="00E66D86">
        <w:rPr>
          <w:b/>
          <w:i/>
          <w:sz w:val="40"/>
          <w:szCs w:val="40"/>
        </w:rPr>
        <w:t xml:space="preserve"> to You I have cried out, O </w:t>
      </w:r>
      <w:r w:rsidRPr="00E66D86">
        <w:rPr>
          <w:b/>
          <w:i/>
          <w:smallCaps/>
          <w:sz w:val="40"/>
          <w:szCs w:val="40"/>
        </w:rPr>
        <w:t>LORD</w:t>
      </w:r>
      <w:r w:rsidRPr="00E66D86">
        <w:rPr>
          <w:b/>
          <w:i/>
          <w:sz w:val="40"/>
          <w:szCs w:val="40"/>
        </w:rPr>
        <w:t xml:space="preserve">, </w:t>
      </w:r>
      <w:r w:rsidRPr="00E66D86">
        <w:rPr>
          <w:rStyle w:val="poetry2"/>
          <w:b/>
          <w:i/>
          <w:sz w:val="40"/>
          <w:szCs w:val="40"/>
        </w:rPr>
        <w:t>And in the morning my prayer comes before You.</w:t>
      </w:r>
      <w:r w:rsidRPr="00E66D86">
        <w:rPr>
          <w:sz w:val="40"/>
          <w:szCs w:val="40"/>
        </w:rPr>
        <w:t xml:space="preserve"> </w:t>
      </w:r>
      <w:r w:rsidRPr="00E66D86">
        <w:rPr>
          <w:b/>
          <w:bCs/>
          <w:sz w:val="40"/>
          <w:szCs w:val="40"/>
        </w:rPr>
        <w:t>Psalm 88:13 (NKJV)</w:t>
      </w:r>
    </w:p>
    <w:p w14:paraId="69685913" w14:textId="77777777" w:rsidR="00B34DC9" w:rsidRDefault="00B34DC9" w:rsidP="00B34DC9">
      <w:pPr>
        <w:pStyle w:val="ListParagraph"/>
        <w:widowControl w:val="0"/>
        <w:autoSpaceDE w:val="0"/>
        <w:autoSpaceDN w:val="0"/>
        <w:adjustRightInd w:val="0"/>
        <w:spacing w:line="276" w:lineRule="auto"/>
        <w:ind w:left="1620" w:right="720"/>
        <w:rPr>
          <w:sz w:val="40"/>
          <w:szCs w:val="40"/>
        </w:rPr>
      </w:pPr>
    </w:p>
    <w:p w14:paraId="0361C68C" w14:textId="661DCF9A" w:rsidR="009E0FE2" w:rsidRDefault="00FE30D3" w:rsidP="00B34DC9">
      <w:pPr>
        <w:pStyle w:val="ListParagraph"/>
        <w:widowControl w:val="0"/>
        <w:numPr>
          <w:ilvl w:val="1"/>
          <w:numId w:val="47"/>
        </w:numPr>
        <w:autoSpaceDE w:val="0"/>
        <w:autoSpaceDN w:val="0"/>
        <w:adjustRightInd w:val="0"/>
        <w:spacing w:line="276" w:lineRule="auto"/>
        <w:ind w:right="720"/>
        <w:rPr>
          <w:sz w:val="40"/>
          <w:szCs w:val="40"/>
        </w:rPr>
      </w:pPr>
      <w:r w:rsidRPr="00B34DC9">
        <w:rPr>
          <w:b/>
          <w:sz w:val="40"/>
          <w:szCs w:val="40"/>
        </w:rPr>
        <w:t>Instruction 4</w:t>
      </w:r>
      <w:r w:rsidRPr="00B34DC9">
        <w:rPr>
          <w:sz w:val="40"/>
          <w:szCs w:val="40"/>
        </w:rPr>
        <w:t xml:space="preserve"> - Find a quiet place where you will be uninterrupted – focused, peaceful</w:t>
      </w:r>
    </w:p>
    <w:p w14:paraId="590A8B8D" w14:textId="6A221831" w:rsidR="009E0FE2" w:rsidRDefault="003D0380"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While we can pray at any time and in any place, m</w:t>
      </w:r>
      <w:r w:rsidR="001A7C46" w:rsidRPr="00B34DC9">
        <w:rPr>
          <w:sz w:val="40"/>
          <w:szCs w:val="40"/>
        </w:rPr>
        <w:t>ost examples of prayer in the Bible indicate the person praying went to a quiet place to pray.</w:t>
      </w:r>
      <w:r w:rsidRPr="00B34DC9">
        <w:rPr>
          <w:sz w:val="40"/>
          <w:szCs w:val="40"/>
        </w:rPr>
        <w:t xml:space="preserve">  </w:t>
      </w:r>
    </w:p>
    <w:p w14:paraId="04987DE3" w14:textId="54B3C5A9" w:rsidR="009E0FE2" w:rsidRDefault="003D0380"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A quiet place is peaceful and minimizes interruptions and distractions.  </w:t>
      </w:r>
    </w:p>
    <w:p w14:paraId="692222E3" w14:textId="19B6155F" w:rsidR="00EF4A19" w:rsidRDefault="003D0380"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Without interruptions and distractions, our prayers can be focused on talking to God </w:t>
      </w:r>
      <w:r w:rsidRPr="00B34DC9">
        <w:rPr>
          <w:sz w:val="40"/>
          <w:szCs w:val="40"/>
        </w:rPr>
        <w:lastRenderedPageBreak/>
        <w:t>and listening to the Holy Spirit.</w:t>
      </w:r>
    </w:p>
    <w:p w14:paraId="795E8E83" w14:textId="3B8E2FDA" w:rsidR="00B34DC9" w:rsidRDefault="00B34DC9" w:rsidP="00B34DC9">
      <w:pPr>
        <w:pStyle w:val="ListParagraph"/>
        <w:widowControl w:val="0"/>
        <w:autoSpaceDE w:val="0"/>
        <w:autoSpaceDN w:val="0"/>
        <w:adjustRightInd w:val="0"/>
        <w:spacing w:line="276" w:lineRule="auto"/>
        <w:ind w:left="1620" w:right="720"/>
        <w:rPr>
          <w:sz w:val="40"/>
          <w:szCs w:val="40"/>
        </w:rPr>
      </w:pPr>
    </w:p>
    <w:p w14:paraId="2DBF8DFB" w14:textId="77777777" w:rsidR="00B34DC9" w:rsidRPr="00E66D86" w:rsidRDefault="00B34DC9" w:rsidP="00B34DC9">
      <w:pPr>
        <w:widowControl w:val="0"/>
        <w:spacing w:line="276" w:lineRule="auto"/>
        <w:ind w:left="1440" w:right="720"/>
        <w:rPr>
          <w:b/>
          <w:bCs/>
          <w:sz w:val="40"/>
          <w:szCs w:val="40"/>
        </w:rPr>
      </w:pPr>
      <w:proofErr w:type="gramStart"/>
      <w:r w:rsidRPr="00E66D86">
        <w:rPr>
          <w:b/>
          <w:i/>
          <w:sz w:val="40"/>
          <w:szCs w:val="40"/>
          <w:vertAlign w:val="superscript"/>
        </w:rPr>
        <w:t xml:space="preserve">23 </w:t>
      </w:r>
      <w:r w:rsidRPr="00E66D86">
        <w:rPr>
          <w:b/>
          <w:i/>
          <w:sz w:val="40"/>
          <w:szCs w:val="40"/>
        </w:rPr>
        <w:t> And</w:t>
      </w:r>
      <w:proofErr w:type="gramEnd"/>
      <w:r w:rsidRPr="00E66D86">
        <w:rPr>
          <w:b/>
          <w:i/>
          <w:sz w:val="40"/>
          <w:szCs w:val="40"/>
        </w:rPr>
        <w:t xml:space="preserve"> when He had sent the multitudes away, He went up on the mountain by Himself to pray. Now when evening came, He was alone there.</w:t>
      </w:r>
      <w:r w:rsidRPr="00E66D86">
        <w:rPr>
          <w:b/>
          <w:bCs/>
          <w:sz w:val="40"/>
          <w:szCs w:val="40"/>
        </w:rPr>
        <w:t xml:space="preserve"> Matthew 14:23 (NKJV)</w:t>
      </w:r>
    </w:p>
    <w:p w14:paraId="2C891EF7" w14:textId="77777777" w:rsidR="00B34DC9" w:rsidRPr="00B34DC9" w:rsidRDefault="00B34DC9" w:rsidP="00B34DC9">
      <w:pPr>
        <w:widowControl w:val="0"/>
        <w:autoSpaceDE w:val="0"/>
        <w:autoSpaceDN w:val="0"/>
        <w:adjustRightInd w:val="0"/>
        <w:spacing w:line="276" w:lineRule="auto"/>
        <w:ind w:right="720"/>
        <w:rPr>
          <w:sz w:val="40"/>
          <w:szCs w:val="40"/>
        </w:rPr>
      </w:pPr>
    </w:p>
    <w:p w14:paraId="5392086E" w14:textId="2AE12582" w:rsidR="00695D8B" w:rsidRDefault="00696E28" w:rsidP="00B34DC9">
      <w:pPr>
        <w:pStyle w:val="ListParagraph"/>
        <w:widowControl w:val="0"/>
        <w:numPr>
          <w:ilvl w:val="1"/>
          <w:numId w:val="47"/>
        </w:numPr>
        <w:autoSpaceDE w:val="0"/>
        <w:autoSpaceDN w:val="0"/>
        <w:adjustRightInd w:val="0"/>
        <w:spacing w:line="276" w:lineRule="auto"/>
        <w:ind w:right="720"/>
        <w:rPr>
          <w:sz w:val="40"/>
          <w:szCs w:val="40"/>
        </w:rPr>
      </w:pPr>
      <w:r w:rsidRPr="00B34DC9">
        <w:rPr>
          <w:b/>
          <w:sz w:val="40"/>
          <w:szCs w:val="40"/>
        </w:rPr>
        <w:t>Instruction 5</w:t>
      </w:r>
      <w:r w:rsidRPr="00B34DC9">
        <w:rPr>
          <w:sz w:val="40"/>
          <w:szCs w:val="40"/>
        </w:rPr>
        <w:t xml:space="preserve"> - </w:t>
      </w:r>
      <w:r w:rsidR="00EF4A19" w:rsidRPr="00B34DC9">
        <w:rPr>
          <w:sz w:val="40"/>
          <w:szCs w:val="40"/>
        </w:rPr>
        <w:t>A matter of attitude - ask with a positive attitude, faith</w:t>
      </w:r>
    </w:p>
    <w:p w14:paraId="245A4C57" w14:textId="2FD518CA" w:rsidR="00695D8B" w:rsidRDefault="00341B8B"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Prayer is powerful and its full power is revealed when we pray with a proper attitude and with proper motivation.  </w:t>
      </w:r>
    </w:p>
    <w:p w14:paraId="372F5A0E" w14:textId="040A35C4" w:rsidR="00F33E5B" w:rsidRDefault="00341B8B"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God is all-powerful and we need to pray with full confidence and faith in His power.</w:t>
      </w:r>
    </w:p>
    <w:p w14:paraId="16BD5E3F" w14:textId="79D559A5" w:rsidR="00B34DC9" w:rsidRDefault="00B34DC9" w:rsidP="00B34DC9">
      <w:pPr>
        <w:pStyle w:val="ListParagraph"/>
        <w:widowControl w:val="0"/>
        <w:autoSpaceDE w:val="0"/>
        <w:autoSpaceDN w:val="0"/>
        <w:adjustRightInd w:val="0"/>
        <w:spacing w:line="276" w:lineRule="auto"/>
        <w:ind w:left="1620" w:right="720"/>
        <w:rPr>
          <w:sz w:val="40"/>
          <w:szCs w:val="40"/>
        </w:rPr>
      </w:pPr>
    </w:p>
    <w:p w14:paraId="57DDCAF9" w14:textId="77777777" w:rsidR="00B34DC9" w:rsidRPr="00E66D86" w:rsidRDefault="00B34DC9" w:rsidP="00B34DC9">
      <w:pPr>
        <w:widowControl w:val="0"/>
        <w:spacing w:line="276" w:lineRule="auto"/>
        <w:ind w:left="1440" w:right="720"/>
        <w:rPr>
          <w:b/>
          <w:bCs/>
          <w:sz w:val="40"/>
          <w:szCs w:val="40"/>
        </w:rPr>
      </w:pPr>
      <w:proofErr w:type="gramStart"/>
      <w:r w:rsidRPr="00E66D86">
        <w:rPr>
          <w:b/>
          <w:i/>
          <w:sz w:val="40"/>
          <w:szCs w:val="40"/>
          <w:vertAlign w:val="superscript"/>
        </w:rPr>
        <w:t xml:space="preserve">7 </w:t>
      </w:r>
      <w:r w:rsidRPr="00E66D86">
        <w:rPr>
          <w:b/>
          <w:i/>
          <w:sz w:val="40"/>
          <w:szCs w:val="40"/>
        </w:rPr>
        <w:t> But</w:t>
      </w:r>
      <w:proofErr w:type="gramEnd"/>
      <w:r w:rsidRPr="00E66D86">
        <w:rPr>
          <w:b/>
          <w:i/>
          <w:sz w:val="40"/>
          <w:szCs w:val="40"/>
        </w:rPr>
        <w:t xml:space="preserve"> the end of all things is at hand; therefore be serious and watchful in your prayers.</w:t>
      </w:r>
      <w:r w:rsidRPr="00E66D86">
        <w:rPr>
          <w:b/>
          <w:bCs/>
          <w:sz w:val="40"/>
          <w:szCs w:val="40"/>
        </w:rPr>
        <w:t xml:space="preserve"> 1 Peter 4:7 (NKJV)</w:t>
      </w:r>
    </w:p>
    <w:p w14:paraId="20ED0086" w14:textId="77777777" w:rsidR="00B34DC9" w:rsidRPr="00B34DC9" w:rsidRDefault="00B34DC9" w:rsidP="00B34DC9">
      <w:pPr>
        <w:widowControl w:val="0"/>
        <w:autoSpaceDE w:val="0"/>
        <w:autoSpaceDN w:val="0"/>
        <w:adjustRightInd w:val="0"/>
        <w:spacing w:line="276" w:lineRule="auto"/>
        <w:ind w:right="720"/>
        <w:rPr>
          <w:sz w:val="40"/>
          <w:szCs w:val="40"/>
        </w:rPr>
      </w:pPr>
    </w:p>
    <w:p w14:paraId="56002E01" w14:textId="0B8BCA6B" w:rsidR="00F33E5B" w:rsidRDefault="00F33E5B" w:rsidP="00B34DC9">
      <w:pPr>
        <w:pStyle w:val="ListParagraph"/>
        <w:widowControl w:val="0"/>
        <w:numPr>
          <w:ilvl w:val="1"/>
          <w:numId w:val="47"/>
        </w:numPr>
        <w:autoSpaceDE w:val="0"/>
        <w:autoSpaceDN w:val="0"/>
        <w:adjustRightInd w:val="0"/>
        <w:spacing w:line="276" w:lineRule="auto"/>
        <w:ind w:right="720"/>
        <w:rPr>
          <w:sz w:val="40"/>
          <w:szCs w:val="40"/>
        </w:rPr>
      </w:pPr>
      <w:r w:rsidRPr="00B34DC9">
        <w:rPr>
          <w:b/>
          <w:sz w:val="40"/>
          <w:szCs w:val="40"/>
        </w:rPr>
        <w:t>Instruction 6</w:t>
      </w:r>
      <w:r w:rsidRPr="00B34DC9">
        <w:rPr>
          <w:sz w:val="40"/>
          <w:szCs w:val="40"/>
        </w:rPr>
        <w:t xml:space="preserve"> - A matter of approach</w:t>
      </w:r>
    </w:p>
    <w:p w14:paraId="5FF1AE1C" w14:textId="20637AD3" w:rsidR="00F33E5B" w:rsidRDefault="00341B8B"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Our prayers should be humble.  </w:t>
      </w:r>
    </w:p>
    <w:p w14:paraId="55B14887" w14:textId="5A23735D" w:rsidR="00F33E5B" w:rsidRDefault="00341B8B" w:rsidP="00B34DC9">
      <w:pPr>
        <w:pStyle w:val="ListParagraph"/>
        <w:widowControl w:val="0"/>
        <w:numPr>
          <w:ilvl w:val="3"/>
          <w:numId w:val="47"/>
        </w:numPr>
        <w:autoSpaceDE w:val="0"/>
        <w:autoSpaceDN w:val="0"/>
        <w:adjustRightInd w:val="0"/>
        <w:spacing w:line="276" w:lineRule="auto"/>
        <w:ind w:right="720"/>
        <w:rPr>
          <w:sz w:val="40"/>
          <w:szCs w:val="40"/>
        </w:rPr>
      </w:pPr>
      <w:r w:rsidRPr="00B34DC9">
        <w:rPr>
          <w:sz w:val="40"/>
          <w:szCs w:val="40"/>
        </w:rPr>
        <w:t xml:space="preserve">Our prayers should reflect our reverence </w:t>
      </w:r>
      <w:r w:rsidRPr="00B34DC9">
        <w:rPr>
          <w:sz w:val="40"/>
          <w:szCs w:val="40"/>
        </w:rPr>
        <w:lastRenderedPageBreak/>
        <w:t xml:space="preserve">for a holy God.  </w:t>
      </w:r>
    </w:p>
    <w:p w14:paraId="0D385384" w14:textId="4F0A0D27" w:rsidR="00EC4859" w:rsidRDefault="00EC4859"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Prayer must come from the heart.  </w:t>
      </w:r>
    </w:p>
    <w:p w14:paraId="44E894B8" w14:textId="4D88BB24" w:rsidR="00EC4859" w:rsidRDefault="00EC4859"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Our prayers should consist of meaningful conversation with our </w:t>
      </w:r>
      <w:proofErr w:type="gramStart"/>
      <w:r w:rsidRPr="00B34DC9">
        <w:rPr>
          <w:sz w:val="40"/>
          <w:szCs w:val="40"/>
        </w:rPr>
        <w:t>Father</w:t>
      </w:r>
      <w:proofErr w:type="gramEnd"/>
      <w:r w:rsidRPr="00B34DC9">
        <w:rPr>
          <w:sz w:val="40"/>
          <w:szCs w:val="40"/>
        </w:rPr>
        <w:t>.</w:t>
      </w:r>
    </w:p>
    <w:p w14:paraId="299E1F4D" w14:textId="2999FE33" w:rsidR="00F33E5B" w:rsidRDefault="00341B8B"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We are</w:t>
      </w:r>
      <w:r w:rsidR="001A7C46" w:rsidRPr="00B34DC9">
        <w:rPr>
          <w:sz w:val="40"/>
          <w:szCs w:val="40"/>
        </w:rPr>
        <w:t xml:space="preserve"> not</w:t>
      </w:r>
      <w:r w:rsidRPr="00B34DC9">
        <w:rPr>
          <w:sz w:val="40"/>
          <w:szCs w:val="40"/>
        </w:rPr>
        <w:t xml:space="preserve"> to</w:t>
      </w:r>
      <w:r w:rsidR="001A7C46" w:rsidRPr="00B34DC9">
        <w:rPr>
          <w:sz w:val="40"/>
          <w:szCs w:val="40"/>
        </w:rPr>
        <w:t xml:space="preserve"> seek public glory through the “magni</w:t>
      </w:r>
      <w:r w:rsidRPr="00B34DC9">
        <w:rPr>
          <w:sz w:val="40"/>
          <w:szCs w:val="40"/>
        </w:rPr>
        <w:t xml:space="preserve">ficence” and “articulation” of </w:t>
      </w:r>
      <w:r w:rsidR="001A7C46" w:rsidRPr="00B34DC9">
        <w:rPr>
          <w:sz w:val="40"/>
          <w:szCs w:val="40"/>
        </w:rPr>
        <w:t>our prayers.</w:t>
      </w:r>
      <w:r w:rsidRPr="00B34DC9">
        <w:rPr>
          <w:sz w:val="40"/>
          <w:szCs w:val="40"/>
        </w:rPr>
        <w:t xml:space="preserve">  </w:t>
      </w:r>
    </w:p>
    <w:p w14:paraId="32239940" w14:textId="5C7827EA" w:rsidR="00F33E5B" w:rsidRDefault="00341B8B" w:rsidP="00B34DC9">
      <w:pPr>
        <w:pStyle w:val="ListParagraph"/>
        <w:widowControl w:val="0"/>
        <w:numPr>
          <w:ilvl w:val="2"/>
          <w:numId w:val="47"/>
        </w:numPr>
        <w:autoSpaceDE w:val="0"/>
        <w:autoSpaceDN w:val="0"/>
        <w:adjustRightInd w:val="0"/>
        <w:spacing w:line="276" w:lineRule="auto"/>
        <w:ind w:right="720"/>
        <w:rPr>
          <w:sz w:val="40"/>
          <w:szCs w:val="40"/>
        </w:rPr>
      </w:pPr>
      <w:r w:rsidRPr="00B34DC9">
        <w:rPr>
          <w:sz w:val="40"/>
          <w:szCs w:val="40"/>
        </w:rPr>
        <w:t xml:space="preserve">Frequent and repetitive reciting of a prayer has little value.  </w:t>
      </w:r>
    </w:p>
    <w:p w14:paraId="1ABB02A5" w14:textId="304E6C79" w:rsidR="00571E32" w:rsidRDefault="00341B8B" w:rsidP="00B34DC9">
      <w:pPr>
        <w:pStyle w:val="ListParagraph"/>
        <w:widowControl w:val="0"/>
        <w:numPr>
          <w:ilvl w:val="3"/>
          <w:numId w:val="47"/>
        </w:numPr>
        <w:autoSpaceDE w:val="0"/>
        <w:autoSpaceDN w:val="0"/>
        <w:adjustRightInd w:val="0"/>
        <w:spacing w:line="276" w:lineRule="auto"/>
        <w:ind w:right="720"/>
        <w:rPr>
          <w:sz w:val="40"/>
          <w:szCs w:val="40"/>
        </w:rPr>
      </w:pPr>
      <w:r w:rsidRPr="00B34DC9">
        <w:rPr>
          <w:sz w:val="40"/>
          <w:szCs w:val="40"/>
        </w:rPr>
        <w:t>Repeatedly reciting a memorized prayer may not reflect a</w:t>
      </w:r>
      <w:r w:rsidR="00571E32" w:rsidRPr="00B34DC9">
        <w:rPr>
          <w:sz w:val="40"/>
          <w:szCs w:val="40"/>
        </w:rPr>
        <w:t xml:space="preserve"> heartfelt prayer.</w:t>
      </w:r>
    </w:p>
    <w:p w14:paraId="026D3A5F" w14:textId="3364F51A" w:rsidR="00B34DC9" w:rsidRPr="00B34DC9" w:rsidRDefault="00B34DC9" w:rsidP="00B34DC9">
      <w:pPr>
        <w:widowControl w:val="0"/>
        <w:autoSpaceDE w:val="0"/>
        <w:autoSpaceDN w:val="0"/>
        <w:adjustRightInd w:val="0"/>
        <w:spacing w:line="276" w:lineRule="auto"/>
        <w:ind w:right="720"/>
        <w:rPr>
          <w:sz w:val="40"/>
          <w:szCs w:val="40"/>
        </w:rPr>
      </w:pPr>
    </w:p>
    <w:p w14:paraId="7CB42330" w14:textId="77777777" w:rsidR="00B34DC9" w:rsidRPr="00E66D86" w:rsidRDefault="00B34DC9" w:rsidP="00B34DC9">
      <w:pPr>
        <w:widowControl w:val="0"/>
        <w:spacing w:line="276" w:lineRule="auto"/>
        <w:ind w:left="1440" w:right="720"/>
        <w:rPr>
          <w:sz w:val="40"/>
          <w:szCs w:val="40"/>
        </w:rPr>
      </w:pPr>
      <w:proofErr w:type="gramStart"/>
      <w:r w:rsidRPr="00E66D86">
        <w:rPr>
          <w:b/>
          <w:i/>
          <w:sz w:val="40"/>
          <w:szCs w:val="40"/>
          <w:vertAlign w:val="superscript"/>
        </w:rPr>
        <w:t xml:space="preserve">5 </w:t>
      </w:r>
      <w:r w:rsidRPr="00E66D86">
        <w:rPr>
          <w:b/>
          <w:i/>
          <w:sz w:val="40"/>
          <w:szCs w:val="40"/>
        </w:rPr>
        <w:t> </w:t>
      </w:r>
      <w:r w:rsidRPr="00E66D86">
        <w:rPr>
          <w:rStyle w:val="jesuswords"/>
          <w:b/>
          <w:i/>
          <w:sz w:val="40"/>
          <w:szCs w:val="40"/>
        </w:rPr>
        <w:t>"</w:t>
      </w:r>
      <w:proofErr w:type="gramEnd"/>
      <w:r w:rsidRPr="00E66D86">
        <w:rPr>
          <w:rStyle w:val="jesuswords"/>
          <w:b/>
          <w:i/>
          <w:sz w:val="40"/>
          <w:szCs w:val="40"/>
        </w:rPr>
        <w:t>And when you pray, you shall not be like the hypocrites. For they love to pray standing in the synagogues and on the corners of the streets, that they may be seen by men. Assuredly, I say to you, they have their reward.</w:t>
      </w:r>
      <w:r w:rsidRPr="00E66D86">
        <w:rPr>
          <w:b/>
          <w:i/>
          <w:sz w:val="40"/>
          <w:szCs w:val="40"/>
        </w:rPr>
        <w:t xml:space="preserve"> </w:t>
      </w:r>
      <w:r w:rsidRPr="00E66D86">
        <w:rPr>
          <w:b/>
          <w:i/>
          <w:sz w:val="40"/>
          <w:szCs w:val="40"/>
        </w:rPr>
        <w:br/>
      </w:r>
      <w:proofErr w:type="gramStart"/>
      <w:r w:rsidRPr="00E66D86">
        <w:rPr>
          <w:b/>
          <w:i/>
          <w:sz w:val="40"/>
          <w:szCs w:val="40"/>
          <w:vertAlign w:val="superscript"/>
        </w:rPr>
        <w:t xml:space="preserve">6 </w:t>
      </w:r>
      <w:r w:rsidRPr="00E66D86">
        <w:rPr>
          <w:b/>
          <w:i/>
          <w:sz w:val="40"/>
          <w:szCs w:val="40"/>
        </w:rPr>
        <w:t> </w:t>
      </w:r>
      <w:r w:rsidRPr="00E66D86">
        <w:rPr>
          <w:rStyle w:val="jesuswords"/>
          <w:b/>
          <w:i/>
          <w:sz w:val="40"/>
          <w:szCs w:val="40"/>
        </w:rPr>
        <w:t>But</w:t>
      </w:r>
      <w:proofErr w:type="gramEnd"/>
      <w:r w:rsidRPr="00E66D86">
        <w:rPr>
          <w:rStyle w:val="jesuswords"/>
          <w:b/>
          <w:i/>
          <w:sz w:val="40"/>
          <w:szCs w:val="40"/>
        </w:rPr>
        <w:t xml:space="preserve"> you, when you pray, go into your room, and when you have shut your door, pray to your Father who </w:t>
      </w:r>
      <w:r w:rsidRPr="00E66D86">
        <w:rPr>
          <w:rStyle w:val="jesuswords"/>
          <w:b/>
          <w:i/>
          <w:iCs/>
          <w:sz w:val="40"/>
          <w:szCs w:val="40"/>
        </w:rPr>
        <w:t>is</w:t>
      </w:r>
      <w:r w:rsidRPr="00E66D86">
        <w:rPr>
          <w:rStyle w:val="jesuswords"/>
          <w:b/>
          <w:i/>
          <w:sz w:val="40"/>
          <w:szCs w:val="40"/>
        </w:rPr>
        <w:t xml:space="preserve"> in the secret </w:t>
      </w:r>
      <w:r w:rsidRPr="00E66D86">
        <w:rPr>
          <w:rStyle w:val="jesuswords"/>
          <w:b/>
          <w:i/>
          <w:iCs/>
          <w:sz w:val="40"/>
          <w:szCs w:val="40"/>
        </w:rPr>
        <w:t>place;</w:t>
      </w:r>
      <w:r w:rsidRPr="00E66D86">
        <w:rPr>
          <w:rStyle w:val="jesuswords"/>
          <w:b/>
          <w:i/>
          <w:sz w:val="40"/>
          <w:szCs w:val="40"/>
        </w:rPr>
        <w:t xml:space="preserve"> and your Father who sees in secret will reward you openly.</w:t>
      </w:r>
      <w:r w:rsidRPr="00E66D86">
        <w:rPr>
          <w:b/>
          <w:i/>
          <w:sz w:val="40"/>
          <w:szCs w:val="40"/>
        </w:rPr>
        <w:t xml:space="preserve"> </w:t>
      </w:r>
      <w:r w:rsidRPr="00E66D86">
        <w:rPr>
          <w:b/>
          <w:i/>
          <w:sz w:val="40"/>
          <w:szCs w:val="40"/>
        </w:rPr>
        <w:br/>
      </w:r>
      <w:proofErr w:type="gramStart"/>
      <w:r w:rsidRPr="00E66D86">
        <w:rPr>
          <w:b/>
          <w:i/>
          <w:sz w:val="40"/>
          <w:szCs w:val="40"/>
          <w:vertAlign w:val="superscript"/>
        </w:rPr>
        <w:lastRenderedPageBreak/>
        <w:t xml:space="preserve">7 </w:t>
      </w:r>
      <w:r w:rsidRPr="00E66D86">
        <w:rPr>
          <w:b/>
          <w:i/>
          <w:sz w:val="40"/>
          <w:szCs w:val="40"/>
        </w:rPr>
        <w:t> </w:t>
      </w:r>
      <w:r w:rsidRPr="00E66D86">
        <w:rPr>
          <w:rStyle w:val="jesuswords"/>
          <w:b/>
          <w:i/>
          <w:sz w:val="40"/>
          <w:szCs w:val="40"/>
        </w:rPr>
        <w:t>And</w:t>
      </w:r>
      <w:proofErr w:type="gramEnd"/>
      <w:r w:rsidRPr="00E66D86">
        <w:rPr>
          <w:rStyle w:val="jesuswords"/>
          <w:b/>
          <w:i/>
          <w:sz w:val="40"/>
          <w:szCs w:val="40"/>
        </w:rPr>
        <w:t xml:space="preserve"> when you pray, do not use vain repetitions as the heathen </w:t>
      </w:r>
      <w:r w:rsidRPr="00E66D86">
        <w:rPr>
          <w:rStyle w:val="jesuswords"/>
          <w:b/>
          <w:i/>
          <w:iCs/>
          <w:sz w:val="40"/>
          <w:szCs w:val="40"/>
        </w:rPr>
        <w:t>do.</w:t>
      </w:r>
      <w:r w:rsidRPr="00E66D86">
        <w:rPr>
          <w:rStyle w:val="jesuswords"/>
          <w:b/>
          <w:i/>
          <w:sz w:val="40"/>
          <w:szCs w:val="40"/>
        </w:rPr>
        <w:t xml:space="preserve"> For they think that they will be heard for their many words.</w:t>
      </w:r>
      <w:r w:rsidRPr="00E66D86">
        <w:rPr>
          <w:b/>
          <w:i/>
          <w:sz w:val="40"/>
          <w:szCs w:val="40"/>
        </w:rPr>
        <w:t xml:space="preserve"> </w:t>
      </w:r>
      <w:r w:rsidRPr="00E66D86">
        <w:rPr>
          <w:b/>
          <w:i/>
          <w:sz w:val="40"/>
          <w:szCs w:val="40"/>
        </w:rPr>
        <w:br/>
      </w:r>
      <w:proofErr w:type="gramStart"/>
      <w:r w:rsidRPr="00E66D86">
        <w:rPr>
          <w:b/>
          <w:i/>
          <w:sz w:val="40"/>
          <w:szCs w:val="40"/>
          <w:vertAlign w:val="superscript"/>
        </w:rPr>
        <w:t xml:space="preserve">8 </w:t>
      </w:r>
      <w:r w:rsidRPr="00E66D86">
        <w:rPr>
          <w:b/>
          <w:i/>
          <w:sz w:val="40"/>
          <w:szCs w:val="40"/>
        </w:rPr>
        <w:t> </w:t>
      </w:r>
      <w:r w:rsidRPr="00E66D86">
        <w:rPr>
          <w:rStyle w:val="jesuswords"/>
          <w:b/>
          <w:i/>
          <w:sz w:val="40"/>
          <w:szCs w:val="40"/>
        </w:rPr>
        <w:t>Therefore</w:t>
      </w:r>
      <w:proofErr w:type="gramEnd"/>
      <w:r w:rsidRPr="00E66D86">
        <w:rPr>
          <w:rStyle w:val="jesuswords"/>
          <w:b/>
          <w:i/>
          <w:sz w:val="40"/>
          <w:szCs w:val="40"/>
        </w:rPr>
        <w:t xml:space="preserve"> do not be like them. For your Father knows the things you have need of before you ask Him.</w:t>
      </w:r>
      <w:r w:rsidRPr="00E66D86">
        <w:rPr>
          <w:b/>
          <w:bCs/>
          <w:sz w:val="40"/>
          <w:szCs w:val="40"/>
        </w:rPr>
        <w:t xml:space="preserve"> Matthew 6:5-8 (NKJV)</w:t>
      </w:r>
    </w:p>
    <w:p w14:paraId="0C6782F7" w14:textId="77777777" w:rsidR="00B34DC9" w:rsidRPr="00B34DC9" w:rsidRDefault="00B34DC9" w:rsidP="00B34DC9">
      <w:pPr>
        <w:widowControl w:val="0"/>
        <w:autoSpaceDE w:val="0"/>
        <w:autoSpaceDN w:val="0"/>
        <w:adjustRightInd w:val="0"/>
        <w:spacing w:line="276" w:lineRule="auto"/>
        <w:ind w:right="720"/>
        <w:rPr>
          <w:sz w:val="40"/>
          <w:szCs w:val="40"/>
        </w:rPr>
      </w:pPr>
    </w:p>
    <w:p w14:paraId="6D3B76AD" w14:textId="64521255" w:rsidR="00571E32" w:rsidRDefault="00571E32" w:rsidP="00B17DD7">
      <w:pPr>
        <w:pStyle w:val="ListParagraph"/>
        <w:widowControl w:val="0"/>
        <w:numPr>
          <w:ilvl w:val="1"/>
          <w:numId w:val="47"/>
        </w:numPr>
        <w:autoSpaceDE w:val="0"/>
        <w:autoSpaceDN w:val="0"/>
        <w:adjustRightInd w:val="0"/>
        <w:spacing w:line="276" w:lineRule="auto"/>
        <w:ind w:right="720"/>
        <w:rPr>
          <w:sz w:val="40"/>
          <w:szCs w:val="40"/>
        </w:rPr>
      </w:pPr>
      <w:r w:rsidRPr="00B17DD7">
        <w:rPr>
          <w:b/>
          <w:sz w:val="40"/>
          <w:szCs w:val="40"/>
        </w:rPr>
        <w:t>Instruction 7</w:t>
      </w:r>
      <w:r w:rsidRPr="00B17DD7">
        <w:rPr>
          <w:sz w:val="40"/>
          <w:szCs w:val="40"/>
        </w:rPr>
        <w:t xml:space="preserve"> - Model prayer</w:t>
      </w:r>
    </w:p>
    <w:p w14:paraId="1D44A956" w14:textId="6412F318" w:rsidR="00571E32" w:rsidRDefault="00B51EA9" w:rsidP="00B1534F">
      <w:pPr>
        <w:pStyle w:val="ListParagraph"/>
        <w:widowControl w:val="0"/>
        <w:numPr>
          <w:ilvl w:val="2"/>
          <w:numId w:val="47"/>
        </w:numPr>
        <w:autoSpaceDE w:val="0"/>
        <w:autoSpaceDN w:val="0"/>
        <w:adjustRightInd w:val="0"/>
        <w:spacing w:line="276" w:lineRule="auto"/>
        <w:ind w:right="720"/>
        <w:rPr>
          <w:sz w:val="40"/>
          <w:szCs w:val="40"/>
        </w:rPr>
      </w:pPr>
      <w:r w:rsidRPr="00B1534F">
        <w:rPr>
          <w:sz w:val="40"/>
          <w:szCs w:val="40"/>
        </w:rPr>
        <w:t xml:space="preserve">While reciting a memorized prayer is discouraged, </w:t>
      </w:r>
      <w:r w:rsidR="001A7C46" w:rsidRPr="00B1534F">
        <w:rPr>
          <w:sz w:val="40"/>
          <w:szCs w:val="40"/>
        </w:rPr>
        <w:t>Jesus provided a model prayer as an</w:t>
      </w:r>
      <w:r w:rsidRPr="00B1534F">
        <w:rPr>
          <w:sz w:val="40"/>
          <w:szCs w:val="40"/>
        </w:rPr>
        <w:t xml:space="preserve"> example of how we are to pray.  </w:t>
      </w:r>
    </w:p>
    <w:p w14:paraId="2C8DE044" w14:textId="59E1502B" w:rsidR="00B1534F" w:rsidRPr="00B1534F" w:rsidRDefault="00B1534F" w:rsidP="00B1534F">
      <w:pPr>
        <w:widowControl w:val="0"/>
        <w:autoSpaceDE w:val="0"/>
        <w:autoSpaceDN w:val="0"/>
        <w:adjustRightInd w:val="0"/>
        <w:spacing w:line="276" w:lineRule="auto"/>
        <w:ind w:right="720"/>
        <w:rPr>
          <w:sz w:val="40"/>
          <w:szCs w:val="40"/>
        </w:rPr>
      </w:pPr>
    </w:p>
    <w:p w14:paraId="527B4E1A" w14:textId="77777777" w:rsidR="00B1534F" w:rsidRPr="00E66D86" w:rsidRDefault="00B1534F" w:rsidP="00B1534F">
      <w:pPr>
        <w:widowControl w:val="0"/>
        <w:spacing w:line="276" w:lineRule="auto"/>
        <w:ind w:left="1440" w:right="720"/>
        <w:rPr>
          <w:sz w:val="40"/>
          <w:szCs w:val="40"/>
        </w:rPr>
      </w:pPr>
      <w:proofErr w:type="gramStart"/>
      <w:r w:rsidRPr="00E66D86">
        <w:rPr>
          <w:b/>
          <w:i/>
          <w:sz w:val="40"/>
          <w:szCs w:val="40"/>
          <w:vertAlign w:val="superscript"/>
        </w:rPr>
        <w:t xml:space="preserve">1 </w:t>
      </w:r>
      <w:r w:rsidRPr="00E66D86">
        <w:rPr>
          <w:rStyle w:val="ind"/>
          <w:b/>
          <w:i/>
          <w:sz w:val="40"/>
          <w:szCs w:val="40"/>
        </w:rPr>
        <w:t> Now</w:t>
      </w:r>
      <w:proofErr w:type="gramEnd"/>
      <w:r w:rsidRPr="00E66D86">
        <w:rPr>
          <w:rStyle w:val="ind"/>
          <w:b/>
          <w:i/>
          <w:sz w:val="40"/>
          <w:szCs w:val="40"/>
        </w:rPr>
        <w:t xml:space="preserve"> it came to pass, as He was praying in a certain place, when He ceased, </w:t>
      </w:r>
      <w:r w:rsidRPr="00E66D86">
        <w:rPr>
          <w:rStyle w:val="ind"/>
          <w:b/>
          <w:i/>
          <w:iCs/>
          <w:sz w:val="40"/>
          <w:szCs w:val="40"/>
        </w:rPr>
        <w:t>that</w:t>
      </w:r>
      <w:r w:rsidRPr="00E66D86">
        <w:rPr>
          <w:rStyle w:val="ind"/>
          <w:b/>
          <w:i/>
          <w:sz w:val="40"/>
          <w:szCs w:val="40"/>
        </w:rPr>
        <w:t xml:space="preserve"> one of His disciples said to Him, "Lord, teach us to pray, as John also taught his disciples."</w:t>
      </w:r>
      <w:r w:rsidRPr="00E66D86">
        <w:rPr>
          <w:rStyle w:val="ind"/>
          <w:sz w:val="40"/>
          <w:szCs w:val="40"/>
        </w:rPr>
        <w:t xml:space="preserve"> </w:t>
      </w:r>
      <w:r w:rsidRPr="00E66D86">
        <w:rPr>
          <w:b/>
          <w:bCs/>
          <w:sz w:val="40"/>
          <w:szCs w:val="40"/>
        </w:rPr>
        <w:t>Luke 11:1 (NKJV)</w:t>
      </w:r>
    </w:p>
    <w:p w14:paraId="5F702757" w14:textId="77777777" w:rsidR="00B1534F" w:rsidRPr="00E66D86" w:rsidRDefault="00B1534F" w:rsidP="00B1534F">
      <w:pPr>
        <w:widowControl w:val="0"/>
        <w:spacing w:line="276" w:lineRule="auto"/>
        <w:ind w:left="1440" w:right="720"/>
        <w:rPr>
          <w:rStyle w:val="ind"/>
          <w:sz w:val="40"/>
          <w:szCs w:val="40"/>
        </w:rPr>
      </w:pPr>
      <w:r w:rsidRPr="00E66D86">
        <w:rPr>
          <w:sz w:val="40"/>
          <w:szCs w:val="40"/>
        </w:rPr>
        <w:br/>
      </w:r>
      <w:proofErr w:type="gramStart"/>
      <w:r w:rsidRPr="00E66D86">
        <w:rPr>
          <w:b/>
          <w:i/>
          <w:sz w:val="40"/>
          <w:szCs w:val="40"/>
          <w:vertAlign w:val="superscript"/>
        </w:rPr>
        <w:t xml:space="preserve">9 </w:t>
      </w:r>
      <w:r w:rsidRPr="00E66D86">
        <w:rPr>
          <w:b/>
          <w:i/>
          <w:sz w:val="40"/>
          <w:szCs w:val="40"/>
        </w:rPr>
        <w:t> </w:t>
      </w:r>
      <w:r w:rsidRPr="00E66D86">
        <w:rPr>
          <w:rStyle w:val="jesuswords"/>
          <w:b/>
          <w:i/>
          <w:sz w:val="40"/>
          <w:szCs w:val="40"/>
        </w:rPr>
        <w:t>In</w:t>
      </w:r>
      <w:proofErr w:type="gramEnd"/>
      <w:r w:rsidRPr="00E66D86">
        <w:rPr>
          <w:rStyle w:val="jesuswords"/>
          <w:b/>
          <w:i/>
          <w:sz w:val="40"/>
          <w:szCs w:val="40"/>
        </w:rPr>
        <w:t xml:space="preserve"> this manner, therefore, pray:</w:t>
      </w:r>
      <w:r w:rsidRPr="00E66D86">
        <w:rPr>
          <w:b/>
          <w:i/>
          <w:sz w:val="40"/>
          <w:szCs w:val="40"/>
        </w:rPr>
        <w:t xml:space="preserve"> </w:t>
      </w:r>
      <w:r w:rsidRPr="00E66D86">
        <w:rPr>
          <w:rStyle w:val="jesuswords"/>
          <w:b/>
          <w:i/>
          <w:sz w:val="40"/>
          <w:szCs w:val="40"/>
        </w:rPr>
        <w:t>Our Father in heaven,</w:t>
      </w:r>
      <w:r w:rsidRPr="00E66D86">
        <w:rPr>
          <w:b/>
          <w:i/>
          <w:sz w:val="40"/>
          <w:szCs w:val="40"/>
        </w:rPr>
        <w:t xml:space="preserve"> </w:t>
      </w:r>
      <w:r w:rsidRPr="00E66D86">
        <w:rPr>
          <w:rStyle w:val="jesuswords"/>
          <w:b/>
          <w:i/>
          <w:sz w:val="40"/>
          <w:szCs w:val="40"/>
        </w:rPr>
        <w:t>Hallowed be Your name.</w:t>
      </w:r>
      <w:r w:rsidRPr="00E66D86">
        <w:rPr>
          <w:b/>
          <w:i/>
          <w:sz w:val="40"/>
          <w:szCs w:val="40"/>
        </w:rPr>
        <w:t xml:space="preserve"> </w:t>
      </w:r>
      <w:r w:rsidRPr="00E66D86">
        <w:rPr>
          <w:b/>
          <w:i/>
          <w:sz w:val="40"/>
          <w:szCs w:val="40"/>
        </w:rPr>
        <w:br/>
      </w:r>
      <w:proofErr w:type="gramStart"/>
      <w:r w:rsidRPr="00E66D86">
        <w:rPr>
          <w:rStyle w:val="poetry2"/>
          <w:b/>
          <w:i/>
          <w:sz w:val="40"/>
          <w:szCs w:val="40"/>
          <w:vertAlign w:val="superscript"/>
        </w:rPr>
        <w:t xml:space="preserve">10 </w:t>
      </w:r>
      <w:r w:rsidRPr="00E66D86">
        <w:rPr>
          <w:rStyle w:val="poetry2"/>
          <w:b/>
          <w:i/>
          <w:sz w:val="40"/>
          <w:szCs w:val="40"/>
        </w:rPr>
        <w:t> </w:t>
      </w:r>
      <w:r w:rsidRPr="00E66D86">
        <w:rPr>
          <w:rStyle w:val="jesuswords"/>
          <w:b/>
          <w:i/>
          <w:sz w:val="40"/>
          <w:szCs w:val="40"/>
        </w:rPr>
        <w:t>Your</w:t>
      </w:r>
      <w:proofErr w:type="gramEnd"/>
      <w:r w:rsidRPr="00E66D86">
        <w:rPr>
          <w:rStyle w:val="jesuswords"/>
          <w:b/>
          <w:i/>
          <w:sz w:val="40"/>
          <w:szCs w:val="40"/>
        </w:rPr>
        <w:t xml:space="preserve"> kingdom come.</w:t>
      </w:r>
      <w:r w:rsidRPr="00E66D86">
        <w:rPr>
          <w:rStyle w:val="poetry2"/>
          <w:b/>
          <w:i/>
          <w:sz w:val="40"/>
          <w:szCs w:val="40"/>
        </w:rPr>
        <w:t xml:space="preserve"> </w:t>
      </w:r>
      <w:r w:rsidRPr="00E66D86">
        <w:rPr>
          <w:rStyle w:val="jesuswords"/>
          <w:b/>
          <w:i/>
          <w:sz w:val="40"/>
          <w:szCs w:val="40"/>
        </w:rPr>
        <w:t>Your will be done</w:t>
      </w:r>
      <w:r w:rsidRPr="00E66D86">
        <w:rPr>
          <w:rStyle w:val="poetry2"/>
          <w:b/>
          <w:i/>
          <w:sz w:val="40"/>
          <w:szCs w:val="40"/>
        </w:rPr>
        <w:t xml:space="preserve"> </w:t>
      </w:r>
      <w:proofErr w:type="gramStart"/>
      <w:r w:rsidRPr="00E66D86">
        <w:rPr>
          <w:rStyle w:val="jesuswords"/>
          <w:b/>
          <w:i/>
          <w:sz w:val="40"/>
          <w:szCs w:val="40"/>
        </w:rPr>
        <w:lastRenderedPageBreak/>
        <w:t>On</w:t>
      </w:r>
      <w:proofErr w:type="gramEnd"/>
      <w:r w:rsidRPr="00E66D86">
        <w:rPr>
          <w:rStyle w:val="jesuswords"/>
          <w:b/>
          <w:i/>
          <w:sz w:val="40"/>
          <w:szCs w:val="40"/>
        </w:rPr>
        <w:t xml:space="preserve"> earth as </w:t>
      </w:r>
      <w:r w:rsidRPr="00E66D86">
        <w:rPr>
          <w:rStyle w:val="jesuswords"/>
          <w:b/>
          <w:i/>
          <w:iCs/>
          <w:sz w:val="40"/>
          <w:szCs w:val="40"/>
        </w:rPr>
        <w:t>it is</w:t>
      </w:r>
      <w:r w:rsidRPr="00E66D86">
        <w:rPr>
          <w:rStyle w:val="jesuswords"/>
          <w:b/>
          <w:i/>
          <w:sz w:val="40"/>
          <w:szCs w:val="40"/>
        </w:rPr>
        <w:t xml:space="preserve"> in heaven.</w:t>
      </w:r>
      <w:r w:rsidRPr="00E66D86">
        <w:rPr>
          <w:rStyle w:val="poetry2"/>
          <w:b/>
          <w:i/>
          <w:sz w:val="40"/>
          <w:szCs w:val="40"/>
        </w:rPr>
        <w:t xml:space="preserve"> </w:t>
      </w:r>
      <w:r w:rsidRPr="00E66D86">
        <w:rPr>
          <w:b/>
          <w:i/>
          <w:sz w:val="40"/>
          <w:szCs w:val="40"/>
        </w:rPr>
        <w:br/>
      </w:r>
      <w:proofErr w:type="gramStart"/>
      <w:r w:rsidRPr="00E66D86">
        <w:rPr>
          <w:rStyle w:val="poetry2"/>
          <w:b/>
          <w:i/>
          <w:sz w:val="40"/>
          <w:szCs w:val="40"/>
          <w:vertAlign w:val="superscript"/>
        </w:rPr>
        <w:t xml:space="preserve">11 </w:t>
      </w:r>
      <w:r w:rsidRPr="00E66D86">
        <w:rPr>
          <w:rStyle w:val="poetry2"/>
          <w:b/>
          <w:i/>
          <w:sz w:val="40"/>
          <w:szCs w:val="40"/>
        </w:rPr>
        <w:t> </w:t>
      </w:r>
      <w:r w:rsidRPr="00E66D86">
        <w:rPr>
          <w:rStyle w:val="jesuswords"/>
          <w:b/>
          <w:i/>
          <w:sz w:val="40"/>
          <w:szCs w:val="40"/>
        </w:rPr>
        <w:t>Give</w:t>
      </w:r>
      <w:proofErr w:type="gramEnd"/>
      <w:r w:rsidRPr="00E66D86">
        <w:rPr>
          <w:rStyle w:val="jesuswords"/>
          <w:b/>
          <w:i/>
          <w:sz w:val="40"/>
          <w:szCs w:val="40"/>
        </w:rPr>
        <w:t xml:space="preserve"> us this day our daily bread.</w:t>
      </w:r>
      <w:r w:rsidRPr="00E66D86">
        <w:rPr>
          <w:rStyle w:val="poetry2"/>
          <w:b/>
          <w:i/>
          <w:sz w:val="40"/>
          <w:szCs w:val="40"/>
        </w:rPr>
        <w:t xml:space="preserve"> </w:t>
      </w:r>
      <w:r w:rsidRPr="00E66D86">
        <w:rPr>
          <w:b/>
          <w:i/>
          <w:sz w:val="40"/>
          <w:szCs w:val="40"/>
        </w:rPr>
        <w:br/>
      </w:r>
      <w:proofErr w:type="gramStart"/>
      <w:r w:rsidRPr="00E66D86">
        <w:rPr>
          <w:rStyle w:val="poetry2"/>
          <w:b/>
          <w:i/>
          <w:sz w:val="40"/>
          <w:szCs w:val="40"/>
          <w:vertAlign w:val="superscript"/>
        </w:rPr>
        <w:t xml:space="preserve">12 </w:t>
      </w:r>
      <w:r w:rsidRPr="00E66D86">
        <w:rPr>
          <w:rStyle w:val="poetry2"/>
          <w:b/>
          <w:i/>
          <w:sz w:val="40"/>
          <w:szCs w:val="40"/>
        </w:rPr>
        <w:t> </w:t>
      </w:r>
      <w:r w:rsidRPr="00E66D86">
        <w:rPr>
          <w:rStyle w:val="jesuswords"/>
          <w:b/>
          <w:i/>
          <w:sz w:val="40"/>
          <w:szCs w:val="40"/>
        </w:rPr>
        <w:t>And</w:t>
      </w:r>
      <w:proofErr w:type="gramEnd"/>
      <w:r w:rsidRPr="00E66D86">
        <w:rPr>
          <w:rStyle w:val="jesuswords"/>
          <w:b/>
          <w:i/>
          <w:sz w:val="40"/>
          <w:szCs w:val="40"/>
        </w:rPr>
        <w:t xml:space="preserve"> forgive us our debts,</w:t>
      </w:r>
      <w:r w:rsidRPr="00E66D86">
        <w:rPr>
          <w:rStyle w:val="poetry2"/>
          <w:b/>
          <w:i/>
          <w:sz w:val="40"/>
          <w:szCs w:val="40"/>
        </w:rPr>
        <w:t xml:space="preserve"> </w:t>
      </w:r>
      <w:r w:rsidRPr="00E66D86">
        <w:rPr>
          <w:rStyle w:val="jesuswords"/>
          <w:b/>
          <w:i/>
          <w:sz w:val="40"/>
          <w:szCs w:val="40"/>
        </w:rPr>
        <w:t>As we forgive our debtors.</w:t>
      </w:r>
      <w:r w:rsidRPr="00E66D86">
        <w:rPr>
          <w:rStyle w:val="poetry2"/>
          <w:b/>
          <w:i/>
          <w:sz w:val="40"/>
          <w:szCs w:val="40"/>
        </w:rPr>
        <w:t xml:space="preserve"> </w:t>
      </w:r>
      <w:r w:rsidRPr="00E66D86">
        <w:rPr>
          <w:b/>
          <w:i/>
          <w:sz w:val="40"/>
          <w:szCs w:val="40"/>
        </w:rPr>
        <w:br/>
      </w:r>
      <w:proofErr w:type="gramStart"/>
      <w:r w:rsidRPr="00E66D86">
        <w:rPr>
          <w:rStyle w:val="poetry2"/>
          <w:b/>
          <w:i/>
          <w:sz w:val="40"/>
          <w:szCs w:val="40"/>
          <w:vertAlign w:val="superscript"/>
        </w:rPr>
        <w:t xml:space="preserve">13 </w:t>
      </w:r>
      <w:r w:rsidRPr="00E66D86">
        <w:rPr>
          <w:rStyle w:val="poetry2"/>
          <w:b/>
          <w:i/>
          <w:sz w:val="40"/>
          <w:szCs w:val="40"/>
        </w:rPr>
        <w:t> </w:t>
      </w:r>
      <w:r w:rsidRPr="00E66D86">
        <w:rPr>
          <w:rStyle w:val="jesuswords"/>
          <w:b/>
          <w:i/>
          <w:sz w:val="40"/>
          <w:szCs w:val="40"/>
        </w:rPr>
        <w:t>And</w:t>
      </w:r>
      <w:proofErr w:type="gramEnd"/>
      <w:r w:rsidRPr="00E66D86">
        <w:rPr>
          <w:rStyle w:val="jesuswords"/>
          <w:b/>
          <w:i/>
          <w:sz w:val="40"/>
          <w:szCs w:val="40"/>
        </w:rPr>
        <w:t xml:space="preserve"> do not lead us into temptation,</w:t>
      </w:r>
      <w:r w:rsidRPr="00E66D86">
        <w:rPr>
          <w:rStyle w:val="poetry2"/>
          <w:b/>
          <w:i/>
          <w:sz w:val="40"/>
          <w:szCs w:val="40"/>
        </w:rPr>
        <w:t xml:space="preserve"> </w:t>
      </w:r>
      <w:r w:rsidRPr="00E66D86">
        <w:rPr>
          <w:rStyle w:val="jesuswords"/>
          <w:b/>
          <w:i/>
          <w:sz w:val="40"/>
          <w:szCs w:val="40"/>
        </w:rPr>
        <w:t>But deliver us from the evil one.</w:t>
      </w:r>
      <w:r w:rsidRPr="00E66D86">
        <w:rPr>
          <w:rStyle w:val="poetry2"/>
          <w:b/>
          <w:i/>
          <w:sz w:val="40"/>
          <w:szCs w:val="40"/>
        </w:rPr>
        <w:t xml:space="preserve"> </w:t>
      </w:r>
      <w:r w:rsidRPr="00E66D86">
        <w:rPr>
          <w:rStyle w:val="jesuswords"/>
          <w:b/>
          <w:i/>
          <w:sz w:val="40"/>
          <w:szCs w:val="40"/>
        </w:rPr>
        <w:t>For Yours is the kingdom and the power and the glory forever. Amen.</w:t>
      </w:r>
      <w:r w:rsidRPr="00E66D86">
        <w:rPr>
          <w:rStyle w:val="poetry2"/>
          <w:sz w:val="40"/>
          <w:szCs w:val="40"/>
        </w:rPr>
        <w:t xml:space="preserve"> </w:t>
      </w:r>
      <w:r w:rsidRPr="00E66D86">
        <w:rPr>
          <w:b/>
          <w:bCs/>
          <w:sz w:val="40"/>
          <w:szCs w:val="40"/>
        </w:rPr>
        <w:t>Matthew 6:9-13 (NKJV)</w:t>
      </w:r>
    </w:p>
    <w:p w14:paraId="7E73A0F0" w14:textId="77777777" w:rsidR="00B1534F" w:rsidRPr="00B1534F" w:rsidRDefault="00B1534F" w:rsidP="00B1534F">
      <w:pPr>
        <w:widowControl w:val="0"/>
        <w:autoSpaceDE w:val="0"/>
        <w:autoSpaceDN w:val="0"/>
        <w:adjustRightInd w:val="0"/>
        <w:spacing w:line="276" w:lineRule="auto"/>
        <w:ind w:right="720"/>
        <w:rPr>
          <w:sz w:val="40"/>
          <w:szCs w:val="40"/>
        </w:rPr>
      </w:pPr>
    </w:p>
    <w:p w14:paraId="0DDECE84" w14:textId="2C144555" w:rsidR="00571E32" w:rsidRDefault="00571E32" w:rsidP="00B1534F">
      <w:pPr>
        <w:pStyle w:val="ListParagraph"/>
        <w:widowControl w:val="0"/>
        <w:numPr>
          <w:ilvl w:val="2"/>
          <w:numId w:val="47"/>
        </w:numPr>
        <w:autoSpaceDE w:val="0"/>
        <w:autoSpaceDN w:val="0"/>
        <w:adjustRightInd w:val="0"/>
        <w:spacing w:line="276" w:lineRule="auto"/>
        <w:ind w:right="720"/>
        <w:rPr>
          <w:sz w:val="40"/>
          <w:szCs w:val="40"/>
        </w:rPr>
      </w:pPr>
      <w:r w:rsidRPr="00B1534F">
        <w:rPr>
          <w:sz w:val="40"/>
          <w:szCs w:val="40"/>
        </w:rPr>
        <w:t xml:space="preserve">The Lord’s prayer was intended to be a model of how we are to pray.  </w:t>
      </w:r>
    </w:p>
    <w:p w14:paraId="37A56237" w14:textId="0DB484DF" w:rsidR="00571E32" w:rsidRDefault="00571E32" w:rsidP="00B1534F">
      <w:pPr>
        <w:pStyle w:val="ListParagraph"/>
        <w:widowControl w:val="0"/>
        <w:numPr>
          <w:ilvl w:val="3"/>
          <w:numId w:val="47"/>
        </w:numPr>
        <w:autoSpaceDE w:val="0"/>
        <w:autoSpaceDN w:val="0"/>
        <w:adjustRightInd w:val="0"/>
        <w:spacing w:line="276" w:lineRule="auto"/>
        <w:ind w:right="720"/>
        <w:rPr>
          <w:sz w:val="40"/>
          <w:szCs w:val="40"/>
        </w:rPr>
      </w:pPr>
      <w:r w:rsidRPr="00B1534F">
        <w:rPr>
          <w:sz w:val="40"/>
          <w:szCs w:val="40"/>
        </w:rPr>
        <w:t xml:space="preserve">It was not intended to be a substitute for heartfelt prayer. </w:t>
      </w:r>
    </w:p>
    <w:p w14:paraId="5EB59DAA" w14:textId="2897F604" w:rsidR="00571E32" w:rsidRDefault="00571E32" w:rsidP="00B1534F">
      <w:pPr>
        <w:pStyle w:val="ListParagraph"/>
        <w:widowControl w:val="0"/>
        <w:numPr>
          <w:ilvl w:val="3"/>
          <w:numId w:val="47"/>
        </w:numPr>
        <w:autoSpaceDE w:val="0"/>
        <w:autoSpaceDN w:val="0"/>
        <w:adjustRightInd w:val="0"/>
        <w:spacing w:line="276" w:lineRule="auto"/>
        <w:ind w:right="720"/>
        <w:rPr>
          <w:sz w:val="40"/>
          <w:szCs w:val="40"/>
        </w:rPr>
      </w:pPr>
      <w:r w:rsidRPr="00B1534F">
        <w:rPr>
          <w:sz w:val="40"/>
          <w:szCs w:val="40"/>
        </w:rPr>
        <w:t xml:space="preserve">Jesus’ intent with this model prayer was not to have us recite this prayer as fulfillment of our instruction to pray but His intent was to provide a model for the way we are to pray.  </w:t>
      </w:r>
    </w:p>
    <w:p w14:paraId="786E59BF" w14:textId="6EC64017" w:rsidR="00571E32" w:rsidRDefault="00571E32" w:rsidP="00B1534F">
      <w:pPr>
        <w:pStyle w:val="ListParagraph"/>
        <w:widowControl w:val="0"/>
        <w:numPr>
          <w:ilvl w:val="3"/>
          <w:numId w:val="47"/>
        </w:numPr>
        <w:autoSpaceDE w:val="0"/>
        <w:autoSpaceDN w:val="0"/>
        <w:adjustRightInd w:val="0"/>
        <w:spacing w:line="276" w:lineRule="auto"/>
        <w:ind w:right="720"/>
        <w:rPr>
          <w:sz w:val="40"/>
          <w:szCs w:val="40"/>
        </w:rPr>
      </w:pPr>
      <w:r w:rsidRPr="00B1534F">
        <w:rPr>
          <w:sz w:val="40"/>
          <w:szCs w:val="40"/>
        </w:rPr>
        <w:t>This model can be summarized by the following components:</w:t>
      </w:r>
    </w:p>
    <w:p w14:paraId="3C75F02B" w14:textId="5FF38659" w:rsidR="00571E32" w:rsidRDefault="001A7C46" w:rsidP="00B1534F">
      <w:pPr>
        <w:pStyle w:val="ListParagraph"/>
        <w:widowControl w:val="0"/>
        <w:numPr>
          <w:ilvl w:val="4"/>
          <w:numId w:val="47"/>
        </w:numPr>
        <w:autoSpaceDE w:val="0"/>
        <w:autoSpaceDN w:val="0"/>
        <w:adjustRightInd w:val="0"/>
        <w:spacing w:line="276" w:lineRule="auto"/>
        <w:ind w:right="720"/>
        <w:rPr>
          <w:sz w:val="40"/>
          <w:szCs w:val="40"/>
        </w:rPr>
      </w:pPr>
      <w:r w:rsidRPr="00B1534F">
        <w:rPr>
          <w:sz w:val="40"/>
          <w:szCs w:val="40"/>
        </w:rPr>
        <w:t>Begin each prayer with ACTS:</w:t>
      </w:r>
    </w:p>
    <w:p w14:paraId="138B7E29" w14:textId="10387DD5" w:rsidR="00571E32" w:rsidRDefault="001A7C46" w:rsidP="00B1534F">
      <w:pPr>
        <w:pStyle w:val="ListParagraph"/>
        <w:widowControl w:val="0"/>
        <w:numPr>
          <w:ilvl w:val="5"/>
          <w:numId w:val="47"/>
        </w:numPr>
        <w:autoSpaceDE w:val="0"/>
        <w:autoSpaceDN w:val="0"/>
        <w:adjustRightInd w:val="0"/>
        <w:spacing w:line="276" w:lineRule="auto"/>
        <w:ind w:right="720"/>
        <w:rPr>
          <w:sz w:val="40"/>
          <w:szCs w:val="40"/>
        </w:rPr>
      </w:pPr>
      <w:r w:rsidRPr="00B1534F">
        <w:rPr>
          <w:sz w:val="40"/>
          <w:szCs w:val="40"/>
        </w:rPr>
        <w:t xml:space="preserve">A – </w:t>
      </w:r>
      <w:r w:rsidRPr="00B1534F">
        <w:rPr>
          <w:sz w:val="40"/>
          <w:szCs w:val="40"/>
          <w:highlight w:val="yellow"/>
        </w:rPr>
        <w:t>acclimation, adoration</w:t>
      </w:r>
    </w:p>
    <w:p w14:paraId="6973AAE2" w14:textId="3A3A892F" w:rsidR="00571E32" w:rsidRDefault="001A7C46" w:rsidP="00B1534F">
      <w:pPr>
        <w:pStyle w:val="ListParagraph"/>
        <w:widowControl w:val="0"/>
        <w:numPr>
          <w:ilvl w:val="5"/>
          <w:numId w:val="47"/>
        </w:numPr>
        <w:autoSpaceDE w:val="0"/>
        <w:autoSpaceDN w:val="0"/>
        <w:adjustRightInd w:val="0"/>
        <w:spacing w:line="276" w:lineRule="auto"/>
        <w:ind w:right="720"/>
        <w:rPr>
          <w:sz w:val="40"/>
          <w:szCs w:val="40"/>
        </w:rPr>
      </w:pPr>
      <w:r w:rsidRPr="00B1534F">
        <w:rPr>
          <w:sz w:val="40"/>
          <w:szCs w:val="40"/>
        </w:rPr>
        <w:t xml:space="preserve">C – </w:t>
      </w:r>
      <w:r w:rsidRPr="00B1534F">
        <w:rPr>
          <w:sz w:val="40"/>
          <w:szCs w:val="40"/>
          <w:highlight w:val="yellow"/>
        </w:rPr>
        <w:t>confession</w:t>
      </w:r>
    </w:p>
    <w:p w14:paraId="156F7E97" w14:textId="3311830B" w:rsidR="00571E32" w:rsidRDefault="001A7C46" w:rsidP="00B1534F">
      <w:pPr>
        <w:pStyle w:val="ListParagraph"/>
        <w:widowControl w:val="0"/>
        <w:numPr>
          <w:ilvl w:val="5"/>
          <w:numId w:val="47"/>
        </w:numPr>
        <w:autoSpaceDE w:val="0"/>
        <w:autoSpaceDN w:val="0"/>
        <w:adjustRightInd w:val="0"/>
        <w:spacing w:line="276" w:lineRule="auto"/>
        <w:ind w:right="720"/>
        <w:rPr>
          <w:sz w:val="40"/>
          <w:szCs w:val="40"/>
        </w:rPr>
      </w:pPr>
      <w:r w:rsidRPr="00B1534F">
        <w:rPr>
          <w:sz w:val="40"/>
          <w:szCs w:val="40"/>
        </w:rPr>
        <w:lastRenderedPageBreak/>
        <w:t xml:space="preserve">T – </w:t>
      </w:r>
      <w:r w:rsidRPr="00B1534F">
        <w:rPr>
          <w:sz w:val="40"/>
          <w:szCs w:val="40"/>
          <w:highlight w:val="yellow"/>
        </w:rPr>
        <w:t>thanksgiving</w:t>
      </w:r>
    </w:p>
    <w:p w14:paraId="71581C34" w14:textId="563CE03F" w:rsidR="00571E32" w:rsidRDefault="001A7C46" w:rsidP="00B1534F">
      <w:pPr>
        <w:pStyle w:val="ListParagraph"/>
        <w:widowControl w:val="0"/>
        <w:numPr>
          <w:ilvl w:val="5"/>
          <w:numId w:val="47"/>
        </w:numPr>
        <w:autoSpaceDE w:val="0"/>
        <w:autoSpaceDN w:val="0"/>
        <w:adjustRightInd w:val="0"/>
        <w:spacing w:line="276" w:lineRule="auto"/>
        <w:ind w:right="720"/>
        <w:rPr>
          <w:sz w:val="40"/>
          <w:szCs w:val="40"/>
        </w:rPr>
      </w:pPr>
      <w:r w:rsidRPr="00B1534F">
        <w:rPr>
          <w:sz w:val="40"/>
          <w:szCs w:val="40"/>
        </w:rPr>
        <w:t xml:space="preserve">S – </w:t>
      </w:r>
      <w:r w:rsidRPr="00B1534F">
        <w:rPr>
          <w:sz w:val="40"/>
          <w:szCs w:val="40"/>
          <w:highlight w:val="yellow"/>
        </w:rPr>
        <w:t>supplications</w:t>
      </w:r>
    </w:p>
    <w:p w14:paraId="7873C3F9" w14:textId="77777777" w:rsidR="00B1534F" w:rsidRDefault="00B1534F" w:rsidP="00B1534F">
      <w:pPr>
        <w:pStyle w:val="ListParagraph"/>
        <w:widowControl w:val="0"/>
        <w:autoSpaceDE w:val="0"/>
        <w:autoSpaceDN w:val="0"/>
        <w:adjustRightInd w:val="0"/>
        <w:spacing w:line="276" w:lineRule="auto"/>
        <w:ind w:left="3780" w:right="720"/>
        <w:rPr>
          <w:sz w:val="40"/>
          <w:szCs w:val="40"/>
        </w:rPr>
      </w:pPr>
    </w:p>
    <w:p w14:paraId="5C3EDD51" w14:textId="7051F0E7" w:rsidR="006323B8" w:rsidRDefault="00571E32" w:rsidP="004553E0">
      <w:pPr>
        <w:pStyle w:val="ListParagraph"/>
        <w:widowControl w:val="0"/>
        <w:numPr>
          <w:ilvl w:val="1"/>
          <w:numId w:val="47"/>
        </w:numPr>
        <w:autoSpaceDE w:val="0"/>
        <w:autoSpaceDN w:val="0"/>
        <w:adjustRightInd w:val="0"/>
        <w:spacing w:line="276" w:lineRule="auto"/>
        <w:ind w:right="720"/>
        <w:rPr>
          <w:sz w:val="40"/>
          <w:szCs w:val="40"/>
        </w:rPr>
      </w:pPr>
      <w:r w:rsidRPr="004553E0">
        <w:rPr>
          <w:b/>
          <w:sz w:val="40"/>
          <w:szCs w:val="40"/>
        </w:rPr>
        <w:t>Instruction 8</w:t>
      </w:r>
      <w:r w:rsidRPr="004553E0">
        <w:rPr>
          <w:sz w:val="40"/>
          <w:szCs w:val="40"/>
        </w:rPr>
        <w:t xml:space="preserve"> - </w:t>
      </w:r>
      <w:r w:rsidR="00DA1E4C" w:rsidRPr="004553E0">
        <w:rPr>
          <w:sz w:val="40"/>
          <w:szCs w:val="40"/>
        </w:rPr>
        <w:t>Patient Perseverance</w:t>
      </w:r>
    </w:p>
    <w:p w14:paraId="72BD51F3" w14:textId="2E6C3E39" w:rsidR="006323B8" w:rsidRDefault="00A43A8C" w:rsidP="004553E0">
      <w:pPr>
        <w:pStyle w:val="ListParagraph"/>
        <w:widowControl w:val="0"/>
        <w:numPr>
          <w:ilvl w:val="2"/>
          <w:numId w:val="47"/>
        </w:numPr>
        <w:autoSpaceDE w:val="0"/>
        <w:autoSpaceDN w:val="0"/>
        <w:adjustRightInd w:val="0"/>
        <w:spacing w:line="276" w:lineRule="auto"/>
        <w:ind w:right="720"/>
        <w:rPr>
          <w:sz w:val="40"/>
          <w:szCs w:val="40"/>
        </w:rPr>
      </w:pPr>
      <w:r w:rsidRPr="004553E0">
        <w:rPr>
          <w:sz w:val="40"/>
          <w:szCs w:val="40"/>
        </w:rPr>
        <w:t xml:space="preserve">According to the </w:t>
      </w:r>
      <w:r w:rsidRPr="004553E0">
        <w:rPr>
          <w:i/>
          <w:sz w:val="40"/>
          <w:szCs w:val="40"/>
        </w:rPr>
        <w:t>Merriam-Webster Dictionary</w:t>
      </w:r>
      <w:r w:rsidR="00F94CC8" w:rsidRPr="004553E0">
        <w:rPr>
          <w:sz w:val="40"/>
          <w:szCs w:val="40"/>
        </w:rPr>
        <w:t xml:space="preserve">, to </w:t>
      </w:r>
      <w:r w:rsidR="00F94CC8" w:rsidRPr="004553E0">
        <w:rPr>
          <w:b/>
          <w:color w:val="FF0000"/>
          <w:sz w:val="40"/>
          <w:szCs w:val="40"/>
        </w:rPr>
        <w:t>persevere</w:t>
      </w:r>
      <w:r w:rsidR="00F94CC8" w:rsidRPr="004553E0">
        <w:rPr>
          <w:sz w:val="40"/>
          <w:szCs w:val="40"/>
        </w:rPr>
        <w:t xml:space="preserve"> is</w:t>
      </w:r>
      <w:r w:rsidRPr="004553E0">
        <w:rPr>
          <w:sz w:val="40"/>
          <w:szCs w:val="40"/>
        </w:rPr>
        <w:t xml:space="preserve"> to persist in a state of life, in the pursuit of an end, or especially in an enterprise undertaken in spite of counter influences,</w:t>
      </w:r>
      <w:r w:rsidR="00F94CC8" w:rsidRPr="004553E0">
        <w:rPr>
          <w:sz w:val="40"/>
          <w:szCs w:val="40"/>
        </w:rPr>
        <w:t xml:space="preserve"> opposition, or discouragement.  </w:t>
      </w:r>
    </w:p>
    <w:p w14:paraId="63FDDC33" w14:textId="72E1C473" w:rsidR="006323B8" w:rsidRDefault="00F94CC8" w:rsidP="004553E0">
      <w:pPr>
        <w:pStyle w:val="ListParagraph"/>
        <w:widowControl w:val="0"/>
        <w:numPr>
          <w:ilvl w:val="2"/>
          <w:numId w:val="47"/>
        </w:numPr>
        <w:autoSpaceDE w:val="0"/>
        <w:autoSpaceDN w:val="0"/>
        <w:adjustRightInd w:val="0"/>
        <w:spacing w:line="276" w:lineRule="auto"/>
        <w:ind w:right="720"/>
        <w:rPr>
          <w:sz w:val="40"/>
          <w:szCs w:val="40"/>
        </w:rPr>
      </w:pPr>
      <w:r w:rsidRPr="004553E0">
        <w:rPr>
          <w:sz w:val="40"/>
          <w:szCs w:val="40"/>
        </w:rPr>
        <w:t>It is to</w:t>
      </w:r>
      <w:r w:rsidR="00A43A8C" w:rsidRPr="004553E0">
        <w:rPr>
          <w:sz w:val="40"/>
          <w:szCs w:val="40"/>
        </w:rPr>
        <w:t xml:space="preserve"> </w:t>
      </w:r>
      <w:r w:rsidRPr="004553E0">
        <w:rPr>
          <w:sz w:val="40"/>
          <w:szCs w:val="40"/>
        </w:rPr>
        <w:t xml:space="preserve">steadily </w:t>
      </w:r>
      <w:r w:rsidR="00A43A8C" w:rsidRPr="004553E0">
        <w:rPr>
          <w:sz w:val="40"/>
          <w:szCs w:val="40"/>
        </w:rPr>
        <w:t>pursue any project or course</w:t>
      </w:r>
      <w:r w:rsidR="00035836" w:rsidRPr="004553E0">
        <w:rPr>
          <w:sz w:val="40"/>
          <w:szCs w:val="40"/>
        </w:rPr>
        <w:t xml:space="preserve"> once</w:t>
      </w:r>
      <w:r w:rsidR="00A43A8C" w:rsidRPr="004553E0">
        <w:rPr>
          <w:sz w:val="40"/>
          <w:szCs w:val="40"/>
        </w:rPr>
        <w:t xml:space="preserve"> begun</w:t>
      </w:r>
      <w:r w:rsidRPr="004553E0">
        <w:rPr>
          <w:sz w:val="40"/>
          <w:szCs w:val="40"/>
        </w:rPr>
        <w:t>.</w:t>
      </w:r>
      <w:r w:rsidR="005D090D" w:rsidRPr="00E66D86">
        <w:rPr>
          <w:rStyle w:val="FootnoteReference"/>
          <w:sz w:val="40"/>
          <w:szCs w:val="40"/>
        </w:rPr>
        <w:footnoteReference w:id="1"/>
      </w:r>
      <w:r w:rsidR="0064547A" w:rsidRPr="004553E0">
        <w:rPr>
          <w:sz w:val="40"/>
          <w:szCs w:val="40"/>
        </w:rPr>
        <w:t xml:space="preserve">  </w:t>
      </w:r>
    </w:p>
    <w:p w14:paraId="2BFBD2CB" w14:textId="77777777" w:rsidR="004553E0" w:rsidRDefault="0064547A" w:rsidP="004553E0">
      <w:pPr>
        <w:pStyle w:val="ListParagraph"/>
        <w:widowControl w:val="0"/>
        <w:numPr>
          <w:ilvl w:val="2"/>
          <w:numId w:val="47"/>
        </w:numPr>
        <w:autoSpaceDE w:val="0"/>
        <w:autoSpaceDN w:val="0"/>
        <w:adjustRightInd w:val="0"/>
        <w:spacing w:line="276" w:lineRule="auto"/>
        <w:ind w:right="720"/>
        <w:rPr>
          <w:sz w:val="40"/>
          <w:szCs w:val="40"/>
        </w:rPr>
      </w:pPr>
      <w:r w:rsidRPr="004553E0">
        <w:rPr>
          <w:sz w:val="40"/>
          <w:szCs w:val="40"/>
        </w:rPr>
        <w:t xml:space="preserve">We are to persevere in our prayers. </w:t>
      </w:r>
    </w:p>
    <w:p w14:paraId="0F575A4E" w14:textId="7261C71F" w:rsidR="006323B8" w:rsidRDefault="0064547A" w:rsidP="004553E0">
      <w:pPr>
        <w:pStyle w:val="ListParagraph"/>
        <w:widowControl w:val="0"/>
        <w:numPr>
          <w:ilvl w:val="3"/>
          <w:numId w:val="47"/>
        </w:numPr>
        <w:autoSpaceDE w:val="0"/>
        <w:autoSpaceDN w:val="0"/>
        <w:adjustRightInd w:val="0"/>
        <w:spacing w:line="276" w:lineRule="auto"/>
        <w:ind w:right="720"/>
        <w:rPr>
          <w:sz w:val="40"/>
          <w:szCs w:val="40"/>
        </w:rPr>
      </w:pPr>
      <w:r w:rsidRPr="004553E0">
        <w:rPr>
          <w:sz w:val="40"/>
          <w:szCs w:val="40"/>
        </w:rPr>
        <w:t xml:space="preserve"> God’s timing is not our timing.  </w:t>
      </w:r>
    </w:p>
    <w:p w14:paraId="2530198F" w14:textId="2F695BB3" w:rsidR="006323B8" w:rsidRDefault="0064547A" w:rsidP="004553E0">
      <w:pPr>
        <w:pStyle w:val="ListParagraph"/>
        <w:widowControl w:val="0"/>
        <w:numPr>
          <w:ilvl w:val="3"/>
          <w:numId w:val="47"/>
        </w:numPr>
        <w:autoSpaceDE w:val="0"/>
        <w:autoSpaceDN w:val="0"/>
        <w:adjustRightInd w:val="0"/>
        <w:spacing w:line="276" w:lineRule="auto"/>
        <w:ind w:right="720"/>
        <w:rPr>
          <w:sz w:val="40"/>
          <w:szCs w:val="40"/>
        </w:rPr>
      </w:pPr>
      <w:r w:rsidRPr="004553E0">
        <w:rPr>
          <w:sz w:val="40"/>
          <w:szCs w:val="40"/>
        </w:rPr>
        <w:t xml:space="preserve">God’s delay should not lead to doubt on our part.  </w:t>
      </w:r>
    </w:p>
    <w:p w14:paraId="415157C5" w14:textId="55440E5A" w:rsidR="003236F3" w:rsidRDefault="0064547A" w:rsidP="004553E0">
      <w:pPr>
        <w:pStyle w:val="ListParagraph"/>
        <w:widowControl w:val="0"/>
        <w:numPr>
          <w:ilvl w:val="3"/>
          <w:numId w:val="47"/>
        </w:numPr>
        <w:autoSpaceDE w:val="0"/>
        <w:autoSpaceDN w:val="0"/>
        <w:adjustRightInd w:val="0"/>
        <w:spacing w:line="276" w:lineRule="auto"/>
        <w:ind w:right="720"/>
        <w:rPr>
          <w:sz w:val="40"/>
          <w:szCs w:val="40"/>
        </w:rPr>
      </w:pPr>
      <w:r w:rsidRPr="004553E0">
        <w:rPr>
          <w:sz w:val="40"/>
          <w:szCs w:val="40"/>
        </w:rPr>
        <w:t>Our faith must be sure, trusting God to provide in His perfect time.</w:t>
      </w:r>
    </w:p>
    <w:p w14:paraId="25D77169" w14:textId="552681CA" w:rsidR="004553E0" w:rsidRPr="004553E0" w:rsidRDefault="004553E0" w:rsidP="004553E0">
      <w:pPr>
        <w:widowControl w:val="0"/>
        <w:autoSpaceDE w:val="0"/>
        <w:autoSpaceDN w:val="0"/>
        <w:adjustRightInd w:val="0"/>
        <w:spacing w:line="276" w:lineRule="auto"/>
        <w:ind w:right="720"/>
        <w:rPr>
          <w:sz w:val="40"/>
          <w:szCs w:val="40"/>
        </w:rPr>
      </w:pPr>
    </w:p>
    <w:p w14:paraId="65102E10" w14:textId="77777777" w:rsidR="004553E0" w:rsidRPr="00E66D86" w:rsidRDefault="004553E0" w:rsidP="004553E0">
      <w:pPr>
        <w:widowControl w:val="0"/>
        <w:spacing w:line="276" w:lineRule="auto"/>
        <w:ind w:left="1440" w:right="720"/>
        <w:rPr>
          <w:b/>
          <w:bCs/>
          <w:sz w:val="40"/>
          <w:szCs w:val="40"/>
        </w:rPr>
      </w:pPr>
      <w:proofErr w:type="gramStart"/>
      <w:r w:rsidRPr="00E66D86">
        <w:rPr>
          <w:b/>
          <w:i/>
          <w:sz w:val="40"/>
          <w:szCs w:val="40"/>
          <w:vertAlign w:val="superscript"/>
        </w:rPr>
        <w:t xml:space="preserve">4 </w:t>
      </w:r>
      <w:r w:rsidRPr="00E66D86">
        <w:rPr>
          <w:b/>
          <w:i/>
          <w:sz w:val="40"/>
          <w:szCs w:val="40"/>
        </w:rPr>
        <w:t> But</w:t>
      </w:r>
      <w:proofErr w:type="gramEnd"/>
      <w:r w:rsidRPr="00E66D86">
        <w:rPr>
          <w:b/>
          <w:i/>
          <w:sz w:val="40"/>
          <w:szCs w:val="40"/>
        </w:rPr>
        <w:t xml:space="preserve"> let patience have </w:t>
      </w:r>
      <w:r w:rsidRPr="00E66D86">
        <w:rPr>
          <w:b/>
          <w:i/>
          <w:iCs/>
          <w:sz w:val="40"/>
          <w:szCs w:val="40"/>
        </w:rPr>
        <w:t>its</w:t>
      </w:r>
      <w:r w:rsidRPr="00E66D86">
        <w:rPr>
          <w:b/>
          <w:i/>
          <w:sz w:val="40"/>
          <w:szCs w:val="40"/>
        </w:rPr>
        <w:t xml:space="preserve"> perfect work, that you may be perfect and complete, lacking nothing. </w:t>
      </w:r>
      <w:r w:rsidRPr="00E66D86">
        <w:rPr>
          <w:b/>
          <w:i/>
          <w:sz w:val="40"/>
          <w:szCs w:val="40"/>
        </w:rPr>
        <w:br/>
      </w:r>
      <w:proofErr w:type="gramStart"/>
      <w:r w:rsidRPr="00E66D86">
        <w:rPr>
          <w:b/>
          <w:i/>
          <w:sz w:val="40"/>
          <w:szCs w:val="40"/>
          <w:vertAlign w:val="superscript"/>
        </w:rPr>
        <w:lastRenderedPageBreak/>
        <w:t xml:space="preserve">5 </w:t>
      </w:r>
      <w:r w:rsidRPr="00E66D86">
        <w:rPr>
          <w:b/>
          <w:i/>
          <w:sz w:val="40"/>
          <w:szCs w:val="40"/>
        </w:rPr>
        <w:t> If</w:t>
      </w:r>
      <w:proofErr w:type="gramEnd"/>
      <w:r w:rsidRPr="00E66D86">
        <w:rPr>
          <w:b/>
          <w:i/>
          <w:sz w:val="40"/>
          <w:szCs w:val="40"/>
        </w:rPr>
        <w:t xml:space="preserve"> any of you lacks wisdom, let him ask of God, who gives to all liberally and without reproach, and it will be given to him. </w:t>
      </w:r>
      <w:r w:rsidRPr="00E66D86">
        <w:rPr>
          <w:b/>
          <w:i/>
          <w:sz w:val="40"/>
          <w:szCs w:val="40"/>
        </w:rPr>
        <w:br/>
      </w:r>
      <w:proofErr w:type="gramStart"/>
      <w:r w:rsidRPr="00E66D86">
        <w:rPr>
          <w:b/>
          <w:i/>
          <w:sz w:val="40"/>
          <w:szCs w:val="40"/>
          <w:vertAlign w:val="superscript"/>
        </w:rPr>
        <w:t xml:space="preserve">6 </w:t>
      </w:r>
      <w:r w:rsidRPr="00E66D86">
        <w:rPr>
          <w:b/>
          <w:i/>
          <w:sz w:val="40"/>
          <w:szCs w:val="40"/>
        </w:rPr>
        <w:t> But</w:t>
      </w:r>
      <w:proofErr w:type="gramEnd"/>
      <w:r w:rsidRPr="00E66D86">
        <w:rPr>
          <w:b/>
          <w:i/>
          <w:sz w:val="40"/>
          <w:szCs w:val="40"/>
        </w:rPr>
        <w:t xml:space="preserve"> let him ask in faith, with no doubting, for he who doubts is like a wave of the sea driven and tossed by the wind. </w:t>
      </w:r>
      <w:r w:rsidRPr="00E66D86">
        <w:rPr>
          <w:b/>
          <w:i/>
          <w:sz w:val="40"/>
          <w:szCs w:val="40"/>
        </w:rPr>
        <w:br/>
      </w:r>
      <w:proofErr w:type="gramStart"/>
      <w:r w:rsidRPr="00E66D86">
        <w:rPr>
          <w:b/>
          <w:i/>
          <w:sz w:val="40"/>
          <w:szCs w:val="40"/>
          <w:vertAlign w:val="superscript"/>
        </w:rPr>
        <w:t xml:space="preserve">7 </w:t>
      </w:r>
      <w:r w:rsidRPr="00E66D86">
        <w:rPr>
          <w:b/>
          <w:i/>
          <w:sz w:val="40"/>
          <w:szCs w:val="40"/>
        </w:rPr>
        <w:t> For</w:t>
      </w:r>
      <w:proofErr w:type="gramEnd"/>
      <w:r w:rsidRPr="00E66D86">
        <w:rPr>
          <w:b/>
          <w:i/>
          <w:sz w:val="40"/>
          <w:szCs w:val="40"/>
        </w:rPr>
        <w:t xml:space="preserve"> let not that man suppose that he will receive anything from the Lord; </w:t>
      </w:r>
      <w:r w:rsidRPr="00E66D86">
        <w:rPr>
          <w:b/>
          <w:i/>
          <w:sz w:val="40"/>
          <w:szCs w:val="40"/>
        </w:rPr>
        <w:br/>
      </w:r>
      <w:r w:rsidRPr="00E66D86">
        <w:rPr>
          <w:b/>
          <w:i/>
          <w:sz w:val="40"/>
          <w:szCs w:val="40"/>
          <w:vertAlign w:val="superscript"/>
        </w:rPr>
        <w:t xml:space="preserve">8 </w:t>
      </w:r>
      <w:r w:rsidRPr="00E66D86">
        <w:rPr>
          <w:b/>
          <w:i/>
          <w:sz w:val="40"/>
          <w:szCs w:val="40"/>
        </w:rPr>
        <w:t> </w:t>
      </w:r>
      <w:r w:rsidRPr="00E66D86">
        <w:rPr>
          <w:b/>
          <w:i/>
          <w:iCs/>
          <w:sz w:val="40"/>
          <w:szCs w:val="40"/>
        </w:rPr>
        <w:t>he is</w:t>
      </w:r>
      <w:r w:rsidRPr="00E66D86">
        <w:rPr>
          <w:b/>
          <w:i/>
          <w:sz w:val="40"/>
          <w:szCs w:val="40"/>
        </w:rPr>
        <w:t xml:space="preserve"> a double-minded man, unstable in all his ways.</w:t>
      </w:r>
      <w:r w:rsidRPr="00E66D86">
        <w:rPr>
          <w:b/>
          <w:bCs/>
          <w:sz w:val="40"/>
          <w:szCs w:val="40"/>
        </w:rPr>
        <w:t xml:space="preserve"> James 1:4-8 (NKJV)</w:t>
      </w:r>
    </w:p>
    <w:p w14:paraId="1FE880B3" w14:textId="77777777" w:rsidR="004553E0" w:rsidRPr="004553E0" w:rsidRDefault="004553E0" w:rsidP="004553E0">
      <w:pPr>
        <w:widowControl w:val="0"/>
        <w:autoSpaceDE w:val="0"/>
        <w:autoSpaceDN w:val="0"/>
        <w:adjustRightInd w:val="0"/>
        <w:spacing w:line="276" w:lineRule="auto"/>
        <w:ind w:right="720"/>
        <w:rPr>
          <w:sz w:val="40"/>
          <w:szCs w:val="40"/>
        </w:rPr>
      </w:pPr>
    </w:p>
    <w:p w14:paraId="71FF30CD" w14:textId="10C49BB2" w:rsidR="006615CD" w:rsidRDefault="003236F3" w:rsidP="004553E0">
      <w:pPr>
        <w:pStyle w:val="ListParagraph"/>
        <w:widowControl w:val="0"/>
        <w:numPr>
          <w:ilvl w:val="1"/>
          <w:numId w:val="47"/>
        </w:numPr>
        <w:autoSpaceDE w:val="0"/>
        <w:autoSpaceDN w:val="0"/>
        <w:adjustRightInd w:val="0"/>
        <w:spacing w:line="276" w:lineRule="auto"/>
        <w:ind w:right="720"/>
        <w:rPr>
          <w:sz w:val="40"/>
          <w:szCs w:val="40"/>
        </w:rPr>
      </w:pPr>
      <w:r w:rsidRPr="004553E0">
        <w:rPr>
          <w:b/>
          <w:sz w:val="40"/>
          <w:szCs w:val="40"/>
        </w:rPr>
        <w:t>Instruction 9</w:t>
      </w:r>
      <w:r w:rsidRPr="004553E0">
        <w:rPr>
          <w:sz w:val="40"/>
          <w:szCs w:val="40"/>
        </w:rPr>
        <w:t xml:space="preserve"> - Pray for your critics and those who would throw obstacles in your path</w:t>
      </w:r>
    </w:p>
    <w:p w14:paraId="6600193D" w14:textId="2B5467F2" w:rsidR="006615CD" w:rsidRDefault="007634A0" w:rsidP="004553E0">
      <w:pPr>
        <w:pStyle w:val="ListParagraph"/>
        <w:widowControl w:val="0"/>
        <w:numPr>
          <w:ilvl w:val="2"/>
          <w:numId w:val="47"/>
        </w:numPr>
        <w:autoSpaceDE w:val="0"/>
        <w:autoSpaceDN w:val="0"/>
        <w:adjustRightInd w:val="0"/>
        <w:spacing w:line="276" w:lineRule="auto"/>
        <w:ind w:right="720"/>
        <w:rPr>
          <w:sz w:val="40"/>
          <w:szCs w:val="40"/>
        </w:rPr>
      </w:pPr>
      <w:r w:rsidRPr="004553E0">
        <w:rPr>
          <w:sz w:val="40"/>
          <w:szCs w:val="40"/>
        </w:rPr>
        <w:t xml:space="preserve">Among our prayers, we are to pray specifically for our critics and those who persecute and mistreat us.  </w:t>
      </w:r>
    </w:p>
    <w:p w14:paraId="2CD5213D" w14:textId="429BE316" w:rsidR="006615CD" w:rsidRDefault="007634A0" w:rsidP="004553E0">
      <w:pPr>
        <w:pStyle w:val="ListParagraph"/>
        <w:widowControl w:val="0"/>
        <w:numPr>
          <w:ilvl w:val="3"/>
          <w:numId w:val="47"/>
        </w:numPr>
        <w:autoSpaceDE w:val="0"/>
        <w:autoSpaceDN w:val="0"/>
        <w:adjustRightInd w:val="0"/>
        <w:spacing w:line="276" w:lineRule="auto"/>
        <w:ind w:right="720"/>
        <w:rPr>
          <w:sz w:val="40"/>
          <w:szCs w:val="40"/>
        </w:rPr>
      </w:pPr>
      <w:r w:rsidRPr="004553E0">
        <w:rPr>
          <w:sz w:val="40"/>
          <w:szCs w:val="40"/>
        </w:rPr>
        <w:t xml:space="preserve">If we respond to those who persecute and mistreat us in the same manner as they treat us, the confrontation may dangerously escalate.  </w:t>
      </w:r>
    </w:p>
    <w:p w14:paraId="0768E01B" w14:textId="423E014B" w:rsidR="006615CD" w:rsidRDefault="007634A0" w:rsidP="004553E0">
      <w:pPr>
        <w:pStyle w:val="ListParagraph"/>
        <w:widowControl w:val="0"/>
        <w:numPr>
          <w:ilvl w:val="3"/>
          <w:numId w:val="47"/>
        </w:numPr>
        <w:autoSpaceDE w:val="0"/>
        <w:autoSpaceDN w:val="0"/>
        <w:adjustRightInd w:val="0"/>
        <w:spacing w:line="276" w:lineRule="auto"/>
        <w:ind w:right="720"/>
        <w:rPr>
          <w:sz w:val="40"/>
          <w:szCs w:val="40"/>
        </w:rPr>
      </w:pPr>
      <w:r w:rsidRPr="004553E0">
        <w:rPr>
          <w:sz w:val="40"/>
          <w:szCs w:val="40"/>
        </w:rPr>
        <w:t>If, on the other hand, we pray for those who persecute and mistreat us, our attitude will be on</w:t>
      </w:r>
      <w:r w:rsidR="00CE2369" w:rsidRPr="004553E0">
        <w:rPr>
          <w:sz w:val="40"/>
          <w:szCs w:val="40"/>
        </w:rPr>
        <w:t xml:space="preserve">e of humility and </w:t>
      </w:r>
      <w:r w:rsidR="00CE2369" w:rsidRPr="004553E0">
        <w:rPr>
          <w:sz w:val="40"/>
          <w:szCs w:val="40"/>
        </w:rPr>
        <w:lastRenderedPageBreak/>
        <w:t>should remove the</w:t>
      </w:r>
      <w:r w:rsidRPr="004553E0">
        <w:rPr>
          <w:sz w:val="40"/>
          <w:szCs w:val="40"/>
        </w:rPr>
        <w:t xml:space="preserve"> fuel</w:t>
      </w:r>
      <w:r w:rsidR="00CE2369" w:rsidRPr="004553E0">
        <w:rPr>
          <w:sz w:val="40"/>
          <w:szCs w:val="40"/>
        </w:rPr>
        <w:t xml:space="preserve"> contributing</w:t>
      </w:r>
      <w:r w:rsidRPr="004553E0">
        <w:rPr>
          <w:sz w:val="40"/>
          <w:szCs w:val="40"/>
        </w:rPr>
        <w:t xml:space="preserve"> to the fire</w:t>
      </w:r>
      <w:r w:rsidR="00D627C8" w:rsidRPr="004553E0">
        <w:rPr>
          <w:sz w:val="40"/>
          <w:szCs w:val="40"/>
        </w:rPr>
        <w:t xml:space="preserve"> of discord</w:t>
      </w:r>
      <w:r w:rsidRPr="004553E0">
        <w:rPr>
          <w:sz w:val="40"/>
          <w:szCs w:val="40"/>
        </w:rPr>
        <w:t xml:space="preserve">. </w:t>
      </w:r>
    </w:p>
    <w:p w14:paraId="5D6A0F19" w14:textId="6BC95432" w:rsidR="006615CD" w:rsidRDefault="007634A0" w:rsidP="004553E0">
      <w:pPr>
        <w:pStyle w:val="ListParagraph"/>
        <w:widowControl w:val="0"/>
        <w:numPr>
          <w:ilvl w:val="2"/>
          <w:numId w:val="47"/>
        </w:numPr>
        <w:autoSpaceDE w:val="0"/>
        <w:autoSpaceDN w:val="0"/>
        <w:adjustRightInd w:val="0"/>
        <w:spacing w:line="276" w:lineRule="auto"/>
        <w:ind w:right="720"/>
        <w:rPr>
          <w:sz w:val="40"/>
          <w:szCs w:val="40"/>
        </w:rPr>
      </w:pPr>
      <w:r w:rsidRPr="004553E0">
        <w:rPr>
          <w:sz w:val="40"/>
          <w:szCs w:val="40"/>
        </w:rPr>
        <w:t xml:space="preserve">In addition, only God can change the hearts of mankind.  </w:t>
      </w:r>
    </w:p>
    <w:p w14:paraId="48D22120" w14:textId="5015C0DF" w:rsidR="00775B8F" w:rsidRDefault="007634A0" w:rsidP="004553E0">
      <w:pPr>
        <w:pStyle w:val="ListParagraph"/>
        <w:widowControl w:val="0"/>
        <w:numPr>
          <w:ilvl w:val="3"/>
          <w:numId w:val="47"/>
        </w:numPr>
        <w:autoSpaceDE w:val="0"/>
        <w:autoSpaceDN w:val="0"/>
        <w:adjustRightInd w:val="0"/>
        <w:spacing w:line="276" w:lineRule="auto"/>
        <w:ind w:right="720"/>
        <w:rPr>
          <w:sz w:val="40"/>
          <w:szCs w:val="40"/>
        </w:rPr>
      </w:pPr>
      <w:r w:rsidRPr="004553E0">
        <w:rPr>
          <w:sz w:val="40"/>
          <w:szCs w:val="40"/>
        </w:rPr>
        <w:t>Because of our prayers, God may change the hearts and attitudes of those who would persecute and mistreat us.</w:t>
      </w:r>
    </w:p>
    <w:p w14:paraId="4EBD998F" w14:textId="5AB8E6AD" w:rsidR="004553E0" w:rsidRPr="004553E0" w:rsidRDefault="004553E0" w:rsidP="004553E0">
      <w:pPr>
        <w:widowControl w:val="0"/>
        <w:autoSpaceDE w:val="0"/>
        <w:autoSpaceDN w:val="0"/>
        <w:adjustRightInd w:val="0"/>
        <w:spacing w:line="276" w:lineRule="auto"/>
        <w:ind w:right="720"/>
        <w:rPr>
          <w:sz w:val="40"/>
          <w:szCs w:val="40"/>
        </w:rPr>
      </w:pPr>
    </w:p>
    <w:p w14:paraId="2C62EA24" w14:textId="77777777" w:rsidR="004553E0" w:rsidRPr="00E66D86" w:rsidRDefault="004553E0" w:rsidP="004553E0">
      <w:pPr>
        <w:widowControl w:val="0"/>
        <w:spacing w:line="276" w:lineRule="auto"/>
        <w:ind w:left="1440" w:right="720"/>
        <w:rPr>
          <w:b/>
          <w:bCs/>
          <w:sz w:val="40"/>
          <w:szCs w:val="40"/>
        </w:rPr>
      </w:pPr>
      <w:proofErr w:type="gramStart"/>
      <w:r w:rsidRPr="00E66D86">
        <w:rPr>
          <w:b/>
          <w:i/>
          <w:sz w:val="40"/>
          <w:szCs w:val="40"/>
          <w:vertAlign w:val="superscript"/>
        </w:rPr>
        <w:t xml:space="preserve">44 </w:t>
      </w:r>
      <w:r w:rsidRPr="00E66D86">
        <w:rPr>
          <w:b/>
          <w:i/>
          <w:sz w:val="40"/>
          <w:szCs w:val="40"/>
        </w:rPr>
        <w:t> </w:t>
      </w:r>
      <w:r w:rsidRPr="00E66D86">
        <w:rPr>
          <w:rStyle w:val="jesuswords"/>
          <w:b/>
          <w:i/>
          <w:sz w:val="40"/>
          <w:szCs w:val="40"/>
        </w:rPr>
        <w:t>But</w:t>
      </w:r>
      <w:proofErr w:type="gramEnd"/>
      <w:r w:rsidRPr="00E66D86">
        <w:rPr>
          <w:rStyle w:val="jesuswords"/>
          <w:b/>
          <w:i/>
          <w:sz w:val="40"/>
          <w:szCs w:val="40"/>
        </w:rPr>
        <w:t xml:space="preserve"> I say to you, love your enemies, bless those who curse you, do good to those who hate you, and pray for those who spitefully use you and persecute you,</w:t>
      </w:r>
      <w:r w:rsidRPr="00E66D86">
        <w:rPr>
          <w:b/>
          <w:bCs/>
          <w:sz w:val="40"/>
          <w:szCs w:val="40"/>
        </w:rPr>
        <w:t xml:space="preserve"> Matthew 5:44 (NKJV)</w:t>
      </w:r>
    </w:p>
    <w:p w14:paraId="1F0E8EC1" w14:textId="77777777" w:rsidR="00233685" w:rsidRPr="004553E0" w:rsidRDefault="00233685" w:rsidP="004553E0">
      <w:pPr>
        <w:widowControl w:val="0"/>
        <w:autoSpaceDE w:val="0"/>
        <w:autoSpaceDN w:val="0"/>
        <w:adjustRightInd w:val="0"/>
        <w:spacing w:line="276" w:lineRule="auto"/>
        <w:ind w:right="720"/>
        <w:rPr>
          <w:sz w:val="40"/>
          <w:szCs w:val="40"/>
        </w:rPr>
      </w:pPr>
    </w:p>
    <w:sectPr w:rsidR="00233685" w:rsidRPr="004553E0" w:rsidSect="00207EB8">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54176" w14:textId="77777777" w:rsidR="004059A8" w:rsidRDefault="004059A8" w:rsidP="002869D1">
      <w:r>
        <w:separator/>
      </w:r>
    </w:p>
  </w:endnote>
  <w:endnote w:type="continuationSeparator" w:id="0">
    <w:p w14:paraId="79F3A2C4" w14:textId="77777777" w:rsidR="004059A8" w:rsidRDefault="004059A8" w:rsidP="00286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19B18" w14:textId="77777777" w:rsidR="00EB1C9A" w:rsidRDefault="00A527C2">
    <w:pPr>
      <w:pStyle w:val="Footer"/>
      <w:framePr w:wrap="around" w:vAnchor="text" w:hAnchor="margin" w:xAlign="center" w:y="1"/>
      <w:rPr>
        <w:rStyle w:val="PageNumber"/>
      </w:rPr>
    </w:pPr>
    <w:r>
      <w:rPr>
        <w:rStyle w:val="PageNumber"/>
      </w:rPr>
      <w:fldChar w:fldCharType="begin"/>
    </w:r>
    <w:r w:rsidR="00EB1C9A">
      <w:rPr>
        <w:rStyle w:val="PageNumber"/>
      </w:rPr>
      <w:instrText xml:space="preserve">PAGE  </w:instrText>
    </w:r>
    <w:r>
      <w:rPr>
        <w:rStyle w:val="PageNumber"/>
      </w:rPr>
      <w:fldChar w:fldCharType="end"/>
    </w:r>
  </w:p>
  <w:p w14:paraId="70D79F93" w14:textId="77777777" w:rsidR="00EB1C9A" w:rsidRDefault="00EB1C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683DA" w14:textId="09FB18C1" w:rsidR="00E74CD6" w:rsidRDefault="00C14966" w:rsidP="00E74CD6">
    <w:pPr>
      <w:pStyle w:val="Footer"/>
      <w:tabs>
        <w:tab w:val="clear" w:pos="4320"/>
        <w:tab w:val="clear" w:pos="8640"/>
        <w:tab w:val="center" w:pos="4680"/>
        <w:tab w:val="right" w:pos="9360"/>
      </w:tabs>
      <w:rPr>
        <w:sz w:val="20"/>
      </w:rPr>
    </w:pPr>
    <w:r>
      <w:rPr>
        <w:sz w:val="20"/>
      </w:rPr>
      <w:fldChar w:fldCharType="begin"/>
    </w:r>
    <w:r>
      <w:rPr>
        <w:sz w:val="20"/>
      </w:rPr>
      <w:instrText xml:space="preserve"> FILENAME   \* MERGEFORMAT </w:instrText>
    </w:r>
    <w:r>
      <w:rPr>
        <w:sz w:val="20"/>
      </w:rPr>
      <w:fldChar w:fldCharType="separate"/>
    </w:r>
    <w:r>
      <w:rPr>
        <w:noProof/>
        <w:sz w:val="20"/>
      </w:rPr>
      <w:t>2.InstructionstoPray01.docx</w:t>
    </w:r>
    <w:r>
      <w:rPr>
        <w:sz w:val="20"/>
      </w:rPr>
      <w:fldChar w:fldCharType="end"/>
    </w:r>
  </w:p>
  <w:p w14:paraId="3ECCF73F" w14:textId="75177530" w:rsidR="00EB1C9A" w:rsidRDefault="002070FC" w:rsidP="00E74CD6">
    <w:pPr>
      <w:pStyle w:val="Footer"/>
      <w:tabs>
        <w:tab w:val="clear" w:pos="4320"/>
        <w:tab w:val="clear" w:pos="8640"/>
        <w:tab w:val="center" w:pos="4680"/>
        <w:tab w:val="right" w:pos="9360"/>
      </w:tabs>
      <w:rPr>
        <w:sz w:val="20"/>
      </w:rPr>
    </w:pPr>
    <w:r>
      <w:rPr>
        <w:sz w:val="20"/>
      </w:rPr>
      <w:t xml:space="preserve">Revised: </w:t>
    </w:r>
    <w:r w:rsidR="007E6AC5">
      <w:rPr>
        <w:sz w:val="20"/>
      </w:rPr>
      <w:t>10</w:t>
    </w:r>
    <w:r>
      <w:rPr>
        <w:sz w:val="20"/>
      </w:rPr>
      <w:t>/1</w:t>
    </w:r>
    <w:r w:rsidR="007E6AC5">
      <w:rPr>
        <w:sz w:val="20"/>
      </w:rPr>
      <w:t>8</w:t>
    </w:r>
    <w:r w:rsidR="00E74CD6">
      <w:rPr>
        <w:sz w:val="20"/>
      </w:rPr>
      <w:t>/20</w:t>
    </w:r>
    <w:r w:rsidR="007E6AC5">
      <w:rPr>
        <w:sz w:val="20"/>
      </w:rPr>
      <w:t>21</w:t>
    </w:r>
    <w:r w:rsidR="00E74CD6" w:rsidRPr="00E74CD6">
      <w:rPr>
        <w:sz w:val="20"/>
      </w:rPr>
      <w:ptab w:relativeTo="margin" w:alignment="center" w:leader="none"/>
    </w:r>
    <w:r w:rsidR="00E74CD6">
      <w:rPr>
        <w:sz w:val="20"/>
      </w:rPr>
      <w:fldChar w:fldCharType="begin"/>
    </w:r>
    <w:r w:rsidR="00E74CD6">
      <w:rPr>
        <w:sz w:val="20"/>
      </w:rPr>
      <w:instrText xml:space="preserve"> PAGE   \* MERGEFORMAT </w:instrText>
    </w:r>
    <w:r w:rsidR="00E74CD6">
      <w:rPr>
        <w:sz w:val="20"/>
      </w:rPr>
      <w:fldChar w:fldCharType="separate"/>
    </w:r>
    <w:r w:rsidR="000B2182">
      <w:rPr>
        <w:noProof/>
        <w:sz w:val="20"/>
      </w:rPr>
      <w:t>20</w:t>
    </w:r>
    <w:r w:rsidR="00E74CD6">
      <w:rPr>
        <w:sz w:val="20"/>
      </w:rPr>
      <w:fldChar w:fldCharType="end"/>
    </w:r>
    <w:r w:rsidR="00E74CD6" w:rsidRPr="00E74CD6">
      <w:rPr>
        <w:sz w:val="20"/>
      </w:rPr>
      <w:ptab w:relativeTo="margin" w:alignment="right" w:leader="none"/>
    </w:r>
    <w:r w:rsidR="00E74CD6">
      <w:rPr>
        <w:sz w:val="20"/>
      </w:rPr>
      <w:fldChar w:fldCharType="begin"/>
    </w:r>
    <w:r w:rsidR="00E74CD6">
      <w:rPr>
        <w:sz w:val="20"/>
      </w:rPr>
      <w:instrText xml:space="preserve"> DATE   \* MERGEFORMAT </w:instrText>
    </w:r>
    <w:r w:rsidR="00E74CD6">
      <w:rPr>
        <w:sz w:val="20"/>
      </w:rPr>
      <w:fldChar w:fldCharType="separate"/>
    </w:r>
    <w:r w:rsidR="009D6691">
      <w:rPr>
        <w:noProof/>
        <w:sz w:val="20"/>
      </w:rPr>
      <w:t>10/18/2021</w:t>
    </w:r>
    <w:r w:rsidR="00E74CD6">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06BCC" w14:textId="77777777" w:rsidR="004059A8" w:rsidRDefault="004059A8" w:rsidP="002869D1">
      <w:r>
        <w:separator/>
      </w:r>
    </w:p>
  </w:footnote>
  <w:footnote w:type="continuationSeparator" w:id="0">
    <w:p w14:paraId="2AE3CF35" w14:textId="77777777" w:rsidR="004059A8" w:rsidRDefault="004059A8" w:rsidP="002869D1">
      <w:r>
        <w:continuationSeparator/>
      </w:r>
    </w:p>
  </w:footnote>
  <w:footnote w:id="1">
    <w:p w14:paraId="19EE61B1" w14:textId="77777777" w:rsidR="00EB1C9A" w:rsidRDefault="00EB1C9A">
      <w:pPr>
        <w:pStyle w:val="FootnoteText"/>
      </w:pPr>
      <w:r>
        <w:rPr>
          <w:rStyle w:val="FootnoteReference"/>
        </w:rPr>
        <w:footnoteRef/>
      </w:r>
      <w:r>
        <w:t xml:space="preserve"> </w:t>
      </w:r>
      <w:r w:rsidRPr="005D090D">
        <w:rPr>
          <w:i/>
        </w:rPr>
        <w:t>Merriam-Webster Dictionary</w:t>
      </w:r>
    </w:p>
    <w:p w14:paraId="69268EFA" w14:textId="77777777" w:rsidR="00EB1C9A" w:rsidRDefault="00EB1C9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B1D58" w14:textId="144B700A" w:rsidR="000D2CE7" w:rsidRPr="00AF754E" w:rsidRDefault="000D2CE7" w:rsidP="000D2CE7">
    <w:pPr>
      <w:pStyle w:val="Header"/>
      <w:rPr>
        <w:sz w:val="18"/>
        <w:szCs w:val="18"/>
      </w:rPr>
    </w:pPr>
    <w:r w:rsidRPr="00AF754E">
      <w:rPr>
        <w:noProof/>
        <w:sz w:val="18"/>
        <w:szCs w:val="18"/>
      </w:rPr>
      <w:drawing>
        <wp:inline distT="0" distB="0" distL="0" distR="0" wp14:anchorId="0222FC39" wp14:editId="1332BEDF">
          <wp:extent cx="712424" cy="534318"/>
          <wp:effectExtent l="19050" t="0" r="0" b="0"/>
          <wp:docPr id="4"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00FC1860">
      <w:rPr>
        <w:sz w:val="18"/>
        <w:szCs w:val="18"/>
      </w:rPr>
      <w:tab/>
    </w:r>
    <w:r w:rsidR="00FC1860">
      <w:rPr>
        <w:sz w:val="18"/>
        <w:szCs w:val="18"/>
      </w:rPr>
      <w:tab/>
    </w:r>
    <w:r w:rsidR="00E66D86">
      <w:rPr>
        <w:sz w:val="18"/>
        <w:szCs w:val="18"/>
      </w:rPr>
      <w:t>QC</w:t>
    </w:r>
    <w:r w:rsidR="00E66D86" w:rsidRPr="00E66D86">
      <w:rPr>
        <w:sz w:val="18"/>
        <w:szCs w:val="18"/>
        <w:vertAlign w:val="superscript"/>
      </w:rPr>
      <w:t>3</w:t>
    </w:r>
  </w:p>
  <w:p w14:paraId="00C193B6" w14:textId="77777777" w:rsidR="00EB1C9A" w:rsidRPr="000D2CE7" w:rsidRDefault="00EB1C9A" w:rsidP="000D2C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02545"/>
    <w:multiLevelType w:val="multilevel"/>
    <w:tmpl w:val="4F724D10"/>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A2260C2"/>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 w15:restartNumberingAfterBreak="0">
    <w:nsid w:val="16573F78"/>
    <w:multiLevelType w:val="hybridMultilevel"/>
    <w:tmpl w:val="44247D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E62480C"/>
    <w:multiLevelType w:val="hybridMultilevel"/>
    <w:tmpl w:val="B074FBB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F681A42"/>
    <w:multiLevelType w:val="hybridMultilevel"/>
    <w:tmpl w:val="F794A616"/>
    <w:lvl w:ilvl="0" w:tplc="85C41A7E">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587643B"/>
    <w:multiLevelType w:val="hybridMultilevel"/>
    <w:tmpl w:val="66DC8ADC"/>
    <w:lvl w:ilvl="0" w:tplc="9DC63F0A">
      <w:start w:val="1"/>
      <w:numFmt w:val="lowerLetter"/>
      <w:lvlText w:val="%1."/>
      <w:lvlJc w:val="left"/>
      <w:pPr>
        <w:tabs>
          <w:tab w:val="num" w:pos="1800"/>
        </w:tabs>
        <w:ind w:left="1800" w:hanging="360"/>
      </w:pPr>
      <w:rPr>
        <w:rFonts w:ascii="Times New Roman" w:eastAsia="Times New Roman" w:hAnsi="Times New Roman" w:cs="Times New Roman"/>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15:restartNumberingAfterBreak="0">
    <w:nsid w:val="29E15ACB"/>
    <w:multiLevelType w:val="hybridMultilevel"/>
    <w:tmpl w:val="D214F62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7" w15:restartNumberingAfterBreak="0">
    <w:nsid w:val="35E66B30"/>
    <w:multiLevelType w:val="multilevel"/>
    <w:tmpl w:val="C5E8FB8C"/>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EFB6E6D"/>
    <w:multiLevelType w:val="multilevel"/>
    <w:tmpl w:val="37146262"/>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0" w15:restartNumberingAfterBreak="0">
    <w:nsid w:val="3F073E4C"/>
    <w:multiLevelType w:val="multilevel"/>
    <w:tmpl w:val="BBC85FD0"/>
    <w:lvl w:ilvl="0">
      <w:start w:val="2"/>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3FB241A0"/>
    <w:multiLevelType w:val="multilevel"/>
    <w:tmpl w:val="1180E11A"/>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40FF25FF"/>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4"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A6D6A41"/>
    <w:multiLevelType w:val="multilevel"/>
    <w:tmpl w:val="54A47126"/>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B663EE9"/>
    <w:multiLevelType w:val="multilevel"/>
    <w:tmpl w:val="6BB69B2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800" w:hanging="36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7" w15:restartNumberingAfterBreak="0">
    <w:nsid w:val="4BF24F12"/>
    <w:multiLevelType w:val="multilevel"/>
    <w:tmpl w:val="288AB2A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800" w:hanging="36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8" w15:restartNumberingAfterBreak="0">
    <w:nsid w:val="4C0E059A"/>
    <w:multiLevelType w:val="multilevel"/>
    <w:tmpl w:val="8EEA1908"/>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4C702BCE"/>
    <w:multiLevelType w:val="multilevel"/>
    <w:tmpl w:val="D6D653FE"/>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252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0" w15:restartNumberingAfterBreak="0">
    <w:nsid w:val="56CD4405"/>
    <w:multiLevelType w:val="hybridMultilevel"/>
    <w:tmpl w:val="BFA6CA04"/>
    <w:lvl w:ilvl="0" w:tplc="7D7EF270">
      <w:start w:val="1"/>
      <w:numFmt w:val="lowerLetter"/>
      <w:lvlText w:val="%1."/>
      <w:lvlJc w:val="left"/>
      <w:pPr>
        <w:tabs>
          <w:tab w:val="num" w:pos="1080"/>
        </w:tabs>
        <w:ind w:left="1080" w:hanging="720"/>
      </w:pPr>
      <w:rPr>
        <w:rFonts w:hint="default"/>
      </w:rPr>
    </w:lvl>
    <w:lvl w:ilvl="1" w:tplc="71FC3DCA">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8591BF7"/>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2" w15:restartNumberingAfterBreak="0">
    <w:nsid w:val="59CF17A1"/>
    <w:multiLevelType w:val="hybridMultilevel"/>
    <w:tmpl w:val="87C640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3D30A7"/>
    <w:multiLevelType w:val="hybridMultilevel"/>
    <w:tmpl w:val="62F48312"/>
    <w:lvl w:ilvl="0" w:tplc="D78C8F42">
      <w:start w:val="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C3E7BBD"/>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5" w15:restartNumberingAfterBreak="0">
    <w:nsid w:val="5EA53D8C"/>
    <w:multiLevelType w:val="multilevel"/>
    <w:tmpl w:val="9BCC4754"/>
    <w:lvl w:ilvl="0">
      <w:start w:val="1"/>
      <w:numFmt w:val="upperRoman"/>
      <w:pStyle w:val="Heading1"/>
      <w:lvlText w:val="%1."/>
      <w:lvlJc w:val="left"/>
      <w:pPr>
        <w:ind w:left="360" w:hanging="360"/>
      </w:pPr>
      <w:rPr>
        <w:rFonts w:hint="default"/>
        <w:b w:val="0"/>
        <w:i w:val="0"/>
        <w:color w:val="auto"/>
        <w:sz w:val="24"/>
      </w:rPr>
    </w:lvl>
    <w:lvl w:ilvl="1">
      <w:start w:val="1"/>
      <w:numFmt w:val="upperLetter"/>
      <w:pStyle w:val="Heading2"/>
      <w:lvlText w:val="%2."/>
      <w:lvlJc w:val="left"/>
      <w:pPr>
        <w:ind w:left="720" w:hanging="360"/>
      </w:pPr>
      <w:rPr>
        <w:rFonts w:hint="default"/>
      </w:rPr>
    </w:lvl>
    <w:lvl w:ilvl="2">
      <w:start w:val="1"/>
      <w:numFmt w:val="decimal"/>
      <w:pStyle w:val="Heading3"/>
      <w:lvlText w:val="%3."/>
      <w:lvlJc w:val="left"/>
      <w:pPr>
        <w:ind w:left="1080" w:hanging="360"/>
      </w:pPr>
      <w:rPr>
        <w:rFonts w:hint="default"/>
      </w:rPr>
    </w:lvl>
    <w:lvl w:ilvl="3">
      <w:start w:val="1"/>
      <w:numFmt w:val="lowerLetter"/>
      <w:pStyle w:val="Heading4"/>
      <w:lvlText w:val="%4)"/>
      <w:lvlJc w:val="left"/>
      <w:pPr>
        <w:ind w:left="1440" w:hanging="360"/>
      </w:pPr>
      <w:rPr>
        <w:rFonts w:hint="default"/>
      </w:rPr>
    </w:lvl>
    <w:lvl w:ilvl="4">
      <w:start w:val="1"/>
      <w:numFmt w:val="decimal"/>
      <w:pStyle w:val="Heading5"/>
      <w:lvlText w:val="(%5)"/>
      <w:lvlJc w:val="left"/>
      <w:pPr>
        <w:ind w:left="1800" w:hanging="360"/>
      </w:pPr>
      <w:rPr>
        <w:rFonts w:hint="default"/>
      </w:rPr>
    </w:lvl>
    <w:lvl w:ilvl="5">
      <w:start w:val="1"/>
      <w:numFmt w:val="lowerLetter"/>
      <w:pStyle w:val="Heading6"/>
      <w:lvlText w:val="(%6)"/>
      <w:lvlJc w:val="left"/>
      <w:pPr>
        <w:ind w:left="2160" w:hanging="360"/>
      </w:pPr>
      <w:rPr>
        <w:rFonts w:hint="default"/>
      </w:rPr>
    </w:lvl>
    <w:lvl w:ilvl="6">
      <w:start w:val="1"/>
      <w:numFmt w:val="lowerRoman"/>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left"/>
      <w:pPr>
        <w:ind w:left="3240" w:hanging="360"/>
      </w:pPr>
      <w:rPr>
        <w:rFonts w:hint="default"/>
      </w:rPr>
    </w:lvl>
  </w:abstractNum>
  <w:abstractNum w:abstractNumId="26" w15:restartNumberingAfterBreak="0">
    <w:nsid w:val="5F55060F"/>
    <w:multiLevelType w:val="multilevel"/>
    <w:tmpl w:val="BCD48B24"/>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7" w15:restartNumberingAfterBreak="0">
    <w:nsid w:val="5FD371D8"/>
    <w:multiLevelType w:val="hybridMultilevel"/>
    <w:tmpl w:val="797278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86A6537"/>
    <w:multiLevelType w:val="multilevel"/>
    <w:tmpl w:val="85DA9A0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3" w15:restartNumberingAfterBreak="0">
    <w:nsid w:val="6D5941C1"/>
    <w:multiLevelType w:val="multilevel"/>
    <w:tmpl w:val="8E04A474"/>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F304F73"/>
    <w:multiLevelType w:val="multilevel"/>
    <w:tmpl w:val="D214F624"/>
    <w:lvl w:ilvl="0">
      <w:start w:val="1"/>
      <w:numFmt w:val="lowerLetter"/>
      <w:lvlText w:val="%1."/>
      <w:lvlJc w:val="left"/>
      <w:pPr>
        <w:tabs>
          <w:tab w:val="num" w:pos="1440"/>
        </w:tabs>
        <w:ind w:left="144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5" w15:restartNumberingAfterBreak="0">
    <w:nsid w:val="70065FE1"/>
    <w:multiLevelType w:val="multilevel"/>
    <w:tmpl w:val="157A6076"/>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800" w:hanging="36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6"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90622CA"/>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8" w15:restartNumberingAfterBreak="0">
    <w:nsid w:val="7A77754B"/>
    <w:multiLevelType w:val="hybridMultilevel"/>
    <w:tmpl w:val="FF5C1CB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9" w15:restartNumberingAfterBreak="0">
    <w:nsid w:val="7DA16BC8"/>
    <w:multiLevelType w:val="multilevel"/>
    <w:tmpl w:val="3E54719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72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40" w15:restartNumberingAfterBreak="0">
    <w:nsid w:val="7ED86C73"/>
    <w:multiLevelType w:val="multilevel"/>
    <w:tmpl w:val="FF5C1CB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1"/>
  </w:num>
  <w:num w:numId="2">
    <w:abstractNumId w:val="20"/>
  </w:num>
  <w:num w:numId="3">
    <w:abstractNumId w:val="29"/>
  </w:num>
  <w:num w:numId="4">
    <w:abstractNumId w:val="8"/>
  </w:num>
  <w:num w:numId="5">
    <w:abstractNumId w:val="23"/>
  </w:num>
  <w:num w:numId="6">
    <w:abstractNumId w:val="3"/>
  </w:num>
  <w:num w:numId="7">
    <w:abstractNumId w:val="28"/>
  </w:num>
  <w:num w:numId="8">
    <w:abstractNumId w:val="6"/>
  </w:num>
  <w:num w:numId="9">
    <w:abstractNumId w:val="34"/>
  </w:num>
  <w:num w:numId="10">
    <w:abstractNumId w:val="12"/>
  </w:num>
  <w:num w:numId="11">
    <w:abstractNumId w:val="30"/>
  </w:num>
  <w:num w:numId="12">
    <w:abstractNumId w:val="27"/>
  </w:num>
  <w:num w:numId="13">
    <w:abstractNumId w:val="5"/>
  </w:num>
  <w:num w:numId="14">
    <w:abstractNumId w:val="10"/>
  </w:num>
  <w:num w:numId="15">
    <w:abstractNumId w:val="18"/>
  </w:num>
  <w:num w:numId="16">
    <w:abstractNumId w:val="4"/>
  </w:num>
  <w:num w:numId="17">
    <w:abstractNumId w:val="22"/>
  </w:num>
  <w:num w:numId="18">
    <w:abstractNumId w:val="36"/>
  </w:num>
  <w:num w:numId="19">
    <w:abstractNumId w:val="40"/>
  </w:num>
  <w:num w:numId="20">
    <w:abstractNumId w:val="14"/>
  </w:num>
  <w:num w:numId="21">
    <w:abstractNumId w:val="38"/>
  </w:num>
  <w:num w:numId="22">
    <w:abstractNumId w:val="2"/>
  </w:num>
  <w:num w:numId="23">
    <w:abstractNumId w:val="7"/>
  </w:num>
  <w:num w:numId="24">
    <w:abstractNumId w:val="33"/>
  </w:num>
  <w:num w:numId="25">
    <w:abstractNumId w:val="0"/>
  </w:num>
  <w:num w:numId="26">
    <w:abstractNumId w:val="15"/>
  </w:num>
  <w:num w:numId="27">
    <w:abstractNumId w:val="11"/>
  </w:num>
  <w:num w:numId="28">
    <w:abstractNumId w:val="25"/>
  </w:num>
  <w:num w:numId="29">
    <w:abstractNumId w:val="37"/>
  </w:num>
  <w:num w:numId="30">
    <w:abstractNumId w:val="39"/>
  </w:num>
  <w:num w:numId="31">
    <w:abstractNumId w:val="25"/>
    <w:lvlOverride w:ilvl="0">
      <w:lvl w:ilvl="0">
        <w:start w:val="1"/>
        <w:numFmt w:val="upperRoman"/>
        <w:pStyle w:val="Heading1"/>
        <w:lvlText w:val="%1."/>
        <w:lvlJc w:val="left"/>
        <w:pPr>
          <w:ind w:left="360" w:hanging="360"/>
        </w:pPr>
        <w:rPr>
          <w:rFonts w:hint="default"/>
          <w:b w:val="0"/>
          <w:i w:val="0"/>
          <w:color w:val="auto"/>
          <w:sz w:val="24"/>
        </w:rPr>
      </w:lvl>
    </w:lvlOverride>
    <w:lvlOverride w:ilvl="1">
      <w:lvl w:ilvl="1">
        <w:start w:val="1"/>
        <w:numFmt w:val="upperLetter"/>
        <w:pStyle w:val="Heading2"/>
        <w:lvlText w:val="%2."/>
        <w:lvlJc w:val="left"/>
        <w:pPr>
          <w:ind w:left="720" w:hanging="360"/>
        </w:pPr>
        <w:rPr>
          <w:rFonts w:hint="default"/>
        </w:rPr>
      </w:lvl>
    </w:lvlOverride>
    <w:lvlOverride w:ilvl="2">
      <w:lvl w:ilvl="2">
        <w:start w:val="1"/>
        <w:numFmt w:val="decimal"/>
        <w:pStyle w:val="Heading3"/>
        <w:lvlText w:val="%3."/>
        <w:lvlJc w:val="left"/>
        <w:pPr>
          <w:ind w:left="1080" w:hanging="360"/>
        </w:pPr>
        <w:rPr>
          <w:rFonts w:hint="default"/>
        </w:rPr>
      </w:lvl>
    </w:lvlOverride>
    <w:lvlOverride w:ilvl="3">
      <w:lvl w:ilvl="3">
        <w:start w:val="1"/>
        <w:numFmt w:val="lowerLetter"/>
        <w:pStyle w:val="Heading4"/>
        <w:lvlText w:val="%4)"/>
        <w:lvlJc w:val="left"/>
        <w:pPr>
          <w:ind w:left="1440" w:hanging="360"/>
        </w:pPr>
        <w:rPr>
          <w:rFonts w:hint="default"/>
        </w:rPr>
      </w:lvl>
    </w:lvlOverride>
    <w:lvlOverride w:ilvl="4">
      <w:lvl w:ilvl="4">
        <w:start w:val="1"/>
        <w:numFmt w:val="decimal"/>
        <w:pStyle w:val="Heading5"/>
        <w:lvlText w:val="(%5)"/>
        <w:lvlJc w:val="left"/>
        <w:pPr>
          <w:ind w:left="1800" w:hanging="360"/>
        </w:pPr>
        <w:rPr>
          <w:rFonts w:hint="default"/>
        </w:rPr>
      </w:lvl>
    </w:lvlOverride>
    <w:lvlOverride w:ilvl="5">
      <w:lvl w:ilvl="5">
        <w:start w:val="1"/>
        <w:numFmt w:val="lowerLetter"/>
        <w:pStyle w:val="Heading6"/>
        <w:lvlText w:val="(%6)"/>
        <w:lvlJc w:val="left"/>
        <w:pPr>
          <w:ind w:left="2160" w:hanging="360"/>
        </w:pPr>
        <w:rPr>
          <w:rFonts w:hint="default"/>
        </w:rPr>
      </w:lvl>
    </w:lvlOverride>
    <w:lvlOverride w:ilvl="6">
      <w:lvl w:ilvl="6">
        <w:start w:val="1"/>
        <w:numFmt w:val="lowerRoman"/>
        <w:pStyle w:val="Heading7"/>
        <w:lvlText w:val="(%7)"/>
        <w:lvlJc w:val="left"/>
        <w:pPr>
          <w:ind w:left="2520" w:hanging="360"/>
        </w:pPr>
        <w:rPr>
          <w:rFonts w:hint="default"/>
        </w:rPr>
      </w:lvl>
    </w:lvlOverride>
    <w:lvlOverride w:ilvl="7">
      <w:lvl w:ilvl="7">
        <w:start w:val="1"/>
        <w:numFmt w:val="lowerLetter"/>
        <w:pStyle w:val="Heading8"/>
        <w:lvlText w:val="(%8)"/>
        <w:lvlJc w:val="left"/>
        <w:pPr>
          <w:ind w:left="2880" w:hanging="360"/>
        </w:pPr>
        <w:rPr>
          <w:rFonts w:hint="default"/>
        </w:rPr>
      </w:lvl>
    </w:lvlOverride>
    <w:lvlOverride w:ilvl="8">
      <w:lvl w:ilvl="8">
        <w:start w:val="1"/>
        <w:numFmt w:val="lowerRoman"/>
        <w:pStyle w:val="Heading9"/>
        <w:lvlText w:val="(%9)"/>
        <w:lvlJc w:val="left"/>
        <w:pPr>
          <w:ind w:left="3240" w:hanging="360"/>
        </w:pPr>
        <w:rPr>
          <w:rFonts w:hint="default"/>
        </w:rPr>
      </w:lvl>
    </w:lvlOverride>
  </w:num>
  <w:num w:numId="32">
    <w:abstractNumId w:val="17"/>
  </w:num>
  <w:num w:numId="33">
    <w:abstractNumId w:val="9"/>
  </w:num>
  <w:num w:numId="34">
    <w:abstractNumId w:val="1"/>
  </w:num>
  <w:num w:numId="35">
    <w:abstractNumId w:val="16"/>
  </w:num>
  <w:num w:numId="36">
    <w:abstractNumId w:val="32"/>
  </w:num>
  <w:num w:numId="37">
    <w:abstractNumId w:val="13"/>
  </w:num>
  <w:num w:numId="38">
    <w:abstractNumId w:val="26"/>
  </w:num>
  <w:num w:numId="39">
    <w:abstractNumId w:val="19"/>
  </w:num>
  <w:num w:numId="40">
    <w:abstractNumId w:val="21"/>
  </w:num>
  <w:num w:numId="41">
    <w:abstractNumId w:val="24"/>
  </w:num>
  <w:num w:numId="42">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3">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4">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5">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6">
    <w:abstractNumId w:val="35"/>
  </w:num>
  <w:num w:numId="47">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691"/>
    <w:rsid w:val="000056FD"/>
    <w:rsid w:val="000078F5"/>
    <w:rsid w:val="000176D6"/>
    <w:rsid w:val="00025337"/>
    <w:rsid w:val="000254CF"/>
    <w:rsid w:val="00026B5D"/>
    <w:rsid w:val="00035836"/>
    <w:rsid w:val="0003670F"/>
    <w:rsid w:val="00045CDD"/>
    <w:rsid w:val="00054847"/>
    <w:rsid w:val="0005588A"/>
    <w:rsid w:val="000558F3"/>
    <w:rsid w:val="00065394"/>
    <w:rsid w:val="0007362D"/>
    <w:rsid w:val="00081F3A"/>
    <w:rsid w:val="00082637"/>
    <w:rsid w:val="00086A28"/>
    <w:rsid w:val="000A1CA6"/>
    <w:rsid w:val="000A3595"/>
    <w:rsid w:val="000A3C98"/>
    <w:rsid w:val="000A6694"/>
    <w:rsid w:val="000B2182"/>
    <w:rsid w:val="000B2D8D"/>
    <w:rsid w:val="000B5F46"/>
    <w:rsid w:val="000C3BF1"/>
    <w:rsid w:val="000C4BCD"/>
    <w:rsid w:val="000C5383"/>
    <w:rsid w:val="000C540A"/>
    <w:rsid w:val="000D08E5"/>
    <w:rsid w:val="000D0FB0"/>
    <w:rsid w:val="000D2C4B"/>
    <w:rsid w:val="000D2CE7"/>
    <w:rsid w:val="000D6FB4"/>
    <w:rsid w:val="000E0E0C"/>
    <w:rsid w:val="000E0F0C"/>
    <w:rsid w:val="000E2B17"/>
    <w:rsid w:val="000F0F25"/>
    <w:rsid w:val="001022CC"/>
    <w:rsid w:val="00102DDC"/>
    <w:rsid w:val="001031CB"/>
    <w:rsid w:val="0011292B"/>
    <w:rsid w:val="00114A41"/>
    <w:rsid w:val="00117376"/>
    <w:rsid w:val="001203E6"/>
    <w:rsid w:val="00120F29"/>
    <w:rsid w:val="00131453"/>
    <w:rsid w:val="001371E2"/>
    <w:rsid w:val="00141A36"/>
    <w:rsid w:val="00143319"/>
    <w:rsid w:val="001515B5"/>
    <w:rsid w:val="0015428D"/>
    <w:rsid w:val="00163181"/>
    <w:rsid w:val="00164D2A"/>
    <w:rsid w:val="00164D7D"/>
    <w:rsid w:val="00181D78"/>
    <w:rsid w:val="00181E5D"/>
    <w:rsid w:val="00187C70"/>
    <w:rsid w:val="00191A11"/>
    <w:rsid w:val="001A0487"/>
    <w:rsid w:val="001A0C9C"/>
    <w:rsid w:val="001A7C46"/>
    <w:rsid w:val="001B1233"/>
    <w:rsid w:val="001B1590"/>
    <w:rsid w:val="001C0BFD"/>
    <w:rsid w:val="001C1BF1"/>
    <w:rsid w:val="001C266D"/>
    <w:rsid w:val="001C405A"/>
    <w:rsid w:val="001C5F57"/>
    <w:rsid w:val="001C7398"/>
    <w:rsid w:val="001C7BB9"/>
    <w:rsid w:val="001D402A"/>
    <w:rsid w:val="001D498A"/>
    <w:rsid w:val="001E0041"/>
    <w:rsid w:val="001E0BA9"/>
    <w:rsid w:val="001E2CFD"/>
    <w:rsid w:val="001E463A"/>
    <w:rsid w:val="001E7E7F"/>
    <w:rsid w:val="001F2737"/>
    <w:rsid w:val="001F33C7"/>
    <w:rsid w:val="001F6362"/>
    <w:rsid w:val="00201175"/>
    <w:rsid w:val="00205653"/>
    <w:rsid w:val="002070FC"/>
    <w:rsid w:val="00207EB8"/>
    <w:rsid w:val="002136F1"/>
    <w:rsid w:val="002144F8"/>
    <w:rsid w:val="0021642C"/>
    <w:rsid w:val="00216430"/>
    <w:rsid w:val="00216F81"/>
    <w:rsid w:val="00220952"/>
    <w:rsid w:val="0022171A"/>
    <w:rsid w:val="00224479"/>
    <w:rsid w:val="00227046"/>
    <w:rsid w:val="00230863"/>
    <w:rsid w:val="0023253D"/>
    <w:rsid w:val="00233685"/>
    <w:rsid w:val="00234ACA"/>
    <w:rsid w:val="0024020F"/>
    <w:rsid w:val="00241EFE"/>
    <w:rsid w:val="00242F48"/>
    <w:rsid w:val="002440FB"/>
    <w:rsid w:val="00253030"/>
    <w:rsid w:val="002536DB"/>
    <w:rsid w:val="00255AC7"/>
    <w:rsid w:val="00256285"/>
    <w:rsid w:val="002566E6"/>
    <w:rsid w:val="00257AB2"/>
    <w:rsid w:val="002660C7"/>
    <w:rsid w:val="00266BBD"/>
    <w:rsid w:val="00274FEF"/>
    <w:rsid w:val="00276317"/>
    <w:rsid w:val="0028173D"/>
    <w:rsid w:val="00282374"/>
    <w:rsid w:val="00282A6B"/>
    <w:rsid w:val="002838E9"/>
    <w:rsid w:val="00283D8B"/>
    <w:rsid w:val="002851CB"/>
    <w:rsid w:val="002862E1"/>
    <w:rsid w:val="0029025C"/>
    <w:rsid w:val="00291796"/>
    <w:rsid w:val="00292E8D"/>
    <w:rsid w:val="00295993"/>
    <w:rsid w:val="00297D9F"/>
    <w:rsid w:val="002A49AE"/>
    <w:rsid w:val="002B6108"/>
    <w:rsid w:val="002B7575"/>
    <w:rsid w:val="002D2942"/>
    <w:rsid w:val="002D3D23"/>
    <w:rsid w:val="002E04C4"/>
    <w:rsid w:val="002E0CDF"/>
    <w:rsid w:val="002E2029"/>
    <w:rsid w:val="002E2153"/>
    <w:rsid w:val="002E35B9"/>
    <w:rsid w:val="00300D5F"/>
    <w:rsid w:val="0030101D"/>
    <w:rsid w:val="0030106A"/>
    <w:rsid w:val="0030152D"/>
    <w:rsid w:val="00302116"/>
    <w:rsid w:val="00302208"/>
    <w:rsid w:val="003074F9"/>
    <w:rsid w:val="00307FDD"/>
    <w:rsid w:val="003155CD"/>
    <w:rsid w:val="00315A37"/>
    <w:rsid w:val="003161FB"/>
    <w:rsid w:val="003162CE"/>
    <w:rsid w:val="00316BBA"/>
    <w:rsid w:val="00320D82"/>
    <w:rsid w:val="003210A5"/>
    <w:rsid w:val="00321F16"/>
    <w:rsid w:val="003236F3"/>
    <w:rsid w:val="00336865"/>
    <w:rsid w:val="00341068"/>
    <w:rsid w:val="00341A3B"/>
    <w:rsid w:val="00341AC6"/>
    <w:rsid w:val="00341B8B"/>
    <w:rsid w:val="003502A8"/>
    <w:rsid w:val="00364C7C"/>
    <w:rsid w:val="0037178B"/>
    <w:rsid w:val="003748DB"/>
    <w:rsid w:val="003771D9"/>
    <w:rsid w:val="00377F85"/>
    <w:rsid w:val="003803B3"/>
    <w:rsid w:val="003830C2"/>
    <w:rsid w:val="003833F4"/>
    <w:rsid w:val="0038408F"/>
    <w:rsid w:val="0038681F"/>
    <w:rsid w:val="003970B2"/>
    <w:rsid w:val="00397331"/>
    <w:rsid w:val="003A0283"/>
    <w:rsid w:val="003A08D9"/>
    <w:rsid w:val="003A0F4B"/>
    <w:rsid w:val="003A1C3A"/>
    <w:rsid w:val="003A7C83"/>
    <w:rsid w:val="003C2031"/>
    <w:rsid w:val="003D0380"/>
    <w:rsid w:val="003D27C0"/>
    <w:rsid w:val="003D71D9"/>
    <w:rsid w:val="003E603D"/>
    <w:rsid w:val="003E75BA"/>
    <w:rsid w:val="003F6AEE"/>
    <w:rsid w:val="00403871"/>
    <w:rsid w:val="004038CA"/>
    <w:rsid w:val="00404F91"/>
    <w:rsid w:val="004053F2"/>
    <w:rsid w:val="004059A8"/>
    <w:rsid w:val="00406815"/>
    <w:rsid w:val="00406C13"/>
    <w:rsid w:val="00413F21"/>
    <w:rsid w:val="00413F98"/>
    <w:rsid w:val="00414C6B"/>
    <w:rsid w:val="004167B6"/>
    <w:rsid w:val="00424C9A"/>
    <w:rsid w:val="00427011"/>
    <w:rsid w:val="00430278"/>
    <w:rsid w:val="004353ED"/>
    <w:rsid w:val="0043553A"/>
    <w:rsid w:val="0043555F"/>
    <w:rsid w:val="004553E0"/>
    <w:rsid w:val="00457605"/>
    <w:rsid w:val="004732F2"/>
    <w:rsid w:val="00480213"/>
    <w:rsid w:val="00480343"/>
    <w:rsid w:val="0048055E"/>
    <w:rsid w:val="004841C5"/>
    <w:rsid w:val="00492330"/>
    <w:rsid w:val="00493C38"/>
    <w:rsid w:val="00496519"/>
    <w:rsid w:val="004A2E0E"/>
    <w:rsid w:val="004A31DE"/>
    <w:rsid w:val="004A38E0"/>
    <w:rsid w:val="004A454E"/>
    <w:rsid w:val="004A4C88"/>
    <w:rsid w:val="004A7D6B"/>
    <w:rsid w:val="004B233C"/>
    <w:rsid w:val="004B3965"/>
    <w:rsid w:val="004B7982"/>
    <w:rsid w:val="004C06C3"/>
    <w:rsid w:val="004C2F7D"/>
    <w:rsid w:val="004C3B47"/>
    <w:rsid w:val="004D134C"/>
    <w:rsid w:val="004D7566"/>
    <w:rsid w:val="004E306F"/>
    <w:rsid w:val="004E68A5"/>
    <w:rsid w:val="004F58AA"/>
    <w:rsid w:val="00502F74"/>
    <w:rsid w:val="005032F4"/>
    <w:rsid w:val="00510CD0"/>
    <w:rsid w:val="0051189A"/>
    <w:rsid w:val="00511FF3"/>
    <w:rsid w:val="00515BF5"/>
    <w:rsid w:val="00515F9F"/>
    <w:rsid w:val="00523967"/>
    <w:rsid w:val="0053460E"/>
    <w:rsid w:val="0054189B"/>
    <w:rsid w:val="00543C90"/>
    <w:rsid w:val="00550323"/>
    <w:rsid w:val="005548E7"/>
    <w:rsid w:val="00556E20"/>
    <w:rsid w:val="00557229"/>
    <w:rsid w:val="00571E32"/>
    <w:rsid w:val="00572B38"/>
    <w:rsid w:val="00573386"/>
    <w:rsid w:val="005814E1"/>
    <w:rsid w:val="00585EC3"/>
    <w:rsid w:val="005861D1"/>
    <w:rsid w:val="005878D6"/>
    <w:rsid w:val="005A5215"/>
    <w:rsid w:val="005B45BB"/>
    <w:rsid w:val="005C434F"/>
    <w:rsid w:val="005C479D"/>
    <w:rsid w:val="005D090D"/>
    <w:rsid w:val="005D2A62"/>
    <w:rsid w:val="005E0261"/>
    <w:rsid w:val="005E3081"/>
    <w:rsid w:val="005E35F1"/>
    <w:rsid w:val="005F2F0D"/>
    <w:rsid w:val="005F7709"/>
    <w:rsid w:val="00601668"/>
    <w:rsid w:val="00602704"/>
    <w:rsid w:val="00612690"/>
    <w:rsid w:val="006139EA"/>
    <w:rsid w:val="00614D10"/>
    <w:rsid w:val="00617DE5"/>
    <w:rsid w:val="006223A9"/>
    <w:rsid w:val="00624D7A"/>
    <w:rsid w:val="00626719"/>
    <w:rsid w:val="00627119"/>
    <w:rsid w:val="006323B8"/>
    <w:rsid w:val="00634B51"/>
    <w:rsid w:val="00637A66"/>
    <w:rsid w:val="0064017C"/>
    <w:rsid w:val="006416AE"/>
    <w:rsid w:val="00643A96"/>
    <w:rsid w:val="0064547A"/>
    <w:rsid w:val="006465C2"/>
    <w:rsid w:val="00654DAD"/>
    <w:rsid w:val="00655D2A"/>
    <w:rsid w:val="006615CD"/>
    <w:rsid w:val="00663128"/>
    <w:rsid w:val="00671D2A"/>
    <w:rsid w:val="00672B15"/>
    <w:rsid w:val="00676520"/>
    <w:rsid w:val="0067658B"/>
    <w:rsid w:val="00680DB1"/>
    <w:rsid w:val="00681493"/>
    <w:rsid w:val="00685715"/>
    <w:rsid w:val="0069002E"/>
    <w:rsid w:val="006942C0"/>
    <w:rsid w:val="00695D8B"/>
    <w:rsid w:val="00696E28"/>
    <w:rsid w:val="006A3421"/>
    <w:rsid w:val="006A656C"/>
    <w:rsid w:val="006B4335"/>
    <w:rsid w:val="006B4FE0"/>
    <w:rsid w:val="006C1912"/>
    <w:rsid w:val="006C35D6"/>
    <w:rsid w:val="006C441B"/>
    <w:rsid w:val="006C5301"/>
    <w:rsid w:val="006C7FDD"/>
    <w:rsid w:val="006D04B0"/>
    <w:rsid w:val="006D2679"/>
    <w:rsid w:val="006D50C0"/>
    <w:rsid w:val="006D7461"/>
    <w:rsid w:val="006D78A3"/>
    <w:rsid w:val="006E11A2"/>
    <w:rsid w:val="006E4B23"/>
    <w:rsid w:val="006E7C1B"/>
    <w:rsid w:val="006F5D7B"/>
    <w:rsid w:val="00702D38"/>
    <w:rsid w:val="0071189D"/>
    <w:rsid w:val="0071486E"/>
    <w:rsid w:val="00716FA8"/>
    <w:rsid w:val="00720589"/>
    <w:rsid w:val="00724997"/>
    <w:rsid w:val="00724E40"/>
    <w:rsid w:val="0072717C"/>
    <w:rsid w:val="007279A2"/>
    <w:rsid w:val="00727D71"/>
    <w:rsid w:val="00734005"/>
    <w:rsid w:val="00734386"/>
    <w:rsid w:val="00741301"/>
    <w:rsid w:val="00744209"/>
    <w:rsid w:val="00746B79"/>
    <w:rsid w:val="0075066E"/>
    <w:rsid w:val="00761997"/>
    <w:rsid w:val="007634A0"/>
    <w:rsid w:val="00764B68"/>
    <w:rsid w:val="00766CEB"/>
    <w:rsid w:val="00773A6E"/>
    <w:rsid w:val="00773AD0"/>
    <w:rsid w:val="00775B8F"/>
    <w:rsid w:val="00782FD3"/>
    <w:rsid w:val="00786FA1"/>
    <w:rsid w:val="0079390A"/>
    <w:rsid w:val="00797DB2"/>
    <w:rsid w:val="007A17C5"/>
    <w:rsid w:val="007A6269"/>
    <w:rsid w:val="007A7734"/>
    <w:rsid w:val="007B1526"/>
    <w:rsid w:val="007B2962"/>
    <w:rsid w:val="007B451A"/>
    <w:rsid w:val="007B49E1"/>
    <w:rsid w:val="007B4B37"/>
    <w:rsid w:val="007C1230"/>
    <w:rsid w:val="007C33DF"/>
    <w:rsid w:val="007C3683"/>
    <w:rsid w:val="007C75AB"/>
    <w:rsid w:val="007C79FC"/>
    <w:rsid w:val="007D28F8"/>
    <w:rsid w:val="007D7334"/>
    <w:rsid w:val="007E0499"/>
    <w:rsid w:val="007E313D"/>
    <w:rsid w:val="007E3E24"/>
    <w:rsid w:val="007E6AC5"/>
    <w:rsid w:val="007F34DA"/>
    <w:rsid w:val="007F696E"/>
    <w:rsid w:val="00800873"/>
    <w:rsid w:val="0081523C"/>
    <w:rsid w:val="008221A1"/>
    <w:rsid w:val="00825664"/>
    <w:rsid w:val="00827123"/>
    <w:rsid w:val="008327D5"/>
    <w:rsid w:val="00836C39"/>
    <w:rsid w:val="00842C5D"/>
    <w:rsid w:val="00850D79"/>
    <w:rsid w:val="008625E8"/>
    <w:rsid w:val="0086385D"/>
    <w:rsid w:val="0086593D"/>
    <w:rsid w:val="0087133C"/>
    <w:rsid w:val="008741E2"/>
    <w:rsid w:val="0089792F"/>
    <w:rsid w:val="008B0BF7"/>
    <w:rsid w:val="008B0E18"/>
    <w:rsid w:val="008B1BFB"/>
    <w:rsid w:val="008B3C22"/>
    <w:rsid w:val="008C1748"/>
    <w:rsid w:val="008C2F4A"/>
    <w:rsid w:val="008C3213"/>
    <w:rsid w:val="008C328B"/>
    <w:rsid w:val="008C563D"/>
    <w:rsid w:val="008C7251"/>
    <w:rsid w:val="008C7CC0"/>
    <w:rsid w:val="008D3045"/>
    <w:rsid w:val="008D4523"/>
    <w:rsid w:val="008D4CA1"/>
    <w:rsid w:val="008D6F36"/>
    <w:rsid w:val="008D724B"/>
    <w:rsid w:val="008D743E"/>
    <w:rsid w:val="008E0A95"/>
    <w:rsid w:val="008E15F2"/>
    <w:rsid w:val="00910AF8"/>
    <w:rsid w:val="0091100B"/>
    <w:rsid w:val="009147CA"/>
    <w:rsid w:val="009155DE"/>
    <w:rsid w:val="00926822"/>
    <w:rsid w:val="00943257"/>
    <w:rsid w:val="00950264"/>
    <w:rsid w:val="00952C93"/>
    <w:rsid w:val="00955A02"/>
    <w:rsid w:val="00956DAF"/>
    <w:rsid w:val="009571A1"/>
    <w:rsid w:val="00974157"/>
    <w:rsid w:val="00982653"/>
    <w:rsid w:val="00991A9A"/>
    <w:rsid w:val="00997EA3"/>
    <w:rsid w:val="009B62D7"/>
    <w:rsid w:val="009C5153"/>
    <w:rsid w:val="009D2EA3"/>
    <w:rsid w:val="009D60C1"/>
    <w:rsid w:val="009D6691"/>
    <w:rsid w:val="009E0FE2"/>
    <w:rsid w:val="009E574C"/>
    <w:rsid w:val="009E782E"/>
    <w:rsid w:val="009E7A64"/>
    <w:rsid w:val="009F2B17"/>
    <w:rsid w:val="009F5C99"/>
    <w:rsid w:val="00A009FC"/>
    <w:rsid w:val="00A03A75"/>
    <w:rsid w:val="00A06887"/>
    <w:rsid w:val="00A10DD1"/>
    <w:rsid w:val="00A20886"/>
    <w:rsid w:val="00A27F7F"/>
    <w:rsid w:val="00A3114A"/>
    <w:rsid w:val="00A43388"/>
    <w:rsid w:val="00A43A8C"/>
    <w:rsid w:val="00A50926"/>
    <w:rsid w:val="00A527C2"/>
    <w:rsid w:val="00A54F1E"/>
    <w:rsid w:val="00A55A17"/>
    <w:rsid w:val="00A57F05"/>
    <w:rsid w:val="00A62E2B"/>
    <w:rsid w:val="00A63342"/>
    <w:rsid w:val="00A639EF"/>
    <w:rsid w:val="00A669B4"/>
    <w:rsid w:val="00A70A10"/>
    <w:rsid w:val="00A74DAB"/>
    <w:rsid w:val="00A75691"/>
    <w:rsid w:val="00A766AB"/>
    <w:rsid w:val="00A8300A"/>
    <w:rsid w:val="00A8337C"/>
    <w:rsid w:val="00A87AC5"/>
    <w:rsid w:val="00A90E73"/>
    <w:rsid w:val="00A91B95"/>
    <w:rsid w:val="00A91C95"/>
    <w:rsid w:val="00A958DD"/>
    <w:rsid w:val="00A97C71"/>
    <w:rsid w:val="00AA0143"/>
    <w:rsid w:val="00AA1E5A"/>
    <w:rsid w:val="00AB0224"/>
    <w:rsid w:val="00AB0C8F"/>
    <w:rsid w:val="00AB5A23"/>
    <w:rsid w:val="00AC1034"/>
    <w:rsid w:val="00AC3B92"/>
    <w:rsid w:val="00AC3E56"/>
    <w:rsid w:val="00AC6ECE"/>
    <w:rsid w:val="00AD025A"/>
    <w:rsid w:val="00AD1E8F"/>
    <w:rsid w:val="00AD2D3A"/>
    <w:rsid w:val="00AD3986"/>
    <w:rsid w:val="00AE1A58"/>
    <w:rsid w:val="00AF5175"/>
    <w:rsid w:val="00AF5500"/>
    <w:rsid w:val="00B02818"/>
    <w:rsid w:val="00B036D1"/>
    <w:rsid w:val="00B0466A"/>
    <w:rsid w:val="00B05B92"/>
    <w:rsid w:val="00B06ABA"/>
    <w:rsid w:val="00B120FB"/>
    <w:rsid w:val="00B14372"/>
    <w:rsid w:val="00B1534F"/>
    <w:rsid w:val="00B17DD7"/>
    <w:rsid w:val="00B259BB"/>
    <w:rsid w:val="00B27022"/>
    <w:rsid w:val="00B33DB4"/>
    <w:rsid w:val="00B34DC9"/>
    <w:rsid w:val="00B35912"/>
    <w:rsid w:val="00B3798C"/>
    <w:rsid w:val="00B40932"/>
    <w:rsid w:val="00B46CC1"/>
    <w:rsid w:val="00B51EA9"/>
    <w:rsid w:val="00B525EA"/>
    <w:rsid w:val="00B52767"/>
    <w:rsid w:val="00B54E37"/>
    <w:rsid w:val="00B55E85"/>
    <w:rsid w:val="00B70D1A"/>
    <w:rsid w:val="00B9061E"/>
    <w:rsid w:val="00BA22E7"/>
    <w:rsid w:val="00BA2514"/>
    <w:rsid w:val="00BA4CBD"/>
    <w:rsid w:val="00BA62FF"/>
    <w:rsid w:val="00BA7611"/>
    <w:rsid w:val="00BB13AE"/>
    <w:rsid w:val="00BB3B2F"/>
    <w:rsid w:val="00BB523D"/>
    <w:rsid w:val="00BB60E3"/>
    <w:rsid w:val="00BC305A"/>
    <w:rsid w:val="00BC39C8"/>
    <w:rsid w:val="00BC7601"/>
    <w:rsid w:val="00BD0713"/>
    <w:rsid w:val="00BE5336"/>
    <w:rsid w:val="00BE5595"/>
    <w:rsid w:val="00BE595E"/>
    <w:rsid w:val="00BE5B41"/>
    <w:rsid w:val="00BF39BC"/>
    <w:rsid w:val="00C0091B"/>
    <w:rsid w:val="00C02293"/>
    <w:rsid w:val="00C03CC6"/>
    <w:rsid w:val="00C10318"/>
    <w:rsid w:val="00C14966"/>
    <w:rsid w:val="00C14CDC"/>
    <w:rsid w:val="00C14FD5"/>
    <w:rsid w:val="00C20CC7"/>
    <w:rsid w:val="00C2256D"/>
    <w:rsid w:val="00C27B8F"/>
    <w:rsid w:val="00C4179F"/>
    <w:rsid w:val="00C41B4F"/>
    <w:rsid w:val="00C44A22"/>
    <w:rsid w:val="00C46528"/>
    <w:rsid w:val="00C467E8"/>
    <w:rsid w:val="00C5257C"/>
    <w:rsid w:val="00C5433A"/>
    <w:rsid w:val="00C552A6"/>
    <w:rsid w:val="00C63C70"/>
    <w:rsid w:val="00C72E9B"/>
    <w:rsid w:val="00C75DD5"/>
    <w:rsid w:val="00C85A14"/>
    <w:rsid w:val="00C9301E"/>
    <w:rsid w:val="00CA3B8B"/>
    <w:rsid w:val="00CB0BDF"/>
    <w:rsid w:val="00CB35B9"/>
    <w:rsid w:val="00CC3855"/>
    <w:rsid w:val="00CC58A4"/>
    <w:rsid w:val="00CC6313"/>
    <w:rsid w:val="00CC6436"/>
    <w:rsid w:val="00CD11A0"/>
    <w:rsid w:val="00CD3B6C"/>
    <w:rsid w:val="00CD543B"/>
    <w:rsid w:val="00CE2369"/>
    <w:rsid w:val="00CE4380"/>
    <w:rsid w:val="00CE550C"/>
    <w:rsid w:val="00CE6FC2"/>
    <w:rsid w:val="00CF4CEE"/>
    <w:rsid w:val="00CF541E"/>
    <w:rsid w:val="00D01A33"/>
    <w:rsid w:val="00D03135"/>
    <w:rsid w:val="00D036E9"/>
    <w:rsid w:val="00D03B89"/>
    <w:rsid w:val="00D04DB3"/>
    <w:rsid w:val="00D06B0F"/>
    <w:rsid w:val="00D07C57"/>
    <w:rsid w:val="00D10F76"/>
    <w:rsid w:val="00D11AEA"/>
    <w:rsid w:val="00D12416"/>
    <w:rsid w:val="00D17B35"/>
    <w:rsid w:val="00D203B7"/>
    <w:rsid w:val="00D214DF"/>
    <w:rsid w:val="00D22AB6"/>
    <w:rsid w:val="00D22F97"/>
    <w:rsid w:val="00D23B26"/>
    <w:rsid w:val="00D24614"/>
    <w:rsid w:val="00D26332"/>
    <w:rsid w:val="00D275BE"/>
    <w:rsid w:val="00D276DA"/>
    <w:rsid w:val="00D31938"/>
    <w:rsid w:val="00D338B3"/>
    <w:rsid w:val="00D34705"/>
    <w:rsid w:val="00D4049D"/>
    <w:rsid w:val="00D42E9C"/>
    <w:rsid w:val="00D4306A"/>
    <w:rsid w:val="00D4639C"/>
    <w:rsid w:val="00D51577"/>
    <w:rsid w:val="00D560DC"/>
    <w:rsid w:val="00D627C8"/>
    <w:rsid w:val="00D65B3D"/>
    <w:rsid w:val="00D7281D"/>
    <w:rsid w:val="00D72FBD"/>
    <w:rsid w:val="00D816AA"/>
    <w:rsid w:val="00D82F5E"/>
    <w:rsid w:val="00D83A05"/>
    <w:rsid w:val="00D84EF8"/>
    <w:rsid w:val="00D9583E"/>
    <w:rsid w:val="00D97009"/>
    <w:rsid w:val="00D97477"/>
    <w:rsid w:val="00DA1E4C"/>
    <w:rsid w:val="00DA4F65"/>
    <w:rsid w:val="00DA71A6"/>
    <w:rsid w:val="00DB19E0"/>
    <w:rsid w:val="00DB25D9"/>
    <w:rsid w:val="00DB75A6"/>
    <w:rsid w:val="00DC295C"/>
    <w:rsid w:val="00DC2E76"/>
    <w:rsid w:val="00DC4D81"/>
    <w:rsid w:val="00DD194B"/>
    <w:rsid w:val="00DD1FC5"/>
    <w:rsid w:val="00DD4C6B"/>
    <w:rsid w:val="00DD538C"/>
    <w:rsid w:val="00DE2E0F"/>
    <w:rsid w:val="00DF3BC4"/>
    <w:rsid w:val="00DF416B"/>
    <w:rsid w:val="00DF4AA9"/>
    <w:rsid w:val="00E12384"/>
    <w:rsid w:val="00E17005"/>
    <w:rsid w:val="00E2155F"/>
    <w:rsid w:val="00E33DEC"/>
    <w:rsid w:val="00E37511"/>
    <w:rsid w:val="00E40332"/>
    <w:rsid w:val="00E470FE"/>
    <w:rsid w:val="00E5125F"/>
    <w:rsid w:val="00E545DC"/>
    <w:rsid w:val="00E54799"/>
    <w:rsid w:val="00E54B06"/>
    <w:rsid w:val="00E577DA"/>
    <w:rsid w:val="00E64CD6"/>
    <w:rsid w:val="00E66D86"/>
    <w:rsid w:val="00E74CD6"/>
    <w:rsid w:val="00E76DFF"/>
    <w:rsid w:val="00E85CE8"/>
    <w:rsid w:val="00E91771"/>
    <w:rsid w:val="00E94A54"/>
    <w:rsid w:val="00EA2ED0"/>
    <w:rsid w:val="00EB1C9A"/>
    <w:rsid w:val="00EB3BD7"/>
    <w:rsid w:val="00EB47DD"/>
    <w:rsid w:val="00EB651F"/>
    <w:rsid w:val="00EC4859"/>
    <w:rsid w:val="00EC5870"/>
    <w:rsid w:val="00ED15E1"/>
    <w:rsid w:val="00ED339F"/>
    <w:rsid w:val="00ED599D"/>
    <w:rsid w:val="00EE24CB"/>
    <w:rsid w:val="00EE3AF3"/>
    <w:rsid w:val="00EE7D61"/>
    <w:rsid w:val="00EF3EFD"/>
    <w:rsid w:val="00EF4A19"/>
    <w:rsid w:val="00F0094F"/>
    <w:rsid w:val="00F04DA0"/>
    <w:rsid w:val="00F06643"/>
    <w:rsid w:val="00F17E9A"/>
    <w:rsid w:val="00F218AA"/>
    <w:rsid w:val="00F232CC"/>
    <w:rsid w:val="00F33E5B"/>
    <w:rsid w:val="00F409D0"/>
    <w:rsid w:val="00F44BF7"/>
    <w:rsid w:val="00F47C5E"/>
    <w:rsid w:val="00F5273C"/>
    <w:rsid w:val="00F54199"/>
    <w:rsid w:val="00F63363"/>
    <w:rsid w:val="00F63804"/>
    <w:rsid w:val="00F665E8"/>
    <w:rsid w:val="00F66760"/>
    <w:rsid w:val="00F67A62"/>
    <w:rsid w:val="00F705B1"/>
    <w:rsid w:val="00F718BF"/>
    <w:rsid w:val="00F77A18"/>
    <w:rsid w:val="00F830F2"/>
    <w:rsid w:val="00F84ECA"/>
    <w:rsid w:val="00F85BE1"/>
    <w:rsid w:val="00F878DD"/>
    <w:rsid w:val="00F8795B"/>
    <w:rsid w:val="00F94CC8"/>
    <w:rsid w:val="00FA77C0"/>
    <w:rsid w:val="00FB3A5C"/>
    <w:rsid w:val="00FB4A12"/>
    <w:rsid w:val="00FC1860"/>
    <w:rsid w:val="00FD0D69"/>
    <w:rsid w:val="00FD2ABF"/>
    <w:rsid w:val="00FD3430"/>
    <w:rsid w:val="00FD4388"/>
    <w:rsid w:val="00FE2D52"/>
    <w:rsid w:val="00FE30D3"/>
    <w:rsid w:val="00FE6772"/>
    <w:rsid w:val="00FE6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0736FB"/>
  <w15:docId w15:val="{81AD2FF6-9F87-43DC-9710-A78AE051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EB8"/>
    <w:rPr>
      <w:sz w:val="24"/>
      <w:szCs w:val="24"/>
    </w:rPr>
  </w:style>
  <w:style w:type="paragraph" w:styleId="Heading1">
    <w:name w:val="heading 1"/>
    <w:basedOn w:val="Normal"/>
    <w:next w:val="Normal"/>
    <w:qFormat/>
    <w:rsid w:val="00207EB8"/>
    <w:pPr>
      <w:keepNext/>
      <w:numPr>
        <w:numId w:val="28"/>
      </w:numPr>
      <w:outlineLvl w:val="0"/>
    </w:pPr>
    <w:rPr>
      <w:b/>
      <w:bCs/>
      <w:sz w:val="32"/>
      <w:u w:val="single"/>
    </w:rPr>
  </w:style>
  <w:style w:type="paragraph" w:styleId="Heading2">
    <w:name w:val="heading 2"/>
    <w:basedOn w:val="Normal"/>
    <w:next w:val="Normal"/>
    <w:link w:val="Heading2Char"/>
    <w:uiPriority w:val="9"/>
    <w:unhideWhenUsed/>
    <w:qFormat/>
    <w:rsid w:val="00DB25D9"/>
    <w:pPr>
      <w:keepNext/>
      <w:keepLines/>
      <w:numPr>
        <w:ilvl w:val="1"/>
        <w:numId w:val="28"/>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B25D9"/>
    <w:pPr>
      <w:keepNext/>
      <w:keepLines/>
      <w:numPr>
        <w:ilvl w:val="2"/>
        <w:numId w:val="28"/>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DB25D9"/>
    <w:pPr>
      <w:keepNext/>
      <w:keepLines/>
      <w:numPr>
        <w:ilvl w:val="3"/>
        <w:numId w:val="28"/>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DB25D9"/>
    <w:pPr>
      <w:keepNext/>
      <w:keepLines/>
      <w:numPr>
        <w:ilvl w:val="4"/>
        <w:numId w:val="2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DB25D9"/>
    <w:pPr>
      <w:keepNext/>
      <w:keepLines/>
      <w:numPr>
        <w:ilvl w:val="5"/>
        <w:numId w:val="2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DB25D9"/>
    <w:pPr>
      <w:keepNext/>
      <w:keepLines/>
      <w:numPr>
        <w:ilvl w:val="6"/>
        <w:numId w:val="2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DB25D9"/>
    <w:pPr>
      <w:keepNext/>
      <w:keepLines/>
      <w:numPr>
        <w:ilvl w:val="7"/>
        <w:numId w:val="2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B25D9"/>
    <w:pPr>
      <w:keepNext/>
      <w:keepLines/>
      <w:numPr>
        <w:ilvl w:val="8"/>
        <w:numId w:val="2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07EB8"/>
    <w:pPr>
      <w:tabs>
        <w:tab w:val="center" w:pos="4320"/>
        <w:tab w:val="right" w:pos="8640"/>
      </w:tabs>
    </w:pPr>
  </w:style>
  <w:style w:type="paragraph" w:styleId="Footer">
    <w:name w:val="footer"/>
    <w:basedOn w:val="Normal"/>
    <w:rsid w:val="00207EB8"/>
    <w:pPr>
      <w:tabs>
        <w:tab w:val="center" w:pos="4320"/>
        <w:tab w:val="right" w:pos="8640"/>
      </w:tabs>
    </w:pPr>
  </w:style>
  <w:style w:type="character" w:styleId="PageNumber">
    <w:name w:val="page number"/>
    <w:basedOn w:val="DefaultParagraphFont"/>
    <w:rsid w:val="00207EB8"/>
  </w:style>
  <w:style w:type="paragraph" w:styleId="Title">
    <w:name w:val="Title"/>
    <w:basedOn w:val="Normal"/>
    <w:qFormat/>
    <w:rsid w:val="00207EB8"/>
    <w:pPr>
      <w:jc w:val="center"/>
    </w:pPr>
    <w:rPr>
      <w:b/>
      <w:bCs/>
    </w:rPr>
  </w:style>
  <w:style w:type="paragraph" w:styleId="Subtitle">
    <w:name w:val="Subtitle"/>
    <w:basedOn w:val="Normal"/>
    <w:qFormat/>
    <w:rsid w:val="00207EB8"/>
    <w:pPr>
      <w:jc w:val="center"/>
    </w:pPr>
    <w:rPr>
      <w:rFonts w:ascii="Copperplate Gothic Bold" w:hAnsi="Copperplate Gothic Bold"/>
      <w:b/>
      <w:bCs/>
      <w:sz w:val="28"/>
      <w:u w:val="single"/>
    </w:rPr>
  </w:style>
  <w:style w:type="paragraph" w:styleId="FootnoteText">
    <w:name w:val="footnote text"/>
    <w:basedOn w:val="Normal"/>
    <w:semiHidden/>
    <w:rsid w:val="00207EB8"/>
    <w:rPr>
      <w:sz w:val="20"/>
      <w:szCs w:val="20"/>
    </w:rPr>
  </w:style>
  <w:style w:type="character" w:styleId="FootnoteReference">
    <w:name w:val="footnote reference"/>
    <w:basedOn w:val="DefaultParagraphFont"/>
    <w:semiHidden/>
    <w:rsid w:val="00207EB8"/>
    <w:rPr>
      <w:vertAlign w:val="superscript"/>
    </w:rPr>
  </w:style>
  <w:style w:type="paragraph" w:styleId="BalloonText">
    <w:name w:val="Balloon Text"/>
    <w:basedOn w:val="Normal"/>
    <w:link w:val="BalloonTextChar"/>
    <w:uiPriority w:val="99"/>
    <w:semiHidden/>
    <w:unhideWhenUsed/>
    <w:rsid w:val="0086385D"/>
    <w:rPr>
      <w:rFonts w:ascii="Tahoma" w:hAnsi="Tahoma" w:cs="Tahoma"/>
      <w:sz w:val="16"/>
      <w:szCs w:val="16"/>
    </w:rPr>
  </w:style>
  <w:style w:type="character" w:customStyle="1" w:styleId="BalloonTextChar">
    <w:name w:val="Balloon Text Char"/>
    <w:basedOn w:val="DefaultParagraphFont"/>
    <w:link w:val="BalloonText"/>
    <w:uiPriority w:val="99"/>
    <w:semiHidden/>
    <w:rsid w:val="0086385D"/>
    <w:rPr>
      <w:rFonts w:ascii="Tahoma" w:hAnsi="Tahoma" w:cs="Tahoma"/>
      <w:sz w:val="16"/>
      <w:szCs w:val="16"/>
    </w:rPr>
  </w:style>
  <w:style w:type="character" w:customStyle="1" w:styleId="HeaderChar">
    <w:name w:val="Header Char"/>
    <w:basedOn w:val="DefaultParagraphFont"/>
    <w:link w:val="Header"/>
    <w:uiPriority w:val="99"/>
    <w:rsid w:val="000D2CE7"/>
    <w:rPr>
      <w:sz w:val="24"/>
      <w:szCs w:val="24"/>
    </w:rPr>
  </w:style>
  <w:style w:type="paragraph" w:styleId="ListParagraph">
    <w:name w:val="List Paragraph"/>
    <w:basedOn w:val="Normal"/>
    <w:uiPriority w:val="34"/>
    <w:qFormat/>
    <w:rsid w:val="00FB4A12"/>
    <w:pPr>
      <w:ind w:left="720"/>
      <w:contextualSpacing/>
    </w:pPr>
  </w:style>
  <w:style w:type="character" w:customStyle="1" w:styleId="Heading2Char">
    <w:name w:val="Heading 2 Char"/>
    <w:basedOn w:val="DefaultParagraphFont"/>
    <w:link w:val="Heading2"/>
    <w:uiPriority w:val="9"/>
    <w:rsid w:val="00DB25D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DB25D9"/>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DB25D9"/>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rsid w:val="00DB25D9"/>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rsid w:val="00DB25D9"/>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
    <w:semiHidden/>
    <w:rsid w:val="00DB25D9"/>
    <w:rPr>
      <w:rFonts w:asciiTheme="majorHAnsi" w:eastAsiaTheme="majorEastAsia" w:hAnsiTheme="majorHAnsi" w:cstheme="majorBidi"/>
      <w:i/>
      <w:iCs/>
      <w:color w:val="243F60" w:themeColor="accent1" w:themeShade="7F"/>
      <w:sz w:val="24"/>
      <w:szCs w:val="24"/>
    </w:rPr>
  </w:style>
  <w:style w:type="character" w:customStyle="1" w:styleId="Heading8Char">
    <w:name w:val="Heading 8 Char"/>
    <w:basedOn w:val="DefaultParagraphFont"/>
    <w:link w:val="Heading8"/>
    <w:uiPriority w:val="9"/>
    <w:semiHidden/>
    <w:rsid w:val="00DB25D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B25D9"/>
    <w:rPr>
      <w:rFonts w:asciiTheme="majorHAnsi" w:eastAsiaTheme="majorEastAsia" w:hAnsiTheme="majorHAnsi" w:cstheme="majorBidi"/>
      <w:i/>
      <w:iCs/>
      <w:color w:val="272727" w:themeColor="text1" w:themeTint="D8"/>
      <w:sz w:val="21"/>
      <w:szCs w:val="21"/>
    </w:rPr>
  </w:style>
  <w:style w:type="character" w:customStyle="1" w:styleId="ind">
    <w:name w:val="ind"/>
    <w:basedOn w:val="DefaultParagraphFont"/>
    <w:rsid w:val="00746B79"/>
  </w:style>
  <w:style w:type="character" w:customStyle="1" w:styleId="poetry2">
    <w:name w:val="poetry2"/>
    <w:basedOn w:val="DefaultParagraphFont"/>
    <w:rsid w:val="00181D78"/>
  </w:style>
  <w:style w:type="character" w:customStyle="1" w:styleId="jesuswords">
    <w:name w:val="jesuswords"/>
    <w:basedOn w:val="DefaultParagraphFont"/>
    <w:rsid w:val="006E11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968359">
      <w:bodyDiv w:val="1"/>
      <w:marLeft w:val="0"/>
      <w:marRight w:val="0"/>
      <w:marTop w:val="0"/>
      <w:marBottom w:val="0"/>
      <w:divBdr>
        <w:top w:val="none" w:sz="0" w:space="0" w:color="auto"/>
        <w:left w:val="none" w:sz="0" w:space="0" w:color="auto"/>
        <w:bottom w:val="none" w:sz="0" w:space="0" w:color="auto"/>
        <w:right w:val="none" w:sz="0" w:space="0" w:color="auto"/>
      </w:divBdr>
    </w:div>
    <w:div w:id="458039232">
      <w:bodyDiv w:val="1"/>
      <w:marLeft w:val="0"/>
      <w:marRight w:val="0"/>
      <w:marTop w:val="0"/>
      <w:marBottom w:val="0"/>
      <w:divBdr>
        <w:top w:val="none" w:sz="0" w:space="0" w:color="auto"/>
        <w:left w:val="none" w:sz="0" w:space="0" w:color="auto"/>
        <w:bottom w:val="none" w:sz="0" w:space="0" w:color="auto"/>
        <w:right w:val="none" w:sz="0" w:space="0" w:color="auto"/>
      </w:divBdr>
    </w:div>
    <w:div w:id="589629126">
      <w:bodyDiv w:val="1"/>
      <w:marLeft w:val="0"/>
      <w:marRight w:val="0"/>
      <w:marTop w:val="0"/>
      <w:marBottom w:val="0"/>
      <w:divBdr>
        <w:top w:val="none" w:sz="0" w:space="0" w:color="auto"/>
        <w:left w:val="none" w:sz="0" w:space="0" w:color="auto"/>
        <w:bottom w:val="none" w:sz="0" w:space="0" w:color="auto"/>
        <w:right w:val="none" w:sz="0" w:space="0" w:color="auto"/>
      </w:divBdr>
    </w:div>
    <w:div w:id="631599281">
      <w:bodyDiv w:val="1"/>
      <w:marLeft w:val="0"/>
      <w:marRight w:val="0"/>
      <w:marTop w:val="0"/>
      <w:marBottom w:val="0"/>
      <w:divBdr>
        <w:top w:val="none" w:sz="0" w:space="0" w:color="auto"/>
        <w:left w:val="none" w:sz="0" w:space="0" w:color="auto"/>
        <w:bottom w:val="none" w:sz="0" w:space="0" w:color="auto"/>
        <w:right w:val="none" w:sz="0" w:space="0" w:color="auto"/>
      </w:divBdr>
    </w:div>
    <w:div w:id="785589072">
      <w:bodyDiv w:val="1"/>
      <w:marLeft w:val="0"/>
      <w:marRight w:val="0"/>
      <w:marTop w:val="0"/>
      <w:marBottom w:val="0"/>
      <w:divBdr>
        <w:top w:val="none" w:sz="0" w:space="0" w:color="auto"/>
        <w:left w:val="none" w:sz="0" w:space="0" w:color="auto"/>
        <w:bottom w:val="none" w:sz="0" w:space="0" w:color="auto"/>
        <w:right w:val="none" w:sz="0" w:space="0" w:color="auto"/>
      </w:divBdr>
    </w:div>
    <w:div w:id="812867819">
      <w:bodyDiv w:val="1"/>
      <w:marLeft w:val="0"/>
      <w:marRight w:val="0"/>
      <w:marTop w:val="0"/>
      <w:marBottom w:val="0"/>
      <w:divBdr>
        <w:top w:val="none" w:sz="0" w:space="0" w:color="auto"/>
        <w:left w:val="none" w:sz="0" w:space="0" w:color="auto"/>
        <w:bottom w:val="none" w:sz="0" w:space="0" w:color="auto"/>
        <w:right w:val="none" w:sz="0" w:space="0" w:color="auto"/>
      </w:divBdr>
    </w:div>
    <w:div w:id="814955663">
      <w:bodyDiv w:val="1"/>
      <w:marLeft w:val="0"/>
      <w:marRight w:val="0"/>
      <w:marTop w:val="0"/>
      <w:marBottom w:val="0"/>
      <w:divBdr>
        <w:top w:val="none" w:sz="0" w:space="0" w:color="auto"/>
        <w:left w:val="none" w:sz="0" w:space="0" w:color="auto"/>
        <w:bottom w:val="none" w:sz="0" w:space="0" w:color="auto"/>
        <w:right w:val="none" w:sz="0" w:space="0" w:color="auto"/>
      </w:divBdr>
    </w:div>
    <w:div w:id="153781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20593D-52AB-4FAF-8827-2C85408C9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BibleLeaders.dot</Template>
  <TotalTime>28</TotalTime>
  <Pages>10</Pages>
  <Words>1025</Words>
  <Characters>5847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PRAYER</vt:lpstr>
    </vt:vector>
  </TitlesOfParts>
  <Company>Dell Computer Corporation</Company>
  <LinksUpToDate>false</LinksUpToDate>
  <CharactersWithSpaces>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PRAYER</dc:title>
  <dc:creator>Preferred Customer</dc:creator>
  <cp:lastModifiedBy>Robert OToole</cp:lastModifiedBy>
  <cp:revision>15</cp:revision>
  <cp:lastPrinted>2017-09-16T02:41:00Z</cp:lastPrinted>
  <dcterms:created xsi:type="dcterms:W3CDTF">2021-10-18T12:40:00Z</dcterms:created>
  <dcterms:modified xsi:type="dcterms:W3CDTF">2021-10-18T20:32:00Z</dcterms:modified>
</cp:coreProperties>
</file>