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0E72C" w14:textId="77777777" w:rsidR="00A75691" w:rsidRPr="00E66D86" w:rsidRDefault="0030106A" w:rsidP="00233685">
      <w:pPr>
        <w:pStyle w:val="Subtitle"/>
        <w:widowControl w:val="0"/>
        <w:spacing w:line="276" w:lineRule="auto"/>
        <w:rPr>
          <w:sz w:val="40"/>
          <w:szCs w:val="40"/>
        </w:rPr>
      </w:pPr>
      <w:r w:rsidRPr="00E66D86">
        <w:rPr>
          <w:sz w:val="40"/>
          <w:szCs w:val="40"/>
        </w:rPr>
        <w:t xml:space="preserve">Habit # 2: </w:t>
      </w:r>
      <w:r w:rsidR="00510CD0" w:rsidRPr="00E66D86">
        <w:rPr>
          <w:sz w:val="40"/>
          <w:szCs w:val="40"/>
        </w:rPr>
        <w:t xml:space="preserve">THE POWER OF </w:t>
      </w:r>
      <w:r w:rsidR="00A75691" w:rsidRPr="00E66D86">
        <w:rPr>
          <w:sz w:val="40"/>
          <w:szCs w:val="40"/>
        </w:rPr>
        <w:t>PRAYER</w:t>
      </w:r>
    </w:p>
    <w:p w14:paraId="59EEF214" w14:textId="77777777" w:rsidR="00292E8D" w:rsidRDefault="00292E8D" w:rsidP="00233685">
      <w:pPr>
        <w:widowControl w:val="0"/>
        <w:autoSpaceDE w:val="0"/>
        <w:autoSpaceDN w:val="0"/>
        <w:adjustRightInd w:val="0"/>
        <w:spacing w:line="276" w:lineRule="auto"/>
        <w:ind w:left="1440" w:right="720"/>
        <w:rPr>
          <w:b/>
          <w:i/>
          <w:sz w:val="40"/>
          <w:szCs w:val="40"/>
          <w:vertAlign w:val="superscript"/>
        </w:rPr>
      </w:pPr>
    </w:p>
    <w:p w14:paraId="70415900" w14:textId="4201CBA9" w:rsidR="00602704" w:rsidRPr="00E66D86" w:rsidRDefault="00602704" w:rsidP="00233685">
      <w:pPr>
        <w:widowControl w:val="0"/>
        <w:autoSpaceDE w:val="0"/>
        <w:autoSpaceDN w:val="0"/>
        <w:adjustRightInd w:val="0"/>
        <w:spacing w:line="276" w:lineRule="auto"/>
        <w:ind w:left="1440" w:right="720"/>
        <w:rPr>
          <w:b/>
          <w:i/>
          <w:sz w:val="40"/>
          <w:szCs w:val="40"/>
        </w:rPr>
      </w:pPr>
      <w:r w:rsidRPr="00E66D86">
        <w:rPr>
          <w:b/>
          <w:i/>
          <w:sz w:val="40"/>
          <w:szCs w:val="40"/>
          <w:vertAlign w:val="superscript"/>
        </w:rPr>
        <w:t>39</w:t>
      </w:r>
      <w:r w:rsidRPr="00E66D86">
        <w:rPr>
          <w:b/>
          <w:i/>
          <w:color w:val="000000"/>
          <w:sz w:val="40"/>
          <w:szCs w:val="40"/>
        </w:rPr>
        <w:t xml:space="preserve">Jesus went out as usual to the Mount of Olives, and his disciples followed him. </w:t>
      </w:r>
      <w:r w:rsidRPr="00E66D86">
        <w:rPr>
          <w:b/>
          <w:i/>
          <w:sz w:val="40"/>
          <w:szCs w:val="40"/>
        </w:rPr>
        <w:t xml:space="preserve"> </w:t>
      </w:r>
      <w:r w:rsidRPr="00E66D86">
        <w:rPr>
          <w:b/>
          <w:i/>
          <w:sz w:val="40"/>
          <w:szCs w:val="40"/>
          <w:vertAlign w:val="superscript"/>
        </w:rPr>
        <w:t>40</w:t>
      </w:r>
      <w:r w:rsidRPr="00E66D86">
        <w:rPr>
          <w:b/>
          <w:i/>
          <w:color w:val="000000"/>
          <w:sz w:val="40"/>
          <w:szCs w:val="40"/>
        </w:rPr>
        <w:t xml:space="preserve">On reaching the place, he said to them, </w:t>
      </w:r>
      <w:r w:rsidRPr="00E66D86">
        <w:rPr>
          <w:b/>
          <w:i/>
          <w:color w:val="FF0000"/>
          <w:sz w:val="40"/>
          <w:szCs w:val="40"/>
        </w:rPr>
        <w:t xml:space="preserve">“Pray that you </w:t>
      </w:r>
      <w:r w:rsidRPr="00E66D86">
        <w:rPr>
          <w:b/>
          <w:i/>
          <w:color w:val="FF0000"/>
          <w:sz w:val="40"/>
          <w:szCs w:val="40"/>
          <w:highlight w:val="yellow"/>
        </w:rPr>
        <w:t>will not fall into temptation</w:t>
      </w:r>
      <w:r w:rsidRPr="00E66D86">
        <w:rPr>
          <w:b/>
          <w:i/>
          <w:color w:val="FF0000"/>
          <w:sz w:val="40"/>
          <w:szCs w:val="40"/>
        </w:rPr>
        <w:t>.”</w:t>
      </w:r>
      <w:r w:rsidRPr="00E66D86">
        <w:rPr>
          <w:b/>
          <w:i/>
          <w:color w:val="000000"/>
          <w:sz w:val="40"/>
          <w:szCs w:val="40"/>
        </w:rPr>
        <w:t xml:space="preserve"> </w:t>
      </w:r>
      <w:r w:rsidRPr="00E66D86">
        <w:rPr>
          <w:b/>
          <w:i/>
          <w:sz w:val="40"/>
          <w:szCs w:val="40"/>
        </w:rPr>
        <w:t xml:space="preserve"> </w:t>
      </w:r>
      <w:r w:rsidRPr="00E66D86">
        <w:rPr>
          <w:b/>
          <w:i/>
          <w:sz w:val="40"/>
          <w:szCs w:val="40"/>
          <w:vertAlign w:val="superscript"/>
        </w:rPr>
        <w:t>41</w:t>
      </w:r>
      <w:r w:rsidRPr="00E66D86">
        <w:rPr>
          <w:b/>
          <w:i/>
          <w:color w:val="000000"/>
          <w:sz w:val="40"/>
          <w:szCs w:val="40"/>
        </w:rPr>
        <w:t xml:space="preserve">He withdrew about a stone’s throw beyond them, knelt down and prayed, </w:t>
      </w:r>
      <w:r w:rsidRPr="00E66D86">
        <w:rPr>
          <w:b/>
          <w:i/>
          <w:color w:val="000000"/>
          <w:sz w:val="40"/>
          <w:szCs w:val="40"/>
          <w:vertAlign w:val="superscript"/>
        </w:rPr>
        <w:t>42</w:t>
      </w:r>
      <w:r w:rsidRPr="00E66D86">
        <w:rPr>
          <w:b/>
          <w:i/>
          <w:color w:val="FF0000"/>
          <w:sz w:val="40"/>
          <w:szCs w:val="40"/>
        </w:rPr>
        <w:t>“Father, if you are willing, take this cup from me; yet not my will, but yours be done.”</w:t>
      </w:r>
      <w:r w:rsidRPr="00E66D86">
        <w:rPr>
          <w:b/>
          <w:i/>
          <w:color w:val="000000"/>
          <w:sz w:val="40"/>
          <w:szCs w:val="40"/>
        </w:rPr>
        <w:t xml:space="preserve"> </w:t>
      </w:r>
      <w:r w:rsidRPr="00E66D86">
        <w:rPr>
          <w:b/>
          <w:i/>
          <w:sz w:val="40"/>
          <w:szCs w:val="40"/>
        </w:rPr>
        <w:t xml:space="preserve"> </w:t>
      </w:r>
      <w:r w:rsidRPr="00E66D86">
        <w:rPr>
          <w:b/>
          <w:i/>
          <w:sz w:val="40"/>
          <w:szCs w:val="40"/>
          <w:vertAlign w:val="superscript"/>
        </w:rPr>
        <w:t>43</w:t>
      </w:r>
      <w:r w:rsidRPr="00E66D86">
        <w:rPr>
          <w:b/>
          <w:i/>
          <w:color w:val="000000"/>
          <w:sz w:val="40"/>
          <w:szCs w:val="40"/>
        </w:rPr>
        <w:t xml:space="preserve">An angel from heaven appeared to him and strengthened him. </w:t>
      </w:r>
      <w:r w:rsidRPr="00E66D86">
        <w:rPr>
          <w:b/>
          <w:i/>
          <w:sz w:val="40"/>
          <w:szCs w:val="40"/>
        </w:rPr>
        <w:t xml:space="preserve"> </w:t>
      </w:r>
      <w:r w:rsidRPr="00E66D86">
        <w:rPr>
          <w:b/>
          <w:i/>
          <w:sz w:val="40"/>
          <w:szCs w:val="40"/>
          <w:vertAlign w:val="superscript"/>
        </w:rPr>
        <w:t>44</w:t>
      </w:r>
      <w:r w:rsidRPr="00E66D86">
        <w:rPr>
          <w:b/>
          <w:i/>
          <w:color w:val="000000"/>
          <w:sz w:val="40"/>
          <w:szCs w:val="40"/>
        </w:rPr>
        <w:t>And being in anguish, he prayed more earnestly, and his sweat was like drops of blood falling to the ground.</w:t>
      </w:r>
      <w:r w:rsidRPr="00E66D86">
        <w:rPr>
          <w:b/>
          <w:bCs/>
          <w:i/>
          <w:iCs/>
          <w:sz w:val="40"/>
          <w:szCs w:val="40"/>
        </w:rPr>
        <w:t xml:space="preserve">  Luke 22:39-44 (NIV)</w:t>
      </w:r>
    </w:p>
    <w:p w14:paraId="4FEAD4DD" w14:textId="77777777" w:rsidR="00292E8D" w:rsidRDefault="00292E8D" w:rsidP="00233685">
      <w:pPr>
        <w:widowControl w:val="0"/>
        <w:autoSpaceDE w:val="0"/>
        <w:autoSpaceDN w:val="0"/>
        <w:adjustRightInd w:val="0"/>
        <w:spacing w:line="276" w:lineRule="auto"/>
        <w:ind w:left="1440" w:right="720"/>
        <w:rPr>
          <w:b/>
          <w:i/>
          <w:sz w:val="40"/>
          <w:szCs w:val="40"/>
          <w:vertAlign w:val="superscript"/>
        </w:rPr>
      </w:pPr>
    </w:p>
    <w:p w14:paraId="117857A4" w14:textId="7EF511DA" w:rsidR="00114A41" w:rsidRDefault="00602704" w:rsidP="00233685">
      <w:pPr>
        <w:widowControl w:val="0"/>
        <w:autoSpaceDE w:val="0"/>
        <w:autoSpaceDN w:val="0"/>
        <w:adjustRightInd w:val="0"/>
        <w:spacing w:line="276" w:lineRule="auto"/>
        <w:ind w:left="1440" w:right="720"/>
        <w:rPr>
          <w:b/>
          <w:bCs/>
          <w:i/>
          <w:iCs/>
          <w:sz w:val="40"/>
          <w:szCs w:val="40"/>
        </w:rPr>
      </w:pPr>
      <w:r w:rsidRPr="00E66D86">
        <w:rPr>
          <w:b/>
          <w:i/>
          <w:sz w:val="40"/>
          <w:szCs w:val="40"/>
          <w:vertAlign w:val="superscript"/>
        </w:rPr>
        <w:t>37</w:t>
      </w:r>
      <w:r w:rsidRPr="00E66D86">
        <w:rPr>
          <w:b/>
          <w:i/>
          <w:color w:val="000000"/>
          <w:sz w:val="40"/>
          <w:szCs w:val="40"/>
        </w:rPr>
        <w:t xml:space="preserve">Then he returned to his disciples and found them sleeping. </w:t>
      </w:r>
      <w:r w:rsidRPr="00E66D86">
        <w:rPr>
          <w:b/>
          <w:i/>
          <w:color w:val="FF0000"/>
          <w:sz w:val="40"/>
          <w:szCs w:val="40"/>
        </w:rPr>
        <w:t>“Simon,”</w:t>
      </w:r>
      <w:r w:rsidRPr="00E66D86">
        <w:rPr>
          <w:b/>
          <w:i/>
          <w:color w:val="000000"/>
          <w:sz w:val="40"/>
          <w:szCs w:val="40"/>
        </w:rPr>
        <w:t xml:space="preserve"> he said to Peter, </w:t>
      </w:r>
      <w:r w:rsidRPr="00E66D86">
        <w:rPr>
          <w:b/>
          <w:i/>
          <w:color w:val="FF0000"/>
          <w:sz w:val="40"/>
          <w:szCs w:val="40"/>
        </w:rPr>
        <w:t xml:space="preserve">“are you asleep? Could you not keep watch for one hour? </w:t>
      </w:r>
      <w:r w:rsidRPr="00E66D86">
        <w:rPr>
          <w:b/>
          <w:i/>
          <w:sz w:val="40"/>
          <w:szCs w:val="40"/>
        </w:rPr>
        <w:t xml:space="preserve"> </w:t>
      </w:r>
      <w:r w:rsidRPr="00E66D86">
        <w:rPr>
          <w:b/>
          <w:i/>
          <w:sz w:val="40"/>
          <w:szCs w:val="40"/>
          <w:vertAlign w:val="superscript"/>
        </w:rPr>
        <w:t>38</w:t>
      </w:r>
      <w:r w:rsidRPr="00E66D86">
        <w:rPr>
          <w:b/>
          <w:i/>
          <w:color w:val="FF0000"/>
          <w:sz w:val="40"/>
          <w:szCs w:val="40"/>
        </w:rPr>
        <w:t xml:space="preserve">Watch and pray so that you </w:t>
      </w:r>
      <w:r w:rsidRPr="00E66D86">
        <w:rPr>
          <w:b/>
          <w:i/>
          <w:color w:val="FF0000"/>
          <w:sz w:val="40"/>
          <w:szCs w:val="40"/>
          <w:highlight w:val="yellow"/>
        </w:rPr>
        <w:t>will not fall into temptation</w:t>
      </w:r>
      <w:r w:rsidRPr="00E66D86">
        <w:rPr>
          <w:b/>
          <w:i/>
          <w:color w:val="FF0000"/>
          <w:sz w:val="40"/>
          <w:szCs w:val="40"/>
        </w:rPr>
        <w:t>. The spirit is willing, but the body is weak.”</w:t>
      </w:r>
      <w:r w:rsidRPr="00E66D86">
        <w:rPr>
          <w:b/>
          <w:i/>
          <w:sz w:val="40"/>
          <w:szCs w:val="40"/>
        </w:rPr>
        <w:t xml:space="preserve">  </w:t>
      </w:r>
      <w:r w:rsidRPr="00E66D86">
        <w:rPr>
          <w:b/>
          <w:bCs/>
          <w:i/>
          <w:iCs/>
          <w:sz w:val="40"/>
          <w:szCs w:val="40"/>
        </w:rPr>
        <w:lastRenderedPageBreak/>
        <w:t>Mark 14:37-38 (NIV)</w:t>
      </w:r>
      <w:r w:rsidR="00F84ECA" w:rsidRPr="00E66D86">
        <w:rPr>
          <w:b/>
          <w:bCs/>
          <w:i/>
          <w:iCs/>
          <w:sz w:val="40"/>
          <w:szCs w:val="40"/>
        </w:rPr>
        <w:t>; Matt. 26:40-41 (NIV)</w:t>
      </w:r>
    </w:p>
    <w:p w14:paraId="1ABAC3CC" w14:textId="5575B95F" w:rsidR="00292E8D" w:rsidRDefault="00292E8D" w:rsidP="002E04C4">
      <w:pPr>
        <w:widowControl w:val="0"/>
        <w:autoSpaceDE w:val="0"/>
        <w:autoSpaceDN w:val="0"/>
        <w:adjustRightInd w:val="0"/>
        <w:spacing w:line="276" w:lineRule="auto"/>
        <w:ind w:right="720"/>
        <w:rPr>
          <w:sz w:val="40"/>
          <w:szCs w:val="40"/>
        </w:rPr>
      </w:pPr>
    </w:p>
    <w:p w14:paraId="06805C6A" w14:textId="4DF89A1A" w:rsidR="002E04C4" w:rsidRDefault="000D6FB4" w:rsidP="002E04C4">
      <w:pPr>
        <w:pStyle w:val="ListParagraph"/>
        <w:widowControl w:val="0"/>
        <w:numPr>
          <w:ilvl w:val="0"/>
          <w:numId w:val="29"/>
        </w:numPr>
        <w:autoSpaceDE w:val="0"/>
        <w:autoSpaceDN w:val="0"/>
        <w:adjustRightInd w:val="0"/>
        <w:spacing w:line="276" w:lineRule="auto"/>
        <w:ind w:right="720"/>
        <w:rPr>
          <w:sz w:val="40"/>
          <w:szCs w:val="40"/>
        </w:rPr>
      </w:pPr>
      <w:r w:rsidRPr="002E04C4">
        <w:rPr>
          <w:sz w:val="40"/>
          <w:szCs w:val="40"/>
          <w:highlight w:val="green"/>
        </w:rPr>
        <w:t xml:space="preserve">Prayer is an essential spiritual habit of </w:t>
      </w:r>
      <w:r w:rsidR="00672B15" w:rsidRPr="002E04C4">
        <w:rPr>
          <w:sz w:val="40"/>
          <w:szCs w:val="40"/>
          <w:highlight w:val="green"/>
        </w:rPr>
        <w:t>the believer</w:t>
      </w:r>
      <w:r w:rsidRPr="002E04C4">
        <w:rPr>
          <w:sz w:val="40"/>
          <w:szCs w:val="40"/>
          <w:highlight w:val="green"/>
        </w:rPr>
        <w:t xml:space="preserve">.  </w:t>
      </w:r>
    </w:p>
    <w:p w14:paraId="553CBA6D" w14:textId="77777777" w:rsidR="002E04C4" w:rsidRDefault="002E04C4" w:rsidP="002E04C4">
      <w:pPr>
        <w:pStyle w:val="ListParagraph"/>
        <w:widowControl w:val="0"/>
        <w:autoSpaceDE w:val="0"/>
        <w:autoSpaceDN w:val="0"/>
        <w:adjustRightInd w:val="0"/>
        <w:spacing w:line="276" w:lineRule="auto"/>
        <w:ind w:left="360" w:right="720"/>
        <w:rPr>
          <w:sz w:val="40"/>
          <w:szCs w:val="40"/>
        </w:rPr>
      </w:pPr>
    </w:p>
    <w:p w14:paraId="2A184A85" w14:textId="4ADFA4DE" w:rsidR="00D34705" w:rsidRPr="00D34705" w:rsidRDefault="00164D7D" w:rsidP="00D34705">
      <w:pPr>
        <w:pStyle w:val="ListParagraph"/>
        <w:widowControl w:val="0"/>
        <w:numPr>
          <w:ilvl w:val="1"/>
          <w:numId w:val="43"/>
        </w:numPr>
        <w:autoSpaceDE w:val="0"/>
        <w:autoSpaceDN w:val="0"/>
        <w:adjustRightInd w:val="0"/>
        <w:spacing w:line="276" w:lineRule="auto"/>
        <w:ind w:right="720"/>
        <w:rPr>
          <w:sz w:val="40"/>
          <w:szCs w:val="40"/>
        </w:rPr>
      </w:pPr>
      <w:r w:rsidRPr="002E04C4">
        <w:rPr>
          <w:sz w:val="40"/>
          <w:szCs w:val="40"/>
        </w:rPr>
        <w:t>The Bible contains</w:t>
      </w:r>
      <w:r w:rsidR="006B4335" w:rsidRPr="002E04C4">
        <w:rPr>
          <w:sz w:val="40"/>
          <w:szCs w:val="40"/>
        </w:rPr>
        <w:t xml:space="preserve"> many</w:t>
      </w:r>
      <w:r w:rsidR="00D42E9C" w:rsidRPr="002E04C4">
        <w:rPr>
          <w:sz w:val="40"/>
          <w:szCs w:val="40"/>
        </w:rPr>
        <w:t xml:space="preserve"> e</w:t>
      </w:r>
      <w:r w:rsidR="00DA71A6" w:rsidRPr="002E04C4">
        <w:rPr>
          <w:sz w:val="40"/>
          <w:szCs w:val="40"/>
        </w:rPr>
        <w:t>xamples of godly people engaged</w:t>
      </w:r>
      <w:r w:rsidR="00D42E9C" w:rsidRPr="002E04C4">
        <w:rPr>
          <w:sz w:val="40"/>
          <w:szCs w:val="40"/>
        </w:rPr>
        <w:t xml:space="preserve"> in prayer.  </w:t>
      </w:r>
    </w:p>
    <w:p w14:paraId="361A46B5" w14:textId="77777777" w:rsidR="00D34705" w:rsidRDefault="00D34705" w:rsidP="00D34705">
      <w:pPr>
        <w:pStyle w:val="ListParagraph"/>
        <w:widowControl w:val="0"/>
        <w:numPr>
          <w:ilvl w:val="2"/>
          <w:numId w:val="29"/>
        </w:numPr>
        <w:autoSpaceDE w:val="0"/>
        <w:autoSpaceDN w:val="0"/>
        <w:adjustRightInd w:val="0"/>
        <w:spacing w:line="276" w:lineRule="auto"/>
        <w:ind w:right="720"/>
        <w:rPr>
          <w:sz w:val="40"/>
          <w:szCs w:val="40"/>
        </w:rPr>
      </w:pPr>
      <w:r w:rsidRPr="002E04C4">
        <w:rPr>
          <w:sz w:val="40"/>
          <w:szCs w:val="40"/>
        </w:rPr>
        <w:t xml:space="preserve">David was a man of prayer. </w:t>
      </w:r>
    </w:p>
    <w:p w14:paraId="291756A9" w14:textId="77777777" w:rsidR="00D34705" w:rsidRPr="002E04C4" w:rsidRDefault="00D34705" w:rsidP="00D34705">
      <w:pPr>
        <w:pStyle w:val="Heading4"/>
        <w:keepNext w:val="0"/>
        <w:keepLines w:val="0"/>
        <w:widowControl w:val="0"/>
        <w:numPr>
          <w:ilvl w:val="3"/>
          <w:numId w:val="35"/>
        </w:numPr>
        <w:spacing w:line="276" w:lineRule="auto"/>
        <w:rPr>
          <w:i w:val="0"/>
          <w:color w:val="auto"/>
          <w:sz w:val="40"/>
          <w:szCs w:val="40"/>
        </w:rPr>
      </w:pPr>
      <w:r w:rsidRPr="00E66D86">
        <w:rPr>
          <w:i w:val="0"/>
          <w:color w:val="auto"/>
          <w:sz w:val="40"/>
          <w:szCs w:val="40"/>
        </w:rPr>
        <w:t>His psalms are as much prayers as they are songs.</w:t>
      </w:r>
    </w:p>
    <w:p w14:paraId="7F64611D" w14:textId="77777777" w:rsidR="00D34705" w:rsidRPr="002E04C4" w:rsidRDefault="00D34705" w:rsidP="00D34705">
      <w:pPr>
        <w:pStyle w:val="ListParagraph"/>
        <w:widowControl w:val="0"/>
        <w:numPr>
          <w:ilvl w:val="2"/>
          <w:numId w:val="29"/>
        </w:numPr>
        <w:autoSpaceDE w:val="0"/>
        <w:autoSpaceDN w:val="0"/>
        <w:adjustRightInd w:val="0"/>
        <w:spacing w:line="276" w:lineRule="auto"/>
        <w:ind w:right="720"/>
        <w:rPr>
          <w:sz w:val="40"/>
          <w:szCs w:val="40"/>
        </w:rPr>
      </w:pPr>
      <w:r w:rsidRPr="002E04C4">
        <w:rPr>
          <w:sz w:val="40"/>
          <w:szCs w:val="40"/>
        </w:rPr>
        <w:t xml:space="preserve"> The Disciples were men of prayer.  </w:t>
      </w:r>
    </w:p>
    <w:p w14:paraId="48EE9FED" w14:textId="77777777" w:rsidR="00D34705" w:rsidRPr="00E66D86" w:rsidRDefault="00D34705" w:rsidP="00D34705">
      <w:pPr>
        <w:pStyle w:val="Heading4"/>
        <w:keepNext w:val="0"/>
        <w:keepLines w:val="0"/>
        <w:widowControl w:val="0"/>
        <w:numPr>
          <w:ilvl w:val="3"/>
          <w:numId w:val="36"/>
        </w:numPr>
        <w:spacing w:line="276" w:lineRule="auto"/>
        <w:rPr>
          <w:i w:val="0"/>
          <w:color w:val="auto"/>
          <w:sz w:val="40"/>
          <w:szCs w:val="40"/>
        </w:rPr>
      </w:pPr>
      <w:r w:rsidRPr="00E66D86">
        <w:rPr>
          <w:i w:val="0"/>
          <w:color w:val="auto"/>
          <w:sz w:val="40"/>
          <w:szCs w:val="40"/>
        </w:rPr>
        <w:t xml:space="preserve">They began every act with prayer; </w:t>
      </w:r>
    </w:p>
    <w:p w14:paraId="057A33D3" w14:textId="77777777" w:rsidR="00D34705" w:rsidRPr="00E66D86" w:rsidRDefault="00D34705" w:rsidP="00D34705">
      <w:pPr>
        <w:pStyle w:val="Heading4"/>
        <w:keepNext w:val="0"/>
        <w:keepLines w:val="0"/>
        <w:widowControl w:val="0"/>
        <w:numPr>
          <w:ilvl w:val="3"/>
          <w:numId w:val="36"/>
        </w:numPr>
        <w:spacing w:line="276" w:lineRule="auto"/>
        <w:rPr>
          <w:i w:val="0"/>
          <w:color w:val="auto"/>
          <w:sz w:val="40"/>
          <w:szCs w:val="40"/>
        </w:rPr>
      </w:pPr>
      <w:r w:rsidRPr="00E66D86">
        <w:rPr>
          <w:i w:val="0"/>
          <w:color w:val="auto"/>
          <w:sz w:val="40"/>
          <w:szCs w:val="40"/>
        </w:rPr>
        <w:t xml:space="preserve">They were covered by prayer while in motion; and </w:t>
      </w:r>
    </w:p>
    <w:p w14:paraId="3C22C845" w14:textId="77777777" w:rsidR="00D34705" w:rsidRPr="002E04C4" w:rsidRDefault="00D34705" w:rsidP="00D34705">
      <w:pPr>
        <w:pStyle w:val="Heading4"/>
        <w:keepNext w:val="0"/>
        <w:keepLines w:val="0"/>
        <w:widowControl w:val="0"/>
        <w:numPr>
          <w:ilvl w:val="3"/>
          <w:numId w:val="36"/>
        </w:numPr>
        <w:spacing w:line="276" w:lineRule="auto"/>
        <w:rPr>
          <w:i w:val="0"/>
          <w:color w:val="auto"/>
          <w:sz w:val="40"/>
          <w:szCs w:val="40"/>
        </w:rPr>
      </w:pPr>
      <w:r w:rsidRPr="00E66D86">
        <w:rPr>
          <w:i w:val="0"/>
          <w:color w:val="auto"/>
          <w:sz w:val="40"/>
          <w:szCs w:val="40"/>
        </w:rPr>
        <w:t>Upon completion of a task, they concluded their activities with prayers of praise.</w:t>
      </w:r>
    </w:p>
    <w:p w14:paraId="1D69D5C3" w14:textId="77777777" w:rsidR="00D34705" w:rsidRDefault="00D34705" w:rsidP="00D34705">
      <w:pPr>
        <w:pStyle w:val="ListParagraph"/>
        <w:widowControl w:val="0"/>
        <w:numPr>
          <w:ilvl w:val="2"/>
          <w:numId w:val="29"/>
        </w:numPr>
        <w:autoSpaceDE w:val="0"/>
        <w:autoSpaceDN w:val="0"/>
        <w:adjustRightInd w:val="0"/>
        <w:spacing w:line="276" w:lineRule="auto"/>
        <w:ind w:right="720"/>
        <w:rPr>
          <w:sz w:val="40"/>
          <w:szCs w:val="40"/>
        </w:rPr>
      </w:pPr>
      <w:r w:rsidRPr="002E04C4">
        <w:rPr>
          <w:sz w:val="40"/>
          <w:szCs w:val="40"/>
        </w:rPr>
        <w:t xml:space="preserve">The early believers were men and women of faith and prayer.  </w:t>
      </w:r>
    </w:p>
    <w:p w14:paraId="003A5364" w14:textId="77777777" w:rsidR="00D34705" w:rsidRPr="002E04C4" w:rsidRDefault="00D34705" w:rsidP="00D34705">
      <w:pPr>
        <w:pStyle w:val="ListParagraph"/>
        <w:widowControl w:val="0"/>
        <w:numPr>
          <w:ilvl w:val="3"/>
          <w:numId w:val="44"/>
        </w:numPr>
        <w:autoSpaceDE w:val="0"/>
        <w:autoSpaceDN w:val="0"/>
        <w:adjustRightInd w:val="0"/>
        <w:spacing w:line="276" w:lineRule="auto"/>
        <w:ind w:right="720"/>
        <w:rPr>
          <w:sz w:val="40"/>
          <w:szCs w:val="40"/>
        </w:rPr>
      </w:pPr>
      <w:r w:rsidRPr="002E04C4">
        <w:rPr>
          <w:sz w:val="40"/>
          <w:szCs w:val="40"/>
        </w:rPr>
        <w:t xml:space="preserve">Following the example of the Apostles, everything the early believers did: </w:t>
      </w:r>
    </w:p>
    <w:p w14:paraId="589DC39F" w14:textId="77777777" w:rsidR="00D34705" w:rsidRPr="00E66D86" w:rsidRDefault="00D34705" w:rsidP="00D34705">
      <w:pPr>
        <w:pStyle w:val="Heading5"/>
        <w:keepNext w:val="0"/>
        <w:keepLines w:val="0"/>
        <w:widowControl w:val="0"/>
        <w:numPr>
          <w:ilvl w:val="4"/>
          <w:numId w:val="39"/>
        </w:numPr>
        <w:spacing w:line="276" w:lineRule="auto"/>
        <w:rPr>
          <w:color w:val="auto"/>
          <w:sz w:val="40"/>
          <w:szCs w:val="40"/>
        </w:rPr>
      </w:pPr>
      <w:r w:rsidRPr="00E66D86">
        <w:rPr>
          <w:color w:val="auto"/>
          <w:sz w:val="40"/>
          <w:szCs w:val="40"/>
        </w:rPr>
        <w:t xml:space="preserve">Began with prayer, </w:t>
      </w:r>
    </w:p>
    <w:p w14:paraId="37668F9E" w14:textId="77777777" w:rsidR="00D34705" w:rsidRPr="00E66D86" w:rsidRDefault="00D34705" w:rsidP="00D34705">
      <w:pPr>
        <w:pStyle w:val="Heading5"/>
        <w:keepNext w:val="0"/>
        <w:keepLines w:val="0"/>
        <w:widowControl w:val="0"/>
        <w:numPr>
          <w:ilvl w:val="4"/>
          <w:numId w:val="39"/>
        </w:numPr>
        <w:spacing w:line="276" w:lineRule="auto"/>
        <w:rPr>
          <w:color w:val="auto"/>
          <w:sz w:val="40"/>
          <w:szCs w:val="40"/>
        </w:rPr>
      </w:pPr>
      <w:r w:rsidRPr="00E66D86">
        <w:rPr>
          <w:color w:val="auto"/>
          <w:sz w:val="40"/>
          <w:szCs w:val="40"/>
        </w:rPr>
        <w:t xml:space="preserve">Was covered by prayer, and </w:t>
      </w:r>
    </w:p>
    <w:p w14:paraId="74A074FD" w14:textId="77777777" w:rsidR="00D34705" w:rsidRPr="002E04C4" w:rsidRDefault="00D34705" w:rsidP="00D34705">
      <w:pPr>
        <w:pStyle w:val="Heading5"/>
        <w:keepNext w:val="0"/>
        <w:keepLines w:val="0"/>
        <w:widowControl w:val="0"/>
        <w:numPr>
          <w:ilvl w:val="4"/>
          <w:numId w:val="39"/>
        </w:numPr>
        <w:spacing w:line="276" w:lineRule="auto"/>
        <w:rPr>
          <w:color w:val="auto"/>
          <w:sz w:val="40"/>
          <w:szCs w:val="40"/>
        </w:rPr>
      </w:pPr>
      <w:r w:rsidRPr="00E66D86">
        <w:rPr>
          <w:color w:val="auto"/>
          <w:sz w:val="40"/>
          <w:szCs w:val="40"/>
        </w:rPr>
        <w:lastRenderedPageBreak/>
        <w:t xml:space="preserve">Ended with prayers of thanksgiving.  </w:t>
      </w:r>
    </w:p>
    <w:p w14:paraId="4AB510E2" w14:textId="77777777" w:rsidR="00D34705" w:rsidRPr="002E04C4" w:rsidRDefault="00D34705" w:rsidP="00D34705">
      <w:pPr>
        <w:pStyle w:val="ListParagraph"/>
        <w:widowControl w:val="0"/>
        <w:numPr>
          <w:ilvl w:val="3"/>
          <w:numId w:val="45"/>
        </w:numPr>
        <w:autoSpaceDE w:val="0"/>
        <w:autoSpaceDN w:val="0"/>
        <w:adjustRightInd w:val="0"/>
        <w:spacing w:line="276" w:lineRule="auto"/>
        <w:ind w:right="720"/>
        <w:rPr>
          <w:sz w:val="40"/>
          <w:szCs w:val="40"/>
        </w:rPr>
      </w:pPr>
      <w:r w:rsidRPr="002E04C4">
        <w:rPr>
          <w:sz w:val="40"/>
          <w:szCs w:val="40"/>
        </w:rPr>
        <w:t>In Acts, we are told:</w:t>
      </w:r>
    </w:p>
    <w:p w14:paraId="36ABC1AB" w14:textId="77777777" w:rsidR="00D34705" w:rsidRPr="00E66D86" w:rsidRDefault="00D34705" w:rsidP="00D34705">
      <w:pPr>
        <w:widowControl w:val="0"/>
        <w:autoSpaceDE w:val="0"/>
        <w:autoSpaceDN w:val="0"/>
        <w:adjustRightInd w:val="0"/>
        <w:spacing w:after="60" w:line="276" w:lineRule="auto"/>
        <w:ind w:left="1440" w:right="720" w:firstLine="720"/>
        <w:rPr>
          <w:bCs/>
          <w:sz w:val="40"/>
          <w:szCs w:val="40"/>
        </w:rPr>
      </w:pPr>
      <w:r w:rsidRPr="00E66D86">
        <w:rPr>
          <w:sz w:val="40"/>
          <w:szCs w:val="40"/>
        </w:rPr>
        <w:br/>
      </w:r>
      <w:proofErr w:type="gramStart"/>
      <w:r w:rsidRPr="00E66D86">
        <w:rPr>
          <w:b/>
          <w:i/>
          <w:color w:val="000000"/>
          <w:sz w:val="40"/>
          <w:szCs w:val="40"/>
          <w:vertAlign w:val="superscript"/>
        </w:rPr>
        <w:t xml:space="preserve">42 </w:t>
      </w:r>
      <w:r w:rsidRPr="00E66D86">
        <w:rPr>
          <w:b/>
          <w:i/>
          <w:sz w:val="40"/>
          <w:szCs w:val="40"/>
        </w:rPr>
        <w:t> And</w:t>
      </w:r>
      <w:proofErr w:type="gramEnd"/>
      <w:r w:rsidRPr="00E66D86">
        <w:rPr>
          <w:b/>
          <w:i/>
          <w:sz w:val="40"/>
          <w:szCs w:val="40"/>
        </w:rPr>
        <w:t xml:space="preserve"> they continued steadfastly in the apostles' doctrine and fellowship, in the breaking of bread, and in prayers.</w:t>
      </w:r>
      <w:r w:rsidRPr="00E66D86">
        <w:rPr>
          <w:b/>
          <w:bCs/>
          <w:sz w:val="40"/>
          <w:szCs w:val="40"/>
        </w:rPr>
        <w:t xml:space="preserve"> Acts 2:42 (NKJV)</w:t>
      </w:r>
    </w:p>
    <w:p w14:paraId="00800A56" w14:textId="77777777" w:rsidR="00D34705" w:rsidRDefault="00D34705" w:rsidP="00D34705">
      <w:pPr>
        <w:pStyle w:val="ListParagraph"/>
        <w:widowControl w:val="0"/>
        <w:autoSpaceDE w:val="0"/>
        <w:autoSpaceDN w:val="0"/>
        <w:adjustRightInd w:val="0"/>
        <w:spacing w:line="276" w:lineRule="auto"/>
        <w:ind w:left="1080" w:right="720"/>
        <w:rPr>
          <w:sz w:val="40"/>
          <w:szCs w:val="40"/>
        </w:rPr>
      </w:pPr>
    </w:p>
    <w:p w14:paraId="7EC492E3" w14:textId="3ABF1DA9" w:rsidR="0053460E" w:rsidRDefault="0053460E" w:rsidP="00D34705">
      <w:pPr>
        <w:pStyle w:val="ListParagraph"/>
        <w:widowControl w:val="0"/>
        <w:numPr>
          <w:ilvl w:val="1"/>
          <w:numId w:val="43"/>
        </w:numPr>
        <w:autoSpaceDE w:val="0"/>
        <w:autoSpaceDN w:val="0"/>
        <w:adjustRightInd w:val="0"/>
        <w:spacing w:line="276" w:lineRule="auto"/>
        <w:ind w:right="720"/>
        <w:rPr>
          <w:sz w:val="40"/>
          <w:szCs w:val="40"/>
        </w:rPr>
      </w:pPr>
      <w:r w:rsidRPr="00D34705">
        <w:rPr>
          <w:sz w:val="40"/>
          <w:szCs w:val="40"/>
        </w:rPr>
        <w:t>Paul’s letters to the churches consistently exhorted the believers to commit all things to prayer.</w:t>
      </w:r>
    </w:p>
    <w:p w14:paraId="4D113E55" w14:textId="299129E8" w:rsidR="00D34705" w:rsidRPr="00D34705" w:rsidRDefault="00D34705" w:rsidP="00D34705">
      <w:pPr>
        <w:widowControl w:val="0"/>
        <w:autoSpaceDE w:val="0"/>
        <w:autoSpaceDN w:val="0"/>
        <w:adjustRightInd w:val="0"/>
        <w:spacing w:line="276" w:lineRule="auto"/>
        <w:ind w:right="720"/>
        <w:rPr>
          <w:sz w:val="40"/>
          <w:szCs w:val="40"/>
        </w:rPr>
      </w:pPr>
    </w:p>
    <w:p w14:paraId="5F0631D2" w14:textId="77777777" w:rsidR="00D34705" w:rsidRPr="00E66D86" w:rsidRDefault="00D34705" w:rsidP="00D34705">
      <w:pPr>
        <w:widowControl w:val="0"/>
        <w:spacing w:line="276" w:lineRule="auto"/>
        <w:ind w:left="1440" w:right="720"/>
        <w:rPr>
          <w:sz w:val="40"/>
          <w:szCs w:val="40"/>
        </w:rPr>
      </w:pPr>
      <w:proofErr w:type="gramStart"/>
      <w:r w:rsidRPr="00E66D86">
        <w:rPr>
          <w:b/>
          <w:i/>
          <w:color w:val="000000"/>
          <w:sz w:val="40"/>
          <w:szCs w:val="40"/>
          <w:vertAlign w:val="superscript"/>
        </w:rPr>
        <w:t xml:space="preserve">2 </w:t>
      </w:r>
      <w:r w:rsidRPr="00E66D86">
        <w:rPr>
          <w:b/>
          <w:i/>
          <w:sz w:val="40"/>
          <w:szCs w:val="40"/>
        </w:rPr>
        <w:t> Continue</w:t>
      </w:r>
      <w:proofErr w:type="gramEnd"/>
      <w:r w:rsidRPr="00E66D86">
        <w:rPr>
          <w:b/>
          <w:i/>
          <w:sz w:val="40"/>
          <w:szCs w:val="40"/>
        </w:rPr>
        <w:t xml:space="preserve"> earnestly in prayer, being vigilant in it with thanksgiving;</w:t>
      </w:r>
      <w:r w:rsidRPr="00E66D86">
        <w:rPr>
          <w:b/>
          <w:bCs/>
          <w:sz w:val="40"/>
          <w:szCs w:val="40"/>
        </w:rPr>
        <w:t xml:space="preserve"> Colossians 4:2 (NKJV)</w:t>
      </w:r>
    </w:p>
    <w:p w14:paraId="410179C1" w14:textId="77777777" w:rsidR="00D34705" w:rsidRDefault="00D34705" w:rsidP="00D34705">
      <w:pPr>
        <w:pStyle w:val="ListParagraph"/>
        <w:widowControl w:val="0"/>
        <w:autoSpaceDE w:val="0"/>
        <w:autoSpaceDN w:val="0"/>
        <w:adjustRightInd w:val="0"/>
        <w:spacing w:line="276" w:lineRule="auto"/>
        <w:ind w:left="1080" w:right="720"/>
        <w:rPr>
          <w:sz w:val="40"/>
          <w:szCs w:val="40"/>
        </w:rPr>
      </w:pPr>
    </w:p>
    <w:p w14:paraId="14066CE1" w14:textId="1C473C8D" w:rsidR="0053460E" w:rsidRPr="002838E9" w:rsidRDefault="0053460E" w:rsidP="00D34705">
      <w:pPr>
        <w:pStyle w:val="ListParagraph"/>
        <w:widowControl w:val="0"/>
        <w:numPr>
          <w:ilvl w:val="1"/>
          <w:numId w:val="43"/>
        </w:numPr>
        <w:autoSpaceDE w:val="0"/>
        <w:autoSpaceDN w:val="0"/>
        <w:adjustRightInd w:val="0"/>
        <w:spacing w:line="276" w:lineRule="auto"/>
        <w:ind w:right="720"/>
        <w:rPr>
          <w:sz w:val="40"/>
          <w:szCs w:val="40"/>
        </w:rPr>
      </w:pPr>
      <w:r w:rsidRPr="00D34705">
        <w:rPr>
          <w:bCs/>
          <w:sz w:val="40"/>
          <w:szCs w:val="40"/>
        </w:rPr>
        <w:t xml:space="preserve">And, Jesus was a man of prayer.  </w:t>
      </w:r>
    </w:p>
    <w:p w14:paraId="558BB659" w14:textId="5384CA35" w:rsidR="00B036D1" w:rsidRDefault="0053460E" w:rsidP="002838E9">
      <w:pPr>
        <w:pStyle w:val="ListParagraph"/>
        <w:widowControl w:val="0"/>
        <w:numPr>
          <w:ilvl w:val="2"/>
          <w:numId w:val="43"/>
        </w:numPr>
        <w:autoSpaceDE w:val="0"/>
        <w:autoSpaceDN w:val="0"/>
        <w:adjustRightInd w:val="0"/>
        <w:spacing w:line="276" w:lineRule="auto"/>
        <w:ind w:right="720"/>
        <w:rPr>
          <w:sz w:val="40"/>
          <w:szCs w:val="40"/>
        </w:rPr>
      </w:pPr>
      <w:r w:rsidRPr="002838E9">
        <w:rPr>
          <w:sz w:val="40"/>
          <w:szCs w:val="40"/>
        </w:rPr>
        <w:t>No better examples of prayer exist than the pictures of Jesus praying.</w:t>
      </w:r>
    </w:p>
    <w:p w14:paraId="2FD0B3F2" w14:textId="7F49CBD6" w:rsidR="007E3E24" w:rsidRPr="007E3E24" w:rsidRDefault="00B036D1" w:rsidP="007E3E24">
      <w:pPr>
        <w:pStyle w:val="ListParagraph"/>
        <w:widowControl w:val="0"/>
        <w:numPr>
          <w:ilvl w:val="2"/>
          <w:numId w:val="43"/>
        </w:numPr>
        <w:autoSpaceDE w:val="0"/>
        <w:autoSpaceDN w:val="0"/>
        <w:adjustRightInd w:val="0"/>
        <w:spacing w:line="276" w:lineRule="auto"/>
        <w:ind w:right="720"/>
        <w:rPr>
          <w:sz w:val="40"/>
          <w:szCs w:val="40"/>
        </w:rPr>
      </w:pPr>
      <w:r w:rsidRPr="002838E9">
        <w:rPr>
          <w:iCs/>
          <w:sz w:val="40"/>
          <w:szCs w:val="40"/>
        </w:rPr>
        <w:t>According to The Leadership Bible,</w:t>
      </w:r>
      <w:r w:rsidRPr="002838E9">
        <w:rPr>
          <w:i/>
          <w:sz w:val="40"/>
          <w:szCs w:val="40"/>
        </w:rPr>
        <w:t xml:space="preserve"> </w:t>
      </w:r>
    </w:p>
    <w:p w14:paraId="545EA2D1" w14:textId="77777777" w:rsidR="007E3E24" w:rsidRPr="002838E9" w:rsidRDefault="007E3E24" w:rsidP="007E3E24">
      <w:pPr>
        <w:pStyle w:val="ListParagraph"/>
        <w:widowControl w:val="0"/>
        <w:autoSpaceDE w:val="0"/>
        <w:autoSpaceDN w:val="0"/>
        <w:adjustRightInd w:val="0"/>
        <w:spacing w:line="276" w:lineRule="auto"/>
        <w:ind w:left="1620" w:right="720"/>
        <w:rPr>
          <w:sz w:val="40"/>
          <w:szCs w:val="40"/>
        </w:rPr>
      </w:pPr>
    </w:p>
    <w:p w14:paraId="4D9906D0" w14:textId="77777777" w:rsidR="007E3E24" w:rsidRDefault="007E3E24" w:rsidP="007E3E24">
      <w:pPr>
        <w:widowControl w:val="0"/>
        <w:autoSpaceDE w:val="0"/>
        <w:autoSpaceDN w:val="0"/>
        <w:adjustRightInd w:val="0"/>
        <w:spacing w:after="60" w:line="276" w:lineRule="auto"/>
        <w:ind w:left="1440" w:right="720"/>
        <w:rPr>
          <w:i/>
          <w:sz w:val="40"/>
          <w:szCs w:val="40"/>
        </w:rPr>
      </w:pPr>
      <w:r w:rsidRPr="00E66D86">
        <w:rPr>
          <w:i/>
          <w:sz w:val="40"/>
          <w:szCs w:val="40"/>
        </w:rPr>
        <w:t xml:space="preserve">“Regardless of how full Jesus’ schedule became, He always made time for prayer.  </w:t>
      </w:r>
      <w:r w:rsidRPr="00E66D86">
        <w:rPr>
          <w:i/>
          <w:sz w:val="40"/>
          <w:szCs w:val="40"/>
        </w:rPr>
        <w:lastRenderedPageBreak/>
        <w:t xml:space="preserve">Mark tells us Jesus got up before sunrise and went to a solitude place to pray.  Whether it’s early in the morning, at </w:t>
      </w:r>
      <w:smartTag w:uri="urn:schemas-microsoft-com:office:smarttags" w:element="time">
        <w:smartTagPr>
          <w:attr w:name="Hour" w:val="12"/>
          <w:attr w:name="Minute" w:val="0"/>
        </w:smartTagPr>
        <w:r w:rsidRPr="00E66D86">
          <w:rPr>
            <w:i/>
            <w:sz w:val="40"/>
            <w:szCs w:val="40"/>
          </w:rPr>
          <w:t>noon</w:t>
        </w:r>
      </w:smartTag>
      <w:r w:rsidRPr="00E66D86">
        <w:rPr>
          <w:i/>
          <w:sz w:val="40"/>
          <w:szCs w:val="40"/>
        </w:rPr>
        <w:t xml:space="preserve"> or night, effective leaders look for God’s direction by making time with Him a priority.”</w:t>
      </w:r>
      <w:r w:rsidRPr="00E66D86">
        <w:rPr>
          <w:rStyle w:val="FootnoteReference"/>
          <w:i/>
          <w:sz w:val="40"/>
          <w:szCs w:val="40"/>
        </w:rPr>
        <w:footnoteReference w:id="1"/>
      </w:r>
    </w:p>
    <w:p w14:paraId="226A0AD2" w14:textId="77777777" w:rsidR="007E3E24" w:rsidRPr="007E3E24" w:rsidRDefault="007E3E24" w:rsidP="007E3E24">
      <w:pPr>
        <w:pStyle w:val="ListParagraph"/>
        <w:widowControl w:val="0"/>
        <w:autoSpaceDE w:val="0"/>
        <w:autoSpaceDN w:val="0"/>
        <w:adjustRightInd w:val="0"/>
        <w:spacing w:line="276" w:lineRule="auto"/>
        <w:ind w:left="1620" w:right="720"/>
        <w:rPr>
          <w:sz w:val="40"/>
          <w:szCs w:val="40"/>
        </w:rPr>
      </w:pPr>
    </w:p>
    <w:p w14:paraId="1D16C0B6" w14:textId="711952D4" w:rsidR="00B036D1" w:rsidRDefault="00EF3EFD" w:rsidP="007E3E24">
      <w:pPr>
        <w:pStyle w:val="ListParagraph"/>
        <w:widowControl w:val="0"/>
        <w:numPr>
          <w:ilvl w:val="0"/>
          <w:numId w:val="43"/>
        </w:numPr>
        <w:autoSpaceDE w:val="0"/>
        <w:autoSpaceDN w:val="0"/>
        <w:adjustRightInd w:val="0"/>
        <w:spacing w:line="276" w:lineRule="auto"/>
        <w:ind w:right="720"/>
        <w:rPr>
          <w:sz w:val="40"/>
          <w:szCs w:val="40"/>
        </w:rPr>
      </w:pPr>
      <w:r w:rsidRPr="007E3E24">
        <w:rPr>
          <w:sz w:val="40"/>
          <w:szCs w:val="40"/>
          <w:highlight w:val="green"/>
        </w:rPr>
        <w:t>T</w:t>
      </w:r>
      <w:r w:rsidR="00B036D1" w:rsidRPr="007E3E24">
        <w:rPr>
          <w:sz w:val="40"/>
          <w:szCs w:val="40"/>
          <w:highlight w:val="green"/>
        </w:rPr>
        <w:t xml:space="preserve">o </w:t>
      </w:r>
      <w:r w:rsidR="00B036D1" w:rsidRPr="007E3E24">
        <w:rPr>
          <w:color w:val="FF0000"/>
          <w:sz w:val="40"/>
          <w:szCs w:val="40"/>
          <w:highlight w:val="green"/>
        </w:rPr>
        <w:t>pray</w:t>
      </w:r>
      <w:r w:rsidR="00B036D1" w:rsidRPr="007E3E24">
        <w:rPr>
          <w:sz w:val="40"/>
          <w:szCs w:val="40"/>
          <w:highlight w:val="green"/>
        </w:rPr>
        <w:t xml:space="preserve"> is to make an earnest</w:t>
      </w:r>
      <w:r w:rsidRPr="007E3E24">
        <w:rPr>
          <w:sz w:val="40"/>
          <w:szCs w:val="40"/>
          <w:highlight w:val="green"/>
        </w:rPr>
        <w:t xml:space="preserve"> petition or request to a god </w:t>
      </w:r>
      <w:r w:rsidRPr="007E3E24">
        <w:rPr>
          <w:sz w:val="40"/>
          <w:szCs w:val="40"/>
        </w:rPr>
        <w:t>(according to the Merriam-Webster Dictionary)</w:t>
      </w:r>
    </w:p>
    <w:p w14:paraId="0CEBC416" w14:textId="00CEC594" w:rsidR="00B036D1" w:rsidRDefault="00535C7F" w:rsidP="007E3E24">
      <w:pPr>
        <w:pStyle w:val="ListParagraph"/>
        <w:widowControl w:val="0"/>
        <w:numPr>
          <w:ilvl w:val="1"/>
          <w:numId w:val="43"/>
        </w:numPr>
        <w:autoSpaceDE w:val="0"/>
        <w:autoSpaceDN w:val="0"/>
        <w:adjustRightInd w:val="0"/>
        <w:spacing w:line="276" w:lineRule="auto"/>
        <w:ind w:right="720"/>
        <w:rPr>
          <w:sz w:val="40"/>
          <w:szCs w:val="40"/>
        </w:rPr>
      </w:pPr>
      <w:r>
        <w:rPr>
          <w:sz w:val="40"/>
          <w:szCs w:val="40"/>
        </w:rPr>
        <w:t>Prayer</w:t>
      </w:r>
      <w:r w:rsidR="00B036D1" w:rsidRPr="007E3E24">
        <w:rPr>
          <w:sz w:val="40"/>
          <w:szCs w:val="40"/>
        </w:rPr>
        <w:t xml:space="preserve"> is to ask earnestly or to petition or supplicate urgently.  </w:t>
      </w:r>
    </w:p>
    <w:p w14:paraId="4BCE3BC9" w14:textId="2DCB6340" w:rsidR="00B036D1" w:rsidRDefault="00B036D1" w:rsidP="007E3E24">
      <w:pPr>
        <w:pStyle w:val="ListParagraph"/>
        <w:widowControl w:val="0"/>
        <w:numPr>
          <w:ilvl w:val="1"/>
          <w:numId w:val="43"/>
        </w:numPr>
        <w:autoSpaceDE w:val="0"/>
        <w:autoSpaceDN w:val="0"/>
        <w:adjustRightInd w:val="0"/>
        <w:spacing w:line="276" w:lineRule="auto"/>
        <w:ind w:right="720"/>
        <w:rPr>
          <w:sz w:val="40"/>
          <w:szCs w:val="40"/>
        </w:rPr>
      </w:pPr>
      <w:r w:rsidRPr="007E3E24">
        <w:rPr>
          <w:sz w:val="40"/>
          <w:szCs w:val="40"/>
        </w:rPr>
        <w:t xml:space="preserve">To pray is to ask or make a request with earnestness or zeal especially for something desired.  </w:t>
      </w:r>
    </w:p>
    <w:p w14:paraId="41D865E9" w14:textId="3CCFA730" w:rsidR="00B036D1" w:rsidRDefault="00B036D1" w:rsidP="007E3E24">
      <w:pPr>
        <w:pStyle w:val="ListParagraph"/>
        <w:widowControl w:val="0"/>
        <w:numPr>
          <w:ilvl w:val="1"/>
          <w:numId w:val="43"/>
        </w:numPr>
        <w:autoSpaceDE w:val="0"/>
        <w:autoSpaceDN w:val="0"/>
        <w:adjustRightInd w:val="0"/>
        <w:spacing w:line="276" w:lineRule="auto"/>
        <w:ind w:right="720"/>
        <w:rPr>
          <w:sz w:val="40"/>
          <w:szCs w:val="40"/>
        </w:rPr>
      </w:pPr>
      <w:r w:rsidRPr="007E3E24">
        <w:rPr>
          <w:sz w:val="40"/>
          <w:szCs w:val="40"/>
        </w:rPr>
        <w:t>To pray is to ask someone for or on behalf of another.</w:t>
      </w:r>
      <w:r w:rsidRPr="00E66D86">
        <w:rPr>
          <w:rStyle w:val="FootnoteReference"/>
          <w:b/>
          <w:sz w:val="40"/>
          <w:szCs w:val="40"/>
        </w:rPr>
        <w:footnoteReference w:id="2"/>
      </w:r>
    </w:p>
    <w:p w14:paraId="25CA77F5" w14:textId="42F4B0D7" w:rsidR="00B036D1" w:rsidRPr="007E3E24" w:rsidRDefault="006B4335" w:rsidP="007E3E24">
      <w:pPr>
        <w:pStyle w:val="ListParagraph"/>
        <w:widowControl w:val="0"/>
        <w:numPr>
          <w:ilvl w:val="1"/>
          <w:numId w:val="43"/>
        </w:numPr>
        <w:autoSpaceDE w:val="0"/>
        <w:autoSpaceDN w:val="0"/>
        <w:adjustRightInd w:val="0"/>
        <w:spacing w:line="276" w:lineRule="auto"/>
        <w:ind w:right="720"/>
        <w:rPr>
          <w:sz w:val="40"/>
          <w:szCs w:val="40"/>
        </w:rPr>
      </w:pPr>
      <w:r w:rsidRPr="007E3E24">
        <w:rPr>
          <w:b/>
          <w:bCs/>
          <w:color w:val="FF0000"/>
          <w:sz w:val="40"/>
          <w:szCs w:val="40"/>
        </w:rPr>
        <w:t>P</w:t>
      </w:r>
      <w:r w:rsidR="00F85BE1" w:rsidRPr="007E3E24">
        <w:rPr>
          <w:b/>
          <w:bCs/>
          <w:color w:val="FF0000"/>
          <w:sz w:val="40"/>
          <w:szCs w:val="40"/>
        </w:rPr>
        <w:t>rayer</w:t>
      </w:r>
      <w:r w:rsidRPr="007E3E24">
        <w:rPr>
          <w:bCs/>
          <w:sz w:val="40"/>
          <w:szCs w:val="40"/>
        </w:rPr>
        <w:t xml:space="preserve">, according to the Merriam-Webster Dictionary, </w:t>
      </w:r>
      <w:r w:rsidR="00F85BE1" w:rsidRPr="007E3E24">
        <w:rPr>
          <w:bCs/>
          <w:sz w:val="40"/>
          <w:szCs w:val="40"/>
        </w:rPr>
        <w:t>is the act or practice of</w:t>
      </w:r>
      <w:r w:rsidR="001203E6" w:rsidRPr="007E3E24">
        <w:rPr>
          <w:bCs/>
          <w:sz w:val="40"/>
          <w:szCs w:val="40"/>
        </w:rPr>
        <w:t xml:space="preserve"> praying or of</w:t>
      </w:r>
      <w:r w:rsidR="00C2256D" w:rsidRPr="007E3E24">
        <w:rPr>
          <w:bCs/>
          <w:sz w:val="40"/>
          <w:szCs w:val="40"/>
        </w:rPr>
        <w:t xml:space="preserve"> making an earnest petition or request to a </w:t>
      </w:r>
      <w:r w:rsidR="00C2256D" w:rsidRPr="007E3E24">
        <w:rPr>
          <w:bCs/>
          <w:sz w:val="40"/>
          <w:szCs w:val="40"/>
        </w:rPr>
        <w:lastRenderedPageBreak/>
        <w:t>god</w:t>
      </w:r>
      <w:r w:rsidR="00F85BE1" w:rsidRPr="007E3E24">
        <w:rPr>
          <w:bCs/>
          <w:sz w:val="40"/>
          <w:szCs w:val="40"/>
        </w:rPr>
        <w:t>.</w:t>
      </w:r>
      <w:r w:rsidRPr="00E66D86">
        <w:rPr>
          <w:rStyle w:val="FootnoteReference"/>
          <w:bCs/>
          <w:sz w:val="40"/>
          <w:szCs w:val="40"/>
        </w:rPr>
        <w:footnoteReference w:id="3"/>
      </w:r>
      <w:r w:rsidR="00C2256D" w:rsidRPr="007E3E24">
        <w:rPr>
          <w:bCs/>
          <w:sz w:val="40"/>
          <w:szCs w:val="40"/>
        </w:rPr>
        <w:t xml:space="preserve">  </w:t>
      </w:r>
    </w:p>
    <w:p w14:paraId="6368C373" w14:textId="56090E37" w:rsidR="00B036D1" w:rsidRDefault="00B3798C" w:rsidP="007E3E24">
      <w:pPr>
        <w:pStyle w:val="ListParagraph"/>
        <w:widowControl w:val="0"/>
        <w:numPr>
          <w:ilvl w:val="2"/>
          <w:numId w:val="43"/>
        </w:numPr>
        <w:autoSpaceDE w:val="0"/>
        <w:autoSpaceDN w:val="0"/>
        <w:adjustRightInd w:val="0"/>
        <w:spacing w:line="276" w:lineRule="auto"/>
        <w:ind w:right="720"/>
        <w:rPr>
          <w:sz w:val="40"/>
          <w:szCs w:val="40"/>
        </w:rPr>
      </w:pPr>
      <w:r w:rsidRPr="007E3E24">
        <w:rPr>
          <w:bCs/>
          <w:sz w:val="40"/>
          <w:szCs w:val="40"/>
        </w:rPr>
        <w:t>According to the Holman Bible Dictionary, prayer</w:t>
      </w:r>
      <w:r w:rsidRPr="007E3E24">
        <w:rPr>
          <w:b/>
          <w:bCs/>
          <w:sz w:val="40"/>
          <w:szCs w:val="40"/>
        </w:rPr>
        <w:t xml:space="preserve"> </w:t>
      </w:r>
      <w:r w:rsidRPr="007E3E24">
        <w:rPr>
          <w:sz w:val="40"/>
          <w:szCs w:val="40"/>
        </w:rPr>
        <w:t>in the Bible involves the dialogue between God and people, especially His covenant partners.</w:t>
      </w:r>
      <w:r w:rsidRPr="00E66D86">
        <w:rPr>
          <w:rStyle w:val="FootnoteReference"/>
          <w:sz w:val="40"/>
          <w:szCs w:val="40"/>
        </w:rPr>
        <w:footnoteReference w:id="4"/>
      </w:r>
      <w:r w:rsidRPr="007E3E24">
        <w:rPr>
          <w:sz w:val="40"/>
          <w:szCs w:val="40"/>
        </w:rPr>
        <w:t xml:space="preserve">  </w:t>
      </w:r>
    </w:p>
    <w:p w14:paraId="451EFDA0" w14:textId="75206AF0" w:rsidR="00B036D1" w:rsidRDefault="00B3798C" w:rsidP="007E3E24">
      <w:pPr>
        <w:pStyle w:val="ListParagraph"/>
        <w:widowControl w:val="0"/>
        <w:numPr>
          <w:ilvl w:val="2"/>
          <w:numId w:val="43"/>
        </w:numPr>
        <w:autoSpaceDE w:val="0"/>
        <w:autoSpaceDN w:val="0"/>
        <w:adjustRightInd w:val="0"/>
        <w:spacing w:line="276" w:lineRule="auto"/>
        <w:ind w:right="720"/>
        <w:rPr>
          <w:sz w:val="40"/>
          <w:szCs w:val="40"/>
        </w:rPr>
      </w:pPr>
      <w:r w:rsidRPr="007E3E24">
        <w:rPr>
          <w:sz w:val="40"/>
          <w:szCs w:val="40"/>
        </w:rPr>
        <w:t xml:space="preserve">God’s covenant partners include </w:t>
      </w:r>
      <w:r w:rsidRPr="007E3E24">
        <w:rPr>
          <w:b/>
          <w:sz w:val="40"/>
          <w:szCs w:val="40"/>
        </w:rPr>
        <w:t>two</w:t>
      </w:r>
      <w:r w:rsidR="00C14CDC" w:rsidRPr="007E3E24">
        <w:rPr>
          <w:b/>
          <w:sz w:val="40"/>
          <w:szCs w:val="40"/>
        </w:rPr>
        <w:t xml:space="preserve"> (2)</w:t>
      </w:r>
      <w:r w:rsidRPr="007E3E24">
        <w:rPr>
          <w:b/>
          <w:sz w:val="40"/>
          <w:szCs w:val="40"/>
        </w:rPr>
        <w:t xml:space="preserve"> groups</w:t>
      </w:r>
      <w:r w:rsidRPr="007E3E24">
        <w:rPr>
          <w:sz w:val="40"/>
          <w:szCs w:val="40"/>
        </w:rPr>
        <w:t xml:space="preserve"> – </w:t>
      </w:r>
    </w:p>
    <w:p w14:paraId="50F4BDB6" w14:textId="1A14BF24" w:rsidR="00B036D1" w:rsidRDefault="00C14CDC" w:rsidP="007E3E24">
      <w:pPr>
        <w:pStyle w:val="ListParagraph"/>
        <w:widowControl w:val="0"/>
        <w:numPr>
          <w:ilvl w:val="3"/>
          <w:numId w:val="43"/>
        </w:numPr>
        <w:autoSpaceDE w:val="0"/>
        <w:autoSpaceDN w:val="0"/>
        <w:adjustRightInd w:val="0"/>
        <w:spacing w:line="276" w:lineRule="auto"/>
        <w:ind w:right="720"/>
        <w:rPr>
          <w:sz w:val="40"/>
          <w:szCs w:val="40"/>
        </w:rPr>
      </w:pPr>
      <w:r w:rsidRPr="007E3E24">
        <w:rPr>
          <w:sz w:val="40"/>
          <w:szCs w:val="40"/>
          <w:highlight w:val="yellow"/>
        </w:rPr>
        <w:t>F</w:t>
      </w:r>
      <w:r w:rsidR="00B3798C" w:rsidRPr="007E3E24">
        <w:rPr>
          <w:sz w:val="40"/>
          <w:szCs w:val="40"/>
          <w:highlight w:val="yellow"/>
        </w:rPr>
        <w:t>irst</w:t>
      </w:r>
      <w:r w:rsidR="00B3798C" w:rsidRPr="007E3E24">
        <w:rPr>
          <w:sz w:val="40"/>
          <w:szCs w:val="40"/>
        </w:rPr>
        <w:t xml:space="preserve">, His chosen people, the Jews, and, </w:t>
      </w:r>
    </w:p>
    <w:p w14:paraId="581EE01C" w14:textId="7EA93A84" w:rsidR="00B036D1" w:rsidRDefault="00C14CDC" w:rsidP="007E3E24">
      <w:pPr>
        <w:pStyle w:val="ListParagraph"/>
        <w:widowControl w:val="0"/>
        <w:numPr>
          <w:ilvl w:val="3"/>
          <w:numId w:val="43"/>
        </w:numPr>
        <w:autoSpaceDE w:val="0"/>
        <w:autoSpaceDN w:val="0"/>
        <w:adjustRightInd w:val="0"/>
        <w:spacing w:line="276" w:lineRule="auto"/>
        <w:ind w:right="720"/>
        <w:rPr>
          <w:sz w:val="40"/>
          <w:szCs w:val="40"/>
        </w:rPr>
      </w:pPr>
      <w:r w:rsidRPr="007E3E24">
        <w:rPr>
          <w:sz w:val="40"/>
          <w:szCs w:val="40"/>
          <w:highlight w:val="yellow"/>
        </w:rPr>
        <w:t>S</w:t>
      </w:r>
      <w:r w:rsidR="00B3798C" w:rsidRPr="007E3E24">
        <w:rPr>
          <w:sz w:val="40"/>
          <w:szCs w:val="40"/>
          <w:highlight w:val="yellow"/>
        </w:rPr>
        <w:t>econd</w:t>
      </w:r>
      <w:r w:rsidR="00B3798C" w:rsidRPr="007E3E24">
        <w:rPr>
          <w:sz w:val="40"/>
          <w:szCs w:val="40"/>
        </w:rPr>
        <w:t xml:space="preserve">, those who believe in Him through the blood of Jesus Christ.  </w:t>
      </w:r>
    </w:p>
    <w:p w14:paraId="7BB2A27B" w14:textId="2DAD2C29" w:rsidR="007E3E24" w:rsidRDefault="00B3798C" w:rsidP="007E3E24">
      <w:pPr>
        <w:pStyle w:val="ListParagraph"/>
        <w:widowControl w:val="0"/>
        <w:numPr>
          <w:ilvl w:val="2"/>
          <w:numId w:val="43"/>
        </w:numPr>
        <w:autoSpaceDE w:val="0"/>
        <w:autoSpaceDN w:val="0"/>
        <w:adjustRightInd w:val="0"/>
        <w:spacing w:line="276" w:lineRule="auto"/>
        <w:ind w:right="720"/>
        <w:rPr>
          <w:sz w:val="40"/>
          <w:szCs w:val="40"/>
        </w:rPr>
      </w:pPr>
      <w:r w:rsidRPr="007E3E24">
        <w:rPr>
          <w:sz w:val="40"/>
          <w:szCs w:val="40"/>
        </w:rPr>
        <w:t>In Deuteronomy, Moses was able to proclaim:</w:t>
      </w:r>
    </w:p>
    <w:p w14:paraId="2F5AF1D8" w14:textId="4EFCA756" w:rsidR="007E3E24" w:rsidRPr="007E3E24" w:rsidRDefault="007E3E24" w:rsidP="007E3E24">
      <w:pPr>
        <w:widowControl w:val="0"/>
        <w:autoSpaceDE w:val="0"/>
        <w:autoSpaceDN w:val="0"/>
        <w:adjustRightInd w:val="0"/>
        <w:spacing w:line="276" w:lineRule="auto"/>
        <w:ind w:right="720"/>
        <w:rPr>
          <w:sz w:val="40"/>
          <w:szCs w:val="40"/>
        </w:rPr>
      </w:pPr>
    </w:p>
    <w:p w14:paraId="686C0A08" w14:textId="77777777" w:rsidR="007E3E24" w:rsidRPr="00E66D86" w:rsidRDefault="007E3E24" w:rsidP="007E3E24">
      <w:pPr>
        <w:widowControl w:val="0"/>
        <w:spacing w:line="276" w:lineRule="auto"/>
        <w:ind w:left="1440" w:right="720"/>
        <w:rPr>
          <w:sz w:val="40"/>
          <w:szCs w:val="40"/>
        </w:rPr>
      </w:pPr>
      <w:bookmarkStart w:id="0" w:name="_Hlk493272388"/>
      <w:proofErr w:type="gramStart"/>
      <w:r w:rsidRPr="00E66D86">
        <w:rPr>
          <w:b/>
          <w:i/>
          <w:sz w:val="40"/>
          <w:szCs w:val="40"/>
          <w:vertAlign w:val="superscript"/>
        </w:rPr>
        <w:t xml:space="preserve">7 </w:t>
      </w:r>
      <w:r w:rsidRPr="00E66D86">
        <w:rPr>
          <w:b/>
          <w:i/>
          <w:sz w:val="40"/>
          <w:szCs w:val="40"/>
        </w:rPr>
        <w:t> For</w:t>
      </w:r>
      <w:proofErr w:type="gramEnd"/>
      <w:r w:rsidRPr="00E66D86">
        <w:rPr>
          <w:b/>
          <w:i/>
          <w:sz w:val="40"/>
          <w:szCs w:val="40"/>
        </w:rPr>
        <w:t xml:space="preserve"> what great nation </w:t>
      </w:r>
      <w:r w:rsidRPr="00E66D86">
        <w:rPr>
          <w:b/>
          <w:i/>
          <w:iCs/>
          <w:sz w:val="40"/>
          <w:szCs w:val="40"/>
        </w:rPr>
        <w:t>is there</w:t>
      </w:r>
      <w:r w:rsidRPr="00E66D86">
        <w:rPr>
          <w:b/>
          <w:i/>
          <w:sz w:val="40"/>
          <w:szCs w:val="40"/>
        </w:rPr>
        <w:t xml:space="preserve"> that has God </w:t>
      </w:r>
      <w:r w:rsidRPr="00E66D86">
        <w:rPr>
          <w:b/>
          <w:i/>
          <w:iCs/>
          <w:sz w:val="40"/>
          <w:szCs w:val="40"/>
        </w:rPr>
        <w:t>so</w:t>
      </w:r>
      <w:r w:rsidRPr="00E66D86">
        <w:rPr>
          <w:b/>
          <w:i/>
          <w:sz w:val="40"/>
          <w:szCs w:val="40"/>
        </w:rPr>
        <w:t xml:space="preserve"> near to it, as the </w:t>
      </w:r>
      <w:r w:rsidRPr="00E66D86">
        <w:rPr>
          <w:b/>
          <w:i/>
          <w:smallCaps/>
          <w:sz w:val="40"/>
          <w:szCs w:val="40"/>
        </w:rPr>
        <w:t>LORD</w:t>
      </w:r>
      <w:r w:rsidRPr="00E66D86">
        <w:rPr>
          <w:b/>
          <w:i/>
          <w:sz w:val="40"/>
          <w:szCs w:val="40"/>
        </w:rPr>
        <w:t xml:space="preserve"> our God </w:t>
      </w:r>
      <w:r w:rsidRPr="00E66D86">
        <w:rPr>
          <w:b/>
          <w:i/>
          <w:iCs/>
          <w:sz w:val="40"/>
          <w:szCs w:val="40"/>
        </w:rPr>
        <w:t>is</w:t>
      </w:r>
      <w:r w:rsidRPr="00E66D86">
        <w:rPr>
          <w:b/>
          <w:i/>
          <w:sz w:val="40"/>
          <w:szCs w:val="40"/>
        </w:rPr>
        <w:t xml:space="preserve"> to us, for whatever </w:t>
      </w:r>
      <w:r w:rsidRPr="00E66D86">
        <w:rPr>
          <w:b/>
          <w:i/>
          <w:iCs/>
          <w:sz w:val="40"/>
          <w:szCs w:val="40"/>
        </w:rPr>
        <w:t>reason</w:t>
      </w:r>
      <w:r w:rsidRPr="00E66D86">
        <w:rPr>
          <w:b/>
          <w:i/>
          <w:sz w:val="40"/>
          <w:szCs w:val="40"/>
        </w:rPr>
        <w:t xml:space="preserve"> we may call upon Him?</w:t>
      </w:r>
      <w:r w:rsidRPr="00E66D86">
        <w:rPr>
          <w:b/>
          <w:bCs/>
          <w:i/>
          <w:sz w:val="40"/>
          <w:szCs w:val="40"/>
        </w:rPr>
        <w:t xml:space="preserve"> </w:t>
      </w:r>
      <w:r w:rsidRPr="00E66D86">
        <w:rPr>
          <w:b/>
          <w:bCs/>
          <w:sz w:val="40"/>
          <w:szCs w:val="40"/>
        </w:rPr>
        <w:t>Deuteronomy 4:7 (NKJV)</w:t>
      </w:r>
    </w:p>
    <w:bookmarkEnd w:id="0"/>
    <w:p w14:paraId="4DAC6D1A" w14:textId="77777777" w:rsidR="007E3E24" w:rsidRDefault="007E3E24" w:rsidP="007E3E24">
      <w:pPr>
        <w:pStyle w:val="ListParagraph"/>
        <w:widowControl w:val="0"/>
        <w:autoSpaceDE w:val="0"/>
        <w:autoSpaceDN w:val="0"/>
        <w:adjustRightInd w:val="0"/>
        <w:spacing w:line="276" w:lineRule="auto"/>
        <w:ind w:left="1620" w:right="720"/>
        <w:rPr>
          <w:sz w:val="40"/>
          <w:szCs w:val="40"/>
        </w:rPr>
      </w:pPr>
    </w:p>
    <w:p w14:paraId="0594E6BE" w14:textId="67DD929C" w:rsidR="006B4FE0" w:rsidRDefault="00B036D1" w:rsidP="007E3E24">
      <w:pPr>
        <w:pStyle w:val="ListParagraph"/>
        <w:widowControl w:val="0"/>
        <w:numPr>
          <w:ilvl w:val="2"/>
          <w:numId w:val="43"/>
        </w:numPr>
        <w:autoSpaceDE w:val="0"/>
        <w:autoSpaceDN w:val="0"/>
        <w:adjustRightInd w:val="0"/>
        <w:spacing w:line="276" w:lineRule="auto"/>
        <w:ind w:right="720"/>
        <w:rPr>
          <w:sz w:val="40"/>
          <w:szCs w:val="40"/>
        </w:rPr>
      </w:pPr>
      <w:r w:rsidRPr="007E3E24">
        <w:rPr>
          <w:sz w:val="40"/>
          <w:szCs w:val="40"/>
        </w:rPr>
        <w:t xml:space="preserve">According to Leroy </w:t>
      </w:r>
      <w:proofErr w:type="spellStart"/>
      <w:r w:rsidRPr="007E3E24">
        <w:rPr>
          <w:sz w:val="40"/>
          <w:szCs w:val="40"/>
        </w:rPr>
        <w:t>Eims</w:t>
      </w:r>
      <w:proofErr w:type="spellEnd"/>
      <w:r w:rsidRPr="007E3E24">
        <w:rPr>
          <w:sz w:val="40"/>
          <w:szCs w:val="40"/>
        </w:rPr>
        <w:t xml:space="preserve"> in his book, Be the Leader You Were Meant </w:t>
      </w:r>
      <w:r w:rsidR="00535C7F">
        <w:rPr>
          <w:sz w:val="40"/>
          <w:szCs w:val="40"/>
        </w:rPr>
        <w:t>t</w:t>
      </w:r>
      <w:r w:rsidRPr="007E3E24">
        <w:rPr>
          <w:sz w:val="40"/>
          <w:szCs w:val="40"/>
        </w:rPr>
        <w:t xml:space="preserve">o Be, we </w:t>
      </w:r>
      <w:r w:rsidRPr="007E3E24">
        <w:rPr>
          <w:sz w:val="40"/>
          <w:szCs w:val="40"/>
        </w:rPr>
        <w:lastRenderedPageBreak/>
        <w:t xml:space="preserve">speak to God through prayer.  </w:t>
      </w:r>
    </w:p>
    <w:p w14:paraId="3C64ADE9" w14:textId="264C75CA" w:rsidR="006B4FE0" w:rsidRDefault="00B036D1" w:rsidP="007E3E24">
      <w:pPr>
        <w:pStyle w:val="ListParagraph"/>
        <w:widowControl w:val="0"/>
        <w:numPr>
          <w:ilvl w:val="3"/>
          <w:numId w:val="47"/>
        </w:numPr>
        <w:autoSpaceDE w:val="0"/>
        <w:autoSpaceDN w:val="0"/>
        <w:adjustRightInd w:val="0"/>
        <w:spacing w:line="276" w:lineRule="auto"/>
        <w:ind w:right="720"/>
        <w:rPr>
          <w:sz w:val="40"/>
          <w:szCs w:val="40"/>
        </w:rPr>
      </w:pPr>
      <w:r w:rsidRPr="007E3E24">
        <w:rPr>
          <w:sz w:val="40"/>
          <w:szCs w:val="40"/>
        </w:rPr>
        <w:t xml:space="preserve">But prayer is more than just speaking to God.  </w:t>
      </w:r>
    </w:p>
    <w:p w14:paraId="7D70A7E5" w14:textId="5233F61B" w:rsidR="006B4FE0" w:rsidRDefault="00B036D1" w:rsidP="007E3E24">
      <w:pPr>
        <w:pStyle w:val="ListParagraph"/>
        <w:widowControl w:val="0"/>
        <w:numPr>
          <w:ilvl w:val="3"/>
          <w:numId w:val="47"/>
        </w:numPr>
        <w:autoSpaceDE w:val="0"/>
        <w:autoSpaceDN w:val="0"/>
        <w:adjustRightInd w:val="0"/>
        <w:spacing w:line="276" w:lineRule="auto"/>
        <w:ind w:right="720"/>
        <w:rPr>
          <w:sz w:val="40"/>
          <w:szCs w:val="40"/>
        </w:rPr>
      </w:pPr>
      <w:r w:rsidRPr="007E3E24">
        <w:rPr>
          <w:sz w:val="40"/>
          <w:szCs w:val="40"/>
        </w:rPr>
        <w:t xml:space="preserve">For a prayer to be effectual, it must be fervent.  </w:t>
      </w:r>
    </w:p>
    <w:p w14:paraId="65E5FDBE" w14:textId="2426143C" w:rsidR="001E0041" w:rsidRDefault="00B036D1" w:rsidP="007E3E24">
      <w:pPr>
        <w:pStyle w:val="ListParagraph"/>
        <w:widowControl w:val="0"/>
        <w:numPr>
          <w:ilvl w:val="3"/>
          <w:numId w:val="47"/>
        </w:numPr>
        <w:autoSpaceDE w:val="0"/>
        <w:autoSpaceDN w:val="0"/>
        <w:adjustRightInd w:val="0"/>
        <w:spacing w:line="276" w:lineRule="auto"/>
        <w:ind w:right="720"/>
        <w:rPr>
          <w:sz w:val="40"/>
          <w:szCs w:val="40"/>
        </w:rPr>
      </w:pPr>
      <w:r w:rsidRPr="007E3E24">
        <w:rPr>
          <w:sz w:val="40"/>
          <w:szCs w:val="40"/>
        </w:rPr>
        <w:t>For a prayer to be fervent, it must be specific.</w:t>
      </w:r>
      <w:r w:rsidRPr="00E66D86">
        <w:rPr>
          <w:rStyle w:val="FootnoteReference"/>
          <w:sz w:val="40"/>
          <w:szCs w:val="40"/>
        </w:rPr>
        <w:footnoteReference w:id="5"/>
      </w:r>
    </w:p>
    <w:p w14:paraId="63E3121E" w14:textId="77777777" w:rsidR="0071189D" w:rsidRDefault="0071189D" w:rsidP="0071189D">
      <w:pPr>
        <w:pStyle w:val="ListParagraph"/>
        <w:widowControl w:val="0"/>
        <w:autoSpaceDE w:val="0"/>
        <w:autoSpaceDN w:val="0"/>
        <w:adjustRightInd w:val="0"/>
        <w:spacing w:line="276" w:lineRule="auto"/>
        <w:ind w:left="2160" w:right="720"/>
        <w:rPr>
          <w:sz w:val="40"/>
          <w:szCs w:val="40"/>
        </w:rPr>
      </w:pPr>
    </w:p>
    <w:p w14:paraId="2C0F9B14" w14:textId="58F1906B" w:rsidR="00282A6B" w:rsidRDefault="00B3798C" w:rsidP="0071189D">
      <w:pPr>
        <w:pStyle w:val="ListParagraph"/>
        <w:widowControl w:val="0"/>
        <w:numPr>
          <w:ilvl w:val="0"/>
          <w:numId w:val="47"/>
        </w:numPr>
        <w:autoSpaceDE w:val="0"/>
        <w:autoSpaceDN w:val="0"/>
        <w:adjustRightInd w:val="0"/>
        <w:spacing w:line="276" w:lineRule="auto"/>
        <w:ind w:right="720"/>
        <w:rPr>
          <w:sz w:val="40"/>
          <w:szCs w:val="40"/>
        </w:rPr>
      </w:pPr>
      <w:r w:rsidRPr="0071189D">
        <w:rPr>
          <w:sz w:val="40"/>
          <w:szCs w:val="40"/>
          <w:highlight w:val="green"/>
        </w:rPr>
        <w:t>Three (3) Natures of Prayer</w:t>
      </w:r>
    </w:p>
    <w:p w14:paraId="463E3CD3" w14:textId="77777777" w:rsidR="0071189D" w:rsidRDefault="0071189D" w:rsidP="0071189D">
      <w:pPr>
        <w:pStyle w:val="ListParagraph"/>
        <w:widowControl w:val="0"/>
        <w:autoSpaceDE w:val="0"/>
        <w:autoSpaceDN w:val="0"/>
        <w:adjustRightInd w:val="0"/>
        <w:spacing w:line="276" w:lineRule="auto"/>
        <w:ind w:left="360" w:right="720"/>
        <w:rPr>
          <w:sz w:val="40"/>
          <w:szCs w:val="40"/>
        </w:rPr>
      </w:pPr>
    </w:p>
    <w:p w14:paraId="6DBD1F1C" w14:textId="7401B932" w:rsidR="00282A6B" w:rsidRDefault="00C2256D" w:rsidP="0071189D">
      <w:pPr>
        <w:pStyle w:val="ListParagraph"/>
        <w:widowControl w:val="0"/>
        <w:numPr>
          <w:ilvl w:val="1"/>
          <w:numId w:val="47"/>
        </w:numPr>
        <w:autoSpaceDE w:val="0"/>
        <w:autoSpaceDN w:val="0"/>
        <w:adjustRightInd w:val="0"/>
        <w:spacing w:line="276" w:lineRule="auto"/>
        <w:ind w:right="720"/>
        <w:rPr>
          <w:sz w:val="40"/>
          <w:szCs w:val="40"/>
        </w:rPr>
      </w:pPr>
      <w:r w:rsidRPr="0071189D">
        <w:rPr>
          <w:sz w:val="40"/>
          <w:szCs w:val="40"/>
        </w:rPr>
        <w:t>Common usage</w:t>
      </w:r>
      <w:r w:rsidR="00F85BE1" w:rsidRPr="0071189D">
        <w:rPr>
          <w:sz w:val="40"/>
          <w:szCs w:val="40"/>
        </w:rPr>
        <w:t xml:space="preserve"> of</w:t>
      </w:r>
      <w:r w:rsidRPr="0071189D">
        <w:rPr>
          <w:sz w:val="40"/>
          <w:szCs w:val="40"/>
        </w:rPr>
        <w:t xml:space="preserve"> the word prayer</w:t>
      </w:r>
      <w:r w:rsidR="004A31DE" w:rsidRPr="0071189D">
        <w:rPr>
          <w:sz w:val="40"/>
          <w:szCs w:val="40"/>
        </w:rPr>
        <w:t>, according to the Merriam-Webster dictionary,</w:t>
      </w:r>
      <w:r w:rsidRPr="0071189D">
        <w:rPr>
          <w:sz w:val="40"/>
          <w:szCs w:val="40"/>
        </w:rPr>
        <w:t xml:space="preserve"> implies</w:t>
      </w:r>
      <w:r w:rsidR="000A3C98" w:rsidRPr="0071189D">
        <w:rPr>
          <w:sz w:val="40"/>
          <w:szCs w:val="40"/>
        </w:rPr>
        <w:t xml:space="preserve"> </w:t>
      </w:r>
      <w:r w:rsidR="000A3C98" w:rsidRPr="0071189D">
        <w:rPr>
          <w:b/>
          <w:sz w:val="40"/>
          <w:szCs w:val="40"/>
        </w:rPr>
        <w:t>three</w:t>
      </w:r>
      <w:r w:rsidR="00282A6B" w:rsidRPr="0071189D">
        <w:rPr>
          <w:b/>
          <w:sz w:val="40"/>
          <w:szCs w:val="40"/>
        </w:rPr>
        <w:t xml:space="preserve"> (3)</w:t>
      </w:r>
      <w:r w:rsidR="00F85BE1" w:rsidRPr="0071189D">
        <w:rPr>
          <w:b/>
          <w:sz w:val="40"/>
          <w:szCs w:val="40"/>
        </w:rPr>
        <w:t xml:space="preserve"> natures</w:t>
      </w:r>
      <w:r w:rsidR="00F85BE1" w:rsidRPr="0071189D">
        <w:rPr>
          <w:sz w:val="40"/>
          <w:szCs w:val="40"/>
        </w:rPr>
        <w:t xml:space="preserve"> to </w:t>
      </w:r>
      <w:r w:rsidRPr="0071189D">
        <w:rPr>
          <w:sz w:val="40"/>
          <w:szCs w:val="40"/>
        </w:rPr>
        <w:t>the act of</w:t>
      </w:r>
      <w:r w:rsidR="001203E6" w:rsidRPr="0071189D">
        <w:rPr>
          <w:sz w:val="40"/>
          <w:szCs w:val="40"/>
        </w:rPr>
        <w:t xml:space="preserve"> praying</w:t>
      </w:r>
      <w:r w:rsidR="00282A6B" w:rsidRPr="0071189D">
        <w:rPr>
          <w:sz w:val="40"/>
          <w:szCs w:val="40"/>
        </w:rPr>
        <w:t>:</w:t>
      </w:r>
      <w:r w:rsidR="00F85BE1" w:rsidRPr="0071189D">
        <w:rPr>
          <w:sz w:val="40"/>
          <w:szCs w:val="40"/>
        </w:rPr>
        <w:t xml:space="preserve"> </w:t>
      </w:r>
    </w:p>
    <w:p w14:paraId="0B5F7501" w14:textId="3C63CE1F" w:rsidR="00282A6B" w:rsidRDefault="00F85BE1" w:rsidP="0071189D">
      <w:pPr>
        <w:pStyle w:val="ListParagraph"/>
        <w:widowControl w:val="0"/>
        <w:numPr>
          <w:ilvl w:val="2"/>
          <w:numId w:val="47"/>
        </w:numPr>
        <w:autoSpaceDE w:val="0"/>
        <w:autoSpaceDN w:val="0"/>
        <w:adjustRightInd w:val="0"/>
        <w:spacing w:line="276" w:lineRule="auto"/>
        <w:ind w:right="720"/>
        <w:rPr>
          <w:sz w:val="40"/>
          <w:szCs w:val="40"/>
        </w:rPr>
      </w:pPr>
      <w:r w:rsidRPr="0071189D">
        <w:rPr>
          <w:sz w:val="40"/>
          <w:szCs w:val="40"/>
          <w:highlight w:val="yellow"/>
        </w:rPr>
        <w:t>First,</w:t>
      </w:r>
      <w:r w:rsidRPr="0071189D">
        <w:rPr>
          <w:sz w:val="40"/>
          <w:szCs w:val="40"/>
        </w:rPr>
        <w:t xml:space="preserve"> p</w:t>
      </w:r>
      <w:r w:rsidR="00A8300A" w:rsidRPr="0071189D">
        <w:rPr>
          <w:sz w:val="40"/>
          <w:szCs w:val="40"/>
        </w:rPr>
        <w:t xml:space="preserve">rayer </w:t>
      </w:r>
      <w:r w:rsidR="00FB3A5C" w:rsidRPr="0071189D">
        <w:rPr>
          <w:sz w:val="40"/>
          <w:szCs w:val="40"/>
        </w:rPr>
        <w:t>implies the request is made to one in authority or power</w:t>
      </w:r>
      <w:r w:rsidR="009571A1" w:rsidRPr="0071189D">
        <w:rPr>
          <w:sz w:val="40"/>
          <w:szCs w:val="40"/>
        </w:rPr>
        <w:t xml:space="preserve"> such as an inferior to a superior.</w:t>
      </w:r>
      <w:r w:rsidR="00BE5595" w:rsidRPr="0071189D">
        <w:rPr>
          <w:sz w:val="40"/>
          <w:szCs w:val="40"/>
        </w:rPr>
        <w:t xml:space="preserve">  </w:t>
      </w:r>
    </w:p>
    <w:p w14:paraId="68185657" w14:textId="0963E165" w:rsidR="00282A6B" w:rsidRDefault="00BE5595" w:rsidP="0071189D">
      <w:pPr>
        <w:pStyle w:val="ListParagraph"/>
        <w:widowControl w:val="0"/>
        <w:numPr>
          <w:ilvl w:val="3"/>
          <w:numId w:val="47"/>
        </w:numPr>
        <w:autoSpaceDE w:val="0"/>
        <w:autoSpaceDN w:val="0"/>
        <w:adjustRightInd w:val="0"/>
        <w:spacing w:line="276" w:lineRule="auto"/>
        <w:ind w:right="720"/>
        <w:rPr>
          <w:sz w:val="40"/>
          <w:szCs w:val="40"/>
        </w:rPr>
      </w:pPr>
      <w:r w:rsidRPr="0071189D">
        <w:rPr>
          <w:sz w:val="40"/>
          <w:szCs w:val="40"/>
        </w:rPr>
        <w:t>This would include a dei</w:t>
      </w:r>
      <w:r w:rsidR="00BA62FF" w:rsidRPr="0071189D">
        <w:rPr>
          <w:sz w:val="40"/>
          <w:szCs w:val="40"/>
        </w:rPr>
        <w:t>ty,</w:t>
      </w:r>
      <w:r w:rsidRPr="0071189D">
        <w:rPr>
          <w:sz w:val="40"/>
          <w:szCs w:val="40"/>
        </w:rPr>
        <w:t xml:space="preserve"> Divinity</w:t>
      </w:r>
      <w:r w:rsidR="00BA62FF" w:rsidRPr="0071189D">
        <w:rPr>
          <w:sz w:val="40"/>
          <w:szCs w:val="40"/>
        </w:rPr>
        <w:t>, or other divine being</w:t>
      </w:r>
      <w:r w:rsidRPr="0071189D">
        <w:rPr>
          <w:sz w:val="40"/>
          <w:szCs w:val="40"/>
        </w:rPr>
        <w:t>.</w:t>
      </w:r>
      <w:r w:rsidR="009571A1" w:rsidRPr="00E66D86">
        <w:rPr>
          <w:rStyle w:val="FootnoteReference"/>
          <w:bCs/>
          <w:sz w:val="40"/>
          <w:szCs w:val="40"/>
        </w:rPr>
        <w:footnoteReference w:id="6"/>
      </w:r>
      <w:r w:rsidR="009571A1" w:rsidRPr="0071189D">
        <w:rPr>
          <w:sz w:val="40"/>
          <w:szCs w:val="40"/>
        </w:rPr>
        <w:t xml:space="preserve">  </w:t>
      </w:r>
      <w:r w:rsidR="00FB3A5C" w:rsidRPr="0071189D">
        <w:rPr>
          <w:sz w:val="40"/>
          <w:szCs w:val="40"/>
        </w:rPr>
        <w:t xml:space="preserve"> </w:t>
      </w:r>
    </w:p>
    <w:p w14:paraId="08B5438A" w14:textId="364DB723" w:rsidR="00282A6B" w:rsidRPr="0071189D" w:rsidRDefault="009571A1" w:rsidP="0071189D">
      <w:pPr>
        <w:pStyle w:val="ListParagraph"/>
        <w:widowControl w:val="0"/>
        <w:numPr>
          <w:ilvl w:val="2"/>
          <w:numId w:val="47"/>
        </w:numPr>
        <w:autoSpaceDE w:val="0"/>
        <w:autoSpaceDN w:val="0"/>
        <w:adjustRightInd w:val="0"/>
        <w:spacing w:line="276" w:lineRule="auto"/>
        <w:ind w:right="720"/>
        <w:rPr>
          <w:sz w:val="40"/>
          <w:szCs w:val="40"/>
        </w:rPr>
      </w:pPr>
      <w:r w:rsidRPr="0071189D">
        <w:rPr>
          <w:bCs/>
          <w:sz w:val="40"/>
          <w:szCs w:val="40"/>
          <w:highlight w:val="yellow"/>
        </w:rPr>
        <w:t>The second nature of prayer</w:t>
      </w:r>
      <w:r w:rsidR="00FB3A5C" w:rsidRPr="0071189D">
        <w:rPr>
          <w:bCs/>
          <w:sz w:val="40"/>
          <w:szCs w:val="40"/>
        </w:rPr>
        <w:t xml:space="preserve"> usually suggests humility and fervor.  </w:t>
      </w:r>
    </w:p>
    <w:p w14:paraId="2CECC93E" w14:textId="62B5CFE4" w:rsidR="00282A6B" w:rsidRDefault="00BE5595" w:rsidP="0071189D">
      <w:pPr>
        <w:pStyle w:val="ListParagraph"/>
        <w:widowControl w:val="0"/>
        <w:numPr>
          <w:ilvl w:val="3"/>
          <w:numId w:val="47"/>
        </w:numPr>
        <w:autoSpaceDE w:val="0"/>
        <w:autoSpaceDN w:val="0"/>
        <w:adjustRightInd w:val="0"/>
        <w:spacing w:line="276" w:lineRule="auto"/>
        <w:ind w:right="720"/>
        <w:rPr>
          <w:sz w:val="40"/>
          <w:szCs w:val="40"/>
        </w:rPr>
      </w:pPr>
      <w:r w:rsidRPr="0071189D">
        <w:rPr>
          <w:sz w:val="40"/>
          <w:szCs w:val="40"/>
        </w:rPr>
        <w:t>The act of praying is</w:t>
      </w:r>
      <w:r w:rsidR="00BA62FF" w:rsidRPr="0071189D">
        <w:rPr>
          <w:sz w:val="40"/>
          <w:szCs w:val="40"/>
        </w:rPr>
        <w:t xml:space="preserve"> humbly </w:t>
      </w:r>
      <w:r w:rsidR="00BA62FF" w:rsidRPr="0071189D">
        <w:rPr>
          <w:sz w:val="40"/>
          <w:szCs w:val="40"/>
        </w:rPr>
        <w:lastRenderedPageBreak/>
        <w:t>approaching</w:t>
      </w:r>
      <w:r w:rsidRPr="0071189D">
        <w:rPr>
          <w:sz w:val="40"/>
          <w:szCs w:val="40"/>
        </w:rPr>
        <w:t xml:space="preserve"> someone</w:t>
      </w:r>
      <w:r w:rsidR="00BA62FF" w:rsidRPr="0071189D">
        <w:rPr>
          <w:sz w:val="40"/>
          <w:szCs w:val="40"/>
        </w:rPr>
        <w:t xml:space="preserve"> (usually a deity)</w:t>
      </w:r>
      <w:r w:rsidRPr="0071189D">
        <w:rPr>
          <w:sz w:val="40"/>
          <w:szCs w:val="40"/>
        </w:rPr>
        <w:t xml:space="preserve"> to</w:t>
      </w:r>
      <w:r w:rsidR="00BA62FF" w:rsidRPr="0071189D">
        <w:rPr>
          <w:sz w:val="40"/>
          <w:szCs w:val="40"/>
        </w:rPr>
        <w:t xml:space="preserve"> ask them to</w:t>
      </w:r>
      <w:r w:rsidRPr="0071189D">
        <w:rPr>
          <w:sz w:val="40"/>
          <w:szCs w:val="40"/>
        </w:rPr>
        <w:t xml:space="preserve"> </w:t>
      </w:r>
      <w:r w:rsidR="00BA62FF" w:rsidRPr="0071189D">
        <w:rPr>
          <w:sz w:val="40"/>
          <w:szCs w:val="40"/>
        </w:rPr>
        <w:t>do something</w:t>
      </w:r>
      <w:r w:rsidRPr="0071189D">
        <w:rPr>
          <w:sz w:val="40"/>
          <w:szCs w:val="40"/>
        </w:rPr>
        <w:t xml:space="preserve">.  </w:t>
      </w:r>
    </w:p>
    <w:p w14:paraId="12F12DA3" w14:textId="7136FD03" w:rsidR="00282A6B" w:rsidRDefault="00AC1034" w:rsidP="0071189D">
      <w:pPr>
        <w:pStyle w:val="ListParagraph"/>
        <w:widowControl w:val="0"/>
        <w:numPr>
          <w:ilvl w:val="3"/>
          <w:numId w:val="47"/>
        </w:numPr>
        <w:autoSpaceDE w:val="0"/>
        <w:autoSpaceDN w:val="0"/>
        <w:adjustRightInd w:val="0"/>
        <w:spacing w:line="276" w:lineRule="auto"/>
        <w:ind w:right="720"/>
        <w:rPr>
          <w:sz w:val="40"/>
          <w:szCs w:val="40"/>
        </w:rPr>
      </w:pPr>
      <w:r w:rsidRPr="0071189D">
        <w:rPr>
          <w:sz w:val="40"/>
          <w:szCs w:val="40"/>
        </w:rPr>
        <w:t>A prayer is a</w:t>
      </w:r>
      <w:r w:rsidR="00BA62FF" w:rsidRPr="0071189D">
        <w:rPr>
          <w:sz w:val="40"/>
          <w:szCs w:val="40"/>
        </w:rPr>
        <w:t xml:space="preserve"> solemn,</w:t>
      </w:r>
      <w:r w:rsidRPr="0071189D">
        <w:rPr>
          <w:sz w:val="40"/>
          <w:szCs w:val="40"/>
        </w:rPr>
        <w:t xml:space="preserve"> humble</w:t>
      </w:r>
      <w:r w:rsidR="00BA62FF" w:rsidRPr="0071189D">
        <w:rPr>
          <w:sz w:val="40"/>
          <w:szCs w:val="40"/>
        </w:rPr>
        <w:t>,</w:t>
      </w:r>
      <w:r w:rsidRPr="0071189D">
        <w:rPr>
          <w:sz w:val="40"/>
          <w:szCs w:val="40"/>
        </w:rPr>
        <w:t xml:space="preserve"> and earnest petition to a deity</w:t>
      </w:r>
      <w:r w:rsidR="00BA62FF" w:rsidRPr="0071189D">
        <w:rPr>
          <w:sz w:val="40"/>
          <w:szCs w:val="40"/>
        </w:rPr>
        <w:t xml:space="preserve"> or to Divinity</w:t>
      </w:r>
      <w:r w:rsidR="00BE5595" w:rsidRPr="0071189D">
        <w:rPr>
          <w:sz w:val="40"/>
          <w:szCs w:val="40"/>
        </w:rPr>
        <w:t>.</w:t>
      </w:r>
      <w:r w:rsidR="00BE5595" w:rsidRPr="00E66D86">
        <w:rPr>
          <w:rStyle w:val="FootnoteReference"/>
          <w:bCs/>
          <w:sz w:val="40"/>
          <w:szCs w:val="40"/>
        </w:rPr>
        <w:footnoteReference w:id="7"/>
      </w:r>
    </w:p>
    <w:p w14:paraId="344DD239" w14:textId="77777777" w:rsidR="0071189D" w:rsidRDefault="00BA62FF" w:rsidP="0071189D">
      <w:pPr>
        <w:pStyle w:val="ListParagraph"/>
        <w:widowControl w:val="0"/>
        <w:numPr>
          <w:ilvl w:val="2"/>
          <w:numId w:val="47"/>
        </w:numPr>
        <w:autoSpaceDE w:val="0"/>
        <w:autoSpaceDN w:val="0"/>
        <w:adjustRightInd w:val="0"/>
        <w:spacing w:line="276" w:lineRule="auto"/>
        <w:ind w:right="720"/>
        <w:rPr>
          <w:sz w:val="40"/>
          <w:szCs w:val="40"/>
        </w:rPr>
      </w:pPr>
      <w:r w:rsidRPr="0071189D">
        <w:rPr>
          <w:sz w:val="40"/>
          <w:szCs w:val="40"/>
          <w:highlight w:val="yellow"/>
        </w:rPr>
        <w:t>The third nature of prayer</w:t>
      </w:r>
      <w:r w:rsidRPr="0071189D">
        <w:rPr>
          <w:sz w:val="40"/>
          <w:szCs w:val="40"/>
        </w:rPr>
        <w:t xml:space="preserve"> involves the typical contents of the prayer. </w:t>
      </w:r>
    </w:p>
    <w:p w14:paraId="315B17DE" w14:textId="77777777" w:rsidR="0071189D" w:rsidRDefault="00BA62FF" w:rsidP="0071189D">
      <w:pPr>
        <w:pStyle w:val="ListParagraph"/>
        <w:widowControl w:val="0"/>
        <w:numPr>
          <w:ilvl w:val="3"/>
          <w:numId w:val="47"/>
        </w:numPr>
        <w:autoSpaceDE w:val="0"/>
        <w:autoSpaceDN w:val="0"/>
        <w:adjustRightInd w:val="0"/>
        <w:spacing w:line="276" w:lineRule="auto"/>
        <w:ind w:right="720"/>
        <w:rPr>
          <w:sz w:val="40"/>
          <w:szCs w:val="40"/>
        </w:rPr>
      </w:pPr>
      <w:r w:rsidRPr="0071189D">
        <w:rPr>
          <w:sz w:val="40"/>
          <w:szCs w:val="40"/>
        </w:rPr>
        <w:t xml:space="preserve"> </w:t>
      </w:r>
      <w:r w:rsidR="00AC1034" w:rsidRPr="0071189D">
        <w:rPr>
          <w:sz w:val="40"/>
          <w:szCs w:val="40"/>
        </w:rPr>
        <w:t xml:space="preserve"> </w:t>
      </w:r>
      <w:r w:rsidRPr="0071189D">
        <w:rPr>
          <w:sz w:val="40"/>
          <w:szCs w:val="40"/>
        </w:rPr>
        <w:t>Prayer involves the addressing of words or thought to a deity</w:t>
      </w:r>
      <w:r w:rsidR="00F830F2" w:rsidRPr="0071189D">
        <w:rPr>
          <w:sz w:val="40"/>
          <w:szCs w:val="40"/>
        </w:rPr>
        <w:t xml:space="preserve"> usually</w:t>
      </w:r>
      <w:r w:rsidRPr="0071189D">
        <w:rPr>
          <w:sz w:val="40"/>
          <w:szCs w:val="40"/>
        </w:rPr>
        <w:t xml:space="preserve"> in</w:t>
      </w:r>
      <w:r w:rsidR="00F830F2" w:rsidRPr="0071189D">
        <w:rPr>
          <w:sz w:val="40"/>
          <w:szCs w:val="40"/>
        </w:rPr>
        <w:t>volving beseeching,</w:t>
      </w:r>
      <w:r w:rsidRPr="0071189D">
        <w:rPr>
          <w:sz w:val="40"/>
          <w:szCs w:val="40"/>
        </w:rPr>
        <w:t xml:space="preserve"> petition, confession, praise, or thanksgiving.</w:t>
      </w:r>
      <w:r w:rsidR="00F830F2" w:rsidRPr="0071189D">
        <w:rPr>
          <w:sz w:val="40"/>
          <w:szCs w:val="40"/>
        </w:rPr>
        <w:t xml:space="preserve"> </w:t>
      </w:r>
    </w:p>
    <w:p w14:paraId="4CD88DF9" w14:textId="3560D7C3" w:rsidR="008C563D" w:rsidRDefault="00F830F2" w:rsidP="0071189D">
      <w:pPr>
        <w:pStyle w:val="ListParagraph"/>
        <w:widowControl w:val="0"/>
        <w:numPr>
          <w:ilvl w:val="3"/>
          <w:numId w:val="47"/>
        </w:numPr>
        <w:autoSpaceDE w:val="0"/>
        <w:autoSpaceDN w:val="0"/>
        <w:adjustRightInd w:val="0"/>
        <w:spacing w:line="276" w:lineRule="auto"/>
        <w:ind w:right="720"/>
        <w:rPr>
          <w:sz w:val="40"/>
          <w:szCs w:val="40"/>
        </w:rPr>
      </w:pPr>
      <w:r w:rsidRPr="0071189D">
        <w:rPr>
          <w:sz w:val="40"/>
          <w:szCs w:val="40"/>
        </w:rPr>
        <w:t xml:space="preserve"> S</w:t>
      </w:r>
      <w:r w:rsidR="00BA62FF" w:rsidRPr="0071189D">
        <w:rPr>
          <w:sz w:val="40"/>
          <w:szCs w:val="40"/>
        </w:rPr>
        <w:t>pecifically,</w:t>
      </w:r>
      <w:r w:rsidRPr="0071189D">
        <w:rPr>
          <w:sz w:val="40"/>
          <w:szCs w:val="40"/>
        </w:rPr>
        <w:t xml:space="preserve"> prayer</w:t>
      </w:r>
      <w:r w:rsidR="00BA62FF" w:rsidRPr="0071189D">
        <w:rPr>
          <w:sz w:val="40"/>
          <w:szCs w:val="40"/>
        </w:rPr>
        <w:t xml:space="preserve"> address</w:t>
      </w:r>
      <w:r w:rsidRPr="0071189D">
        <w:rPr>
          <w:sz w:val="40"/>
          <w:szCs w:val="40"/>
        </w:rPr>
        <w:t>es</w:t>
      </w:r>
      <w:r w:rsidR="00BA62FF" w:rsidRPr="0071189D">
        <w:rPr>
          <w:sz w:val="40"/>
          <w:szCs w:val="40"/>
        </w:rPr>
        <w:t xml:space="preserve"> a god with adoration, confession, supplication, or thanksgiving</w:t>
      </w:r>
      <w:r w:rsidRPr="0071189D">
        <w:rPr>
          <w:sz w:val="40"/>
          <w:szCs w:val="40"/>
        </w:rPr>
        <w:t xml:space="preserve"> and might include requests</w:t>
      </w:r>
      <w:r w:rsidR="00BA62FF" w:rsidRPr="0071189D">
        <w:rPr>
          <w:sz w:val="40"/>
          <w:szCs w:val="40"/>
        </w:rPr>
        <w:t xml:space="preserve"> </w:t>
      </w:r>
      <w:r w:rsidR="00AC1034" w:rsidRPr="0071189D">
        <w:rPr>
          <w:sz w:val="40"/>
          <w:szCs w:val="40"/>
        </w:rPr>
        <w:t>for mercy, aid, or special blessing.</w:t>
      </w:r>
      <w:r w:rsidR="00BA62FF" w:rsidRPr="00E66D86">
        <w:rPr>
          <w:rStyle w:val="FootnoteReference"/>
          <w:bCs/>
          <w:sz w:val="40"/>
          <w:szCs w:val="40"/>
        </w:rPr>
        <w:footnoteReference w:id="8"/>
      </w:r>
    </w:p>
    <w:p w14:paraId="5F422C8E" w14:textId="77777777" w:rsidR="00493C38" w:rsidRDefault="00493C38" w:rsidP="00493C38">
      <w:pPr>
        <w:pStyle w:val="ListParagraph"/>
        <w:widowControl w:val="0"/>
        <w:autoSpaceDE w:val="0"/>
        <w:autoSpaceDN w:val="0"/>
        <w:adjustRightInd w:val="0"/>
        <w:spacing w:line="276" w:lineRule="auto"/>
        <w:ind w:left="2160" w:right="720"/>
        <w:rPr>
          <w:sz w:val="40"/>
          <w:szCs w:val="40"/>
        </w:rPr>
      </w:pPr>
    </w:p>
    <w:p w14:paraId="59FD51A4" w14:textId="2CFE6209" w:rsidR="00E12384" w:rsidRDefault="008D724B" w:rsidP="00493C38">
      <w:pPr>
        <w:pStyle w:val="ListParagraph"/>
        <w:widowControl w:val="0"/>
        <w:numPr>
          <w:ilvl w:val="0"/>
          <w:numId w:val="47"/>
        </w:numPr>
        <w:autoSpaceDE w:val="0"/>
        <w:autoSpaceDN w:val="0"/>
        <w:adjustRightInd w:val="0"/>
        <w:spacing w:line="276" w:lineRule="auto"/>
        <w:ind w:right="720"/>
        <w:rPr>
          <w:sz w:val="40"/>
          <w:szCs w:val="40"/>
        </w:rPr>
      </w:pPr>
      <w:r w:rsidRPr="00493C38">
        <w:rPr>
          <w:sz w:val="40"/>
          <w:szCs w:val="40"/>
          <w:highlight w:val="green"/>
        </w:rPr>
        <w:t>The Character</w:t>
      </w:r>
      <w:r w:rsidR="00120F29" w:rsidRPr="00493C38">
        <w:rPr>
          <w:sz w:val="40"/>
          <w:szCs w:val="40"/>
          <w:highlight w:val="green"/>
        </w:rPr>
        <w:t xml:space="preserve"> of Prayer</w:t>
      </w:r>
    </w:p>
    <w:p w14:paraId="6631D505" w14:textId="5EC81963" w:rsidR="00E12384" w:rsidRDefault="00AD1E8F" w:rsidP="00493C38">
      <w:pPr>
        <w:pStyle w:val="ListParagraph"/>
        <w:widowControl w:val="0"/>
        <w:numPr>
          <w:ilvl w:val="1"/>
          <w:numId w:val="47"/>
        </w:numPr>
        <w:autoSpaceDE w:val="0"/>
        <w:autoSpaceDN w:val="0"/>
        <w:adjustRightInd w:val="0"/>
        <w:spacing w:line="276" w:lineRule="auto"/>
        <w:ind w:right="720"/>
        <w:rPr>
          <w:sz w:val="40"/>
          <w:szCs w:val="40"/>
        </w:rPr>
      </w:pPr>
      <w:r w:rsidRPr="00493C38">
        <w:rPr>
          <w:sz w:val="40"/>
          <w:szCs w:val="40"/>
        </w:rPr>
        <w:t>P</w:t>
      </w:r>
      <w:r w:rsidR="00E12384" w:rsidRPr="00493C38">
        <w:rPr>
          <w:sz w:val="40"/>
          <w:szCs w:val="40"/>
        </w:rPr>
        <w:t xml:space="preserve">rayer has </w:t>
      </w:r>
      <w:r w:rsidR="00E12384" w:rsidRPr="00493C38">
        <w:rPr>
          <w:b/>
          <w:sz w:val="40"/>
          <w:szCs w:val="40"/>
        </w:rPr>
        <w:t>four (4)</w:t>
      </w:r>
      <w:r w:rsidR="00A62E2B" w:rsidRPr="00493C38">
        <w:rPr>
          <w:b/>
          <w:sz w:val="40"/>
          <w:szCs w:val="40"/>
        </w:rPr>
        <w:t xml:space="preserve"> characteristics</w:t>
      </w:r>
      <w:r w:rsidR="00A62E2B" w:rsidRPr="00493C38">
        <w:rPr>
          <w:sz w:val="40"/>
          <w:szCs w:val="40"/>
        </w:rPr>
        <w:t>:</w:t>
      </w:r>
    </w:p>
    <w:p w14:paraId="20C615DB" w14:textId="209A6F62" w:rsidR="00E12384" w:rsidRDefault="00D17B35"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Prayer</w:t>
      </w:r>
      <w:r w:rsidR="00A62E2B" w:rsidRPr="005861D1">
        <w:rPr>
          <w:sz w:val="40"/>
          <w:szCs w:val="40"/>
        </w:rPr>
        <w:t xml:space="preserve"> is a verbal communication</w:t>
      </w:r>
    </w:p>
    <w:p w14:paraId="6A4141C1" w14:textId="64B90F2B" w:rsidR="00E12384" w:rsidRDefault="00786FA1"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We do</w:t>
      </w:r>
      <w:r w:rsidR="002D2942" w:rsidRPr="005861D1">
        <w:rPr>
          <w:sz w:val="40"/>
          <w:szCs w:val="40"/>
        </w:rPr>
        <w:t xml:space="preserve"> </w:t>
      </w:r>
      <w:r w:rsidRPr="005861D1">
        <w:rPr>
          <w:sz w:val="40"/>
          <w:szCs w:val="40"/>
        </w:rPr>
        <w:t>n</w:t>
      </w:r>
      <w:r w:rsidR="002D2942" w:rsidRPr="005861D1">
        <w:rPr>
          <w:sz w:val="40"/>
          <w:szCs w:val="40"/>
        </w:rPr>
        <w:t>o</w:t>
      </w:r>
      <w:r w:rsidRPr="005861D1">
        <w:rPr>
          <w:sz w:val="40"/>
          <w:szCs w:val="40"/>
        </w:rPr>
        <w:t xml:space="preserve">t know </w:t>
      </w:r>
      <w:r w:rsidR="00164D7D" w:rsidRPr="005861D1">
        <w:rPr>
          <w:sz w:val="40"/>
          <w:szCs w:val="40"/>
        </w:rPr>
        <w:t xml:space="preserve">for </w:t>
      </w:r>
      <w:r w:rsidRPr="005861D1">
        <w:rPr>
          <w:sz w:val="40"/>
          <w:szCs w:val="40"/>
        </w:rPr>
        <w:t xml:space="preserve">what to pray so the </w:t>
      </w:r>
      <w:r w:rsidRPr="005861D1">
        <w:rPr>
          <w:sz w:val="40"/>
          <w:szCs w:val="40"/>
        </w:rPr>
        <w:lastRenderedPageBreak/>
        <w:t>Holy Spirit intercedes for us</w:t>
      </w:r>
    </w:p>
    <w:p w14:paraId="64848917" w14:textId="5DCA6837" w:rsidR="00E12384" w:rsidRDefault="00A62E2B"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God hears our prayers</w:t>
      </w:r>
    </w:p>
    <w:p w14:paraId="4B8C1A7C" w14:textId="77840214" w:rsidR="00E12384" w:rsidRDefault="002D2942"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God responds to our prayers</w:t>
      </w:r>
    </w:p>
    <w:p w14:paraId="58E0ECCC" w14:textId="363A1417" w:rsidR="00E12384" w:rsidRDefault="00A669B4" w:rsidP="005861D1">
      <w:pPr>
        <w:pStyle w:val="ListParagraph"/>
        <w:widowControl w:val="0"/>
        <w:numPr>
          <w:ilvl w:val="3"/>
          <w:numId w:val="47"/>
        </w:numPr>
        <w:autoSpaceDE w:val="0"/>
        <w:autoSpaceDN w:val="0"/>
        <w:adjustRightInd w:val="0"/>
        <w:spacing w:line="276" w:lineRule="auto"/>
        <w:ind w:right="720"/>
        <w:rPr>
          <w:sz w:val="40"/>
          <w:szCs w:val="40"/>
        </w:rPr>
      </w:pPr>
      <w:r w:rsidRPr="005861D1">
        <w:rPr>
          <w:sz w:val="40"/>
          <w:szCs w:val="40"/>
        </w:rPr>
        <w:t>The prayers of the</w:t>
      </w:r>
      <w:r w:rsidR="00D72FBD" w:rsidRPr="005861D1">
        <w:rPr>
          <w:sz w:val="40"/>
          <w:szCs w:val="40"/>
        </w:rPr>
        <w:t xml:space="preserve"> u</w:t>
      </w:r>
      <w:r w:rsidR="00C03CC6" w:rsidRPr="005861D1">
        <w:rPr>
          <w:sz w:val="40"/>
          <w:szCs w:val="40"/>
        </w:rPr>
        <w:t>pright please</w:t>
      </w:r>
      <w:r w:rsidR="00D72FBD" w:rsidRPr="005861D1">
        <w:rPr>
          <w:sz w:val="40"/>
          <w:szCs w:val="40"/>
        </w:rPr>
        <w:t xml:space="preserve"> the Lord</w:t>
      </w:r>
    </w:p>
    <w:p w14:paraId="47E94193" w14:textId="3CE292F5" w:rsidR="008C328B" w:rsidRDefault="005861D1" w:rsidP="005861D1">
      <w:pPr>
        <w:pStyle w:val="ListParagraph"/>
        <w:widowControl w:val="0"/>
        <w:numPr>
          <w:ilvl w:val="3"/>
          <w:numId w:val="47"/>
        </w:numPr>
        <w:autoSpaceDE w:val="0"/>
        <w:autoSpaceDN w:val="0"/>
        <w:adjustRightInd w:val="0"/>
        <w:spacing w:line="276" w:lineRule="auto"/>
        <w:ind w:right="720"/>
        <w:rPr>
          <w:sz w:val="40"/>
          <w:szCs w:val="40"/>
        </w:rPr>
      </w:pPr>
      <w:r>
        <w:rPr>
          <w:sz w:val="40"/>
          <w:szCs w:val="40"/>
        </w:rPr>
        <w:t>“</w:t>
      </w:r>
      <w:r w:rsidR="00A669B4" w:rsidRPr="005861D1">
        <w:rPr>
          <w:sz w:val="40"/>
          <w:szCs w:val="40"/>
        </w:rPr>
        <w:t>Ask and you shall receive”</w:t>
      </w:r>
    </w:p>
    <w:p w14:paraId="5B2CA34F" w14:textId="77777777" w:rsidR="005861D1" w:rsidRDefault="005861D1" w:rsidP="005861D1">
      <w:pPr>
        <w:pStyle w:val="ListParagraph"/>
        <w:widowControl w:val="0"/>
        <w:autoSpaceDE w:val="0"/>
        <w:autoSpaceDN w:val="0"/>
        <w:adjustRightInd w:val="0"/>
        <w:spacing w:line="276" w:lineRule="auto"/>
        <w:ind w:left="2160" w:right="720"/>
        <w:rPr>
          <w:sz w:val="40"/>
          <w:szCs w:val="40"/>
        </w:rPr>
      </w:pPr>
    </w:p>
    <w:p w14:paraId="1E2D00B2" w14:textId="26013750" w:rsidR="008C328B" w:rsidRDefault="007A6269" w:rsidP="005861D1">
      <w:pPr>
        <w:pStyle w:val="ListParagraph"/>
        <w:widowControl w:val="0"/>
        <w:numPr>
          <w:ilvl w:val="1"/>
          <w:numId w:val="47"/>
        </w:numPr>
        <w:autoSpaceDE w:val="0"/>
        <w:autoSpaceDN w:val="0"/>
        <w:adjustRightInd w:val="0"/>
        <w:spacing w:line="276" w:lineRule="auto"/>
        <w:ind w:right="720"/>
        <w:rPr>
          <w:sz w:val="40"/>
          <w:szCs w:val="40"/>
        </w:rPr>
      </w:pPr>
      <w:r w:rsidRPr="005861D1">
        <w:rPr>
          <w:b/>
          <w:sz w:val="40"/>
          <w:szCs w:val="40"/>
        </w:rPr>
        <w:t>Characteristic 1</w:t>
      </w:r>
      <w:r w:rsidRPr="005861D1">
        <w:rPr>
          <w:sz w:val="40"/>
          <w:szCs w:val="40"/>
        </w:rPr>
        <w:t xml:space="preserve"> - </w:t>
      </w:r>
      <w:r w:rsidR="00A958DD" w:rsidRPr="005861D1">
        <w:rPr>
          <w:sz w:val="40"/>
          <w:szCs w:val="40"/>
        </w:rPr>
        <w:t>Prayer is a verbal communication</w:t>
      </w:r>
    </w:p>
    <w:p w14:paraId="3F806948" w14:textId="4C4C987D" w:rsidR="008C328B" w:rsidRDefault="009D60C1"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The most fundamental characteristic of prayer is p</w:t>
      </w:r>
      <w:r w:rsidR="00F47C5E" w:rsidRPr="005861D1">
        <w:rPr>
          <w:sz w:val="40"/>
          <w:szCs w:val="40"/>
        </w:rPr>
        <w:t xml:space="preserve">rayer is our means of communicating with God.  </w:t>
      </w:r>
    </w:p>
    <w:p w14:paraId="3C53C6F9" w14:textId="62BC06C2" w:rsidR="008C328B" w:rsidRDefault="00F47C5E"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In our prayers, w</w:t>
      </w:r>
      <w:r w:rsidR="00D72FBD" w:rsidRPr="005861D1">
        <w:rPr>
          <w:sz w:val="40"/>
          <w:szCs w:val="40"/>
        </w:rPr>
        <w:t xml:space="preserve">e verbally express our </w:t>
      </w:r>
      <w:r w:rsidRPr="005861D1">
        <w:rPr>
          <w:sz w:val="40"/>
          <w:szCs w:val="40"/>
        </w:rPr>
        <w:t>adoration</w:t>
      </w:r>
      <w:r w:rsidR="00D72FBD" w:rsidRPr="005861D1">
        <w:rPr>
          <w:sz w:val="40"/>
          <w:szCs w:val="40"/>
        </w:rPr>
        <w:t xml:space="preserve"> and love</w:t>
      </w:r>
      <w:r w:rsidRPr="005861D1">
        <w:rPr>
          <w:sz w:val="40"/>
          <w:szCs w:val="40"/>
        </w:rPr>
        <w:t xml:space="preserve"> for God.  </w:t>
      </w:r>
    </w:p>
    <w:p w14:paraId="750513CC" w14:textId="1EFD0038" w:rsidR="008C328B" w:rsidRDefault="00F47C5E"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 xml:space="preserve">We confess our failures to Him.  </w:t>
      </w:r>
    </w:p>
    <w:p w14:paraId="5ED5750A" w14:textId="75CA027A" w:rsidR="008C328B" w:rsidRDefault="00F47C5E"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 xml:space="preserve">We show our gratitude for all He has done and for all the </w:t>
      </w:r>
      <w:r w:rsidR="00227046" w:rsidRPr="005861D1">
        <w:rPr>
          <w:sz w:val="40"/>
          <w:szCs w:val="40"/>
        </w:rPr>
        <w:t>bl</w:t>
      </w:r>
      <w:r w:rsidR="009D60C1" w:rsidRPr="005861D1">
        <w:rPr>
          <w:sz w:val="40"/>
          <w:szCs w:val="40"/>
        </w:rPr>
        <w:t xml:space="preserve">essings He has provided.  </w:t>
      </w:r>
    </w:p>
    <w:p w14:paraId="3DF7EB42" w14:textId="6B104F2F" w:rsidR="008C328B" w:rsidRDefault="009D60C1"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W</w:t>
      </w:r>
      <w:r w:rsidR="00F47C5E" w:rsidRPr="005861D1">
        <w:rPr>
          <w:sz w:val="40"/>
          <w:szCs w:val="40"/>
        </w:rPr>
        <w:t xml:space="preserve">e express our needs; and </w:t>
      </w:r>
    </w:p>
    <w:p w14:paraId="6B0908A8" w14:textId="46DEED09" w:rsidR="008C328B" w:rsidRDefault="008C328B"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W</w:t>
      </w:r>
      <w:r w:rsidR="00F47C5E" w:rsidRPr="005861D1">
        <w:rPr>
          <w:sz w:val="40"/>
          <w:szCs w:val="40"/>
        </w:rPr>
        <w:t>ith a humble spirit, we ask God to provide</w:t>
      </w:r>
      <w:r w:rsidR="009D60C1" w:rsidRPr="005861D1">
        <w:rPr>
          <w:sz w:val="40"/>
          <w:szCs w:val="40"/>
        </w:rPr>
        <w:t xml:space="preserve"> for</w:t>
      </w:r>
      <w:r w:rsidR="00F47C5E" w:rsidRPr="005861D1">
        <w:rPr>
          <w:sz w:val="40"/>
          <w:szCs w:val="40"/>
        </w:rPr>
        <w:t xml:space="preserve"> these needs if they are within His will.</w:t>
      </w:r>
    </w:p>
    <w:p w14:paraId="549E1263" w14:textId="0BE0C19C" w:rsidR="008C328B" w:rsidRDefault="007A6269" w:rsidP="005861D1">
      <w:pPr>
        <w:pStyle w:val="ListParagraph"/>
        <w:widowControl w:val="0"/>
        <w:numPr>
          <w:ilvl w:val="1"/>
          <w:numId w:val="47"/>
        </w:numPr>
        <w:autoSpaceDE w:val="0"/>
        <w:autoSpaceDN w:val="0"/>
        <w:adjustRightInd w:val="0"/>
        <w:spacing w:line="276" w:lineRule="auto"/>
        <w:ind w:right="720"/>
        <w:rPr>
          <w:sz w:val="40"/>
          <w:szCs w:val="40"/>
        </w:rPr>
      </w:pPr>
      <w:r w:rsidRPr="005861D1">
        <w:rPr>
          <w:b/>
          <w:sz w:val="40"/>
          <w:szCs w:val="40"/>
        </w:rPr>
        <w:t>Characteristic 2</w:t>
      </w:r>
      <w:r w:rsidRPr="005861D1">
        <w:rPr>
          <w:sz w:val="40"/>
          <w:szCs w:val="40"/>
        </w:rPr>
        <w:t xml:space="preserve"> - </w:t>
      </w:r>
      <w:proofErr w:type="gramStart"/>
      <w:r w:rsidR="00F47C5E" w:rsidRPr="005861D1">
        <w:rPr>
          <w:sz w:val="40"/>
          <w:szCs w:val="40"/>
        </w:rPr>
        <w:t>But,</w:t>
      </w:r>
      <w:proofErr w:type="gramEnd"/>
      <w:r w:rsidR="00F47C5E" w:rsidRPr="005861D1">
        <w:rPr>
          <w:sz w:val="40"/>
          <w:szCs w:val="40"/>
        </w:rPr>
        <w:t xml:space="preserve"> we do</w:t>
      </w:r>
      <w:r w:rsidR="009D60C1" w:rsidRPr="005861D1">
        <w:rPr>
          <w:sz w:val="40"/>
          <w:szCs w:val="40"/>
        </w:rPr>
        <w:t xml:space="preserve"> no</w:t>
      </w:r>
      <w:r w:rsidR="00F47C5E" w:rsidRPr="005861D1">
        <w:rPr>
          <w:sz w:val="40"/>
          <w:szCs w:val="40"/>
        </w:rPr>
        <w:t xml:space="preserve">t know </w:t>
      </w:r>
      <w:r w:rsidR="00035836" w:rsidRPr="005861D1">
        <w:rPr>
          <w:sz w:val="40"/>
          <w:szCs w:val="40"/>
        </w:rPr>
        <w:t xml:space="preserve">for </w:t>
      </w:r>
      <w:r w:rsidR="00F47C5E" w:rsidRPr="005861D1">
        <w:rPr>
          <w:sz w:val="40"/>
          <w:szCs w:val="40"/>
        </w:rPr>
        <w:t>what to pray; therefore, the</w:t>
      </w:r>
      <w:r w:rsidR="003D71D9" w:rsidRPr="005861D1">
        <w:rPr>
          <w:sz w:val="40"/>
          <w:szCs w:val="40"/>
        </w:rPr>
        <w:t xml:space="preserve"> Holy</w:t>
      </w:r>
      <w:r w:rsidR="00F47C5E" w:rsidRPr="005861D1">
        <w:rPr>
          <w:sz w:val="40"/>
          <w:szCs w:val="40"/>
        </w:rPr>
        <w:t xml:space="preserve"> Spirit </w:t>
      </w:r>
      <w:r w:rsidR="00F47C5E" w:rsidRPr="005861D1">
        <w:rPr>
          <w:sz w:val="40"/>
          <w:szCs w:val="40"/>
        </w:rPr>
        <w:lastRenderedPageBreak/>
        <w:t>intercedes for us</w:t>
      </w:r>
    </w:p>
    <w:p w14:paraId="4F343575" w14:textId="3575AF39" w:rsidR="008C328B" w:rsidRDefault="009D60C1"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The second characteristic of prayer recognizes w</w:t>
      </w:r>
      <w:r w:rsidR="00F47C5E" w:rsidRPr="005861D1">
        <w:rPr>
          <w:sz w:val="40"/>
          <w:szCs w:val="40"/>
        </w:rPr>
        <w:t>e</w:t>
      </w:r>
      <w:r w:rsidRPr="005861D1">
        <w:rPr>
          <w:sz w:val="40"/>
          <w:szCs w:val="40"/>
        </w:rPr>
        <w:t>, standing before a holy God,</w:t>
      </w:r>
      <w:r w:rsidR="00F47C5E" w:rsidRPr="005861D1">
        <w:rPr>
          <w:sz w:val="40"/>
          <w:szCs w:val="40"/>
        </w:rPr>
        <w:t xml:space="preserve"> are weak and have limited knowledge and understanding.  </w:t>
      </w:r>
    </w:p>
    <w:p w14:paraId="20F3AD03" w14:textId="633C8AE3" w:rsidR="008C328B" w:rsidRDefault="00F47C5E"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To help us</w:t>
      </w:r>
      <w:r w:rsidR="00E76DFF" w:rsidRPr="005861D1">
        <w:rPr>
          <w:sz w:val="40"/>
          <w:szCs w:val="40"/>
        </w:rPr>
        <w:t xml:space="preserve"> </w:t>
      </w:r>
      <w:r w:rsidR="006D04B0" w:rsidRPr="005861D1">
        <w:rPr>
          <w:sz w:val="40"/>
          <w:szCs w:val="40"/>
        </w:rPr>
        <w:t>clearly and fully communicate through</w:t>
      </w:r>
      <w:r w:rsidR="00E76DFF" w:rsidRPr="005861D1">
        <w:rPr>
          <w:sz w:val="40"/>
          <w:szCs w:val="40"/>
        </w:rPr>
        <w:t xml:space="preserve"> our prayers with a holy God</w:t>
      </w:r>
      <w:r w:rsidRPr="005861D1">
        <w:rPr>
          <w:sz w:val="40"/>
          <w:szCs w:val="40"/>
        </w:rPr>
        <w:t>,</w:t>
      </w:r>
      <w:r w:rsidR="00626719" w:rsidRPr="005861D1">
        <w:rPr>
          <w:sz w:val="40"/>
          <w:szCs w:val="40"/>
        </w:rPr>
        <w:t xml:space="preserve"> we are to pray in the Holy Spirit.</w:t>
      </w:r>
    </w:p>
    <w:p w14:paraId="24A90002" w14:textId="02720287" w:rsidR="005861D1" w:rsidRDefault="005861D1" w:rsidP="005861D1">
      <w:pPr>
        <w:pStyle w:val="ListParagraph"/>
        <w:widowControl w:val="0"/>
        <w:autoSpaceDE w:val="0"/>
        <w:autoSpaceDN w:val="0"/>
        <w:adjustRightInd w:val="0"/>
        <w:spacing w:line="276" w:lineRule="auto"/>
        <w:ind w:left="1620" w:right="720"/>
        <w:rPr>
          <w:sz w:val="40"/>
          <w:szCs w:val="40"/>
        </w:rPr>
      </w:pPr>
    </w:p>
    <w:p w14:paraId="0A303768" w14:textId="77777777" w:rsidR="005861D1" w:rsidRPr="00E66D86" w:rsidRDefault="005861D1" w:rsidP="005861D1">
      <w:pPr>
        <w:widowControl w:val="0"/>
        <w:spacing w:line="276" w:lineRule="auto"/>
        <w:ind w:left="1440" w:right="720"/>
        <w:rPr>
          <w:sz w:val="40"/>
          <w:szCs w:val="40"/>
        </w:rPr>
      </w:pPr>
      <w:bookmarkStart w:id="1" w:name="_Hlk493272308"/>
      <w:proofErr w:type="gramStart"/>
      <w:r w:rsidRPr="00E66D86">
        <w:rPr>
          <w:b/>
          <w:i/>
          <w:color w:val="000000"/>
          <w:sz w:val="40"/>
          <w:szCs w:val="40"/>
          <w:vertAlign w:val="superscript"/>
        </w:rPr>
        <w:t xml:space="preserve">20 </w:t>
      </w:r>
      <w:r w:rsidRPr="00E66D86">
        <w:rPr>
          <w:b/>
          <w:i/>
          <w:sz w:val="40"/>
          <w:szCs w:val="40"/>
        </w:rPr>
        <w:t> But</w:t>
      </w:r>
      <w:proofErr w:type="gramEnd"/>
      <w:r w:rsidRPr="00E66D86">
        <w:rPr>
          <w:b/>
          <w:i/>
          <w:sz w:val="40"/>
          <w:szCs w:val="40"/>
        </w:rPr>
        <w:t xml:space="preserve"> you, beloved, building yourselves up on your most holy faith, praying in the Holy Spirit,</w:t>
      </w:r>
      <w:r w:rsidRPr="00E66D86">
        <w:rPr>
          <w:b/>
          <w:bCs/>
          <w:sz w:val="40"/>
          <w:szCs w:val="40"/>
        </w:rPr>
        <w:t xml:space="preserve"> Jude 1:20 (NKJV)</w:t>
      </w:r>
    </w:p>
    <w:bookmarkEnd w:id="1"/>
    <w:p w14:paraId="73A9A9FA" w14:textId="77777777" w:rsidR="005861D1" w:rsidRPr="005861D1" w:rsidRDefault="005861D1" w:rsidP="005861D1">
      <w:pPr>
        <w:widowControl w:val="0"/>
        <w:autoSpaceDE w:val="0"/>
        <w:autoSpaceDN w:val="0"/>
        <w:adjustRightInd w:val="0"/>
        <w:spacing w:line="276" w:lineRule="auto"/>
        <w:ind w:right="720"/>
        <w:rPr>
          <w:sz w:val="40"/>
          <w:szCs w:val="40"/>
        </w:rPr>
      </w:pPr>
    </w:p>
    <w:p w14:paraId="36794C4F" w14:textId="537F4954" w:rsidR="005861D1" w:rsidRPr="005861D1" w:rsidRDefault="008C328B" w:rsidP="005861D1">
      <w:pPr>
        <w:pStyle w:val="ListParagraph"/>
        <w:widowControl w:val="0"/>
        <w:numPr>
          <w:ilvl w:val="2"/>
          <w:numId w:val="47"/>
        </w:numPr>
        <w:autoSpaceDE w:val="0"/>
        <w:autoSpaceDN w:val="0"/>
        <w:adjustRightInd w:val="0"/>
        <w:spacing w:line="276" w:lineRule="auto"/>
        <w:ind w:right="720"/>
        <w:rPr>
          <w:sz w:val="40"/>
          <w:szCs w:val="40"/>
        </w:rPr>
      </w:pPr>
      <w:r w:rsidRPr="005861D1">
        <w:rPr>
          <w:sz w:val="40"/>
          <w:szCs w:val="40"/>
        </w:rPr>
        <w:t>One of the roles of the Holy Spirit is to intercede for us.</w:t>
      </w:r>
    </w:p>
    <w:p w14:paraId="22DD03F4" w14:textId="13ED781E" w:rsidR="005861D1" w:rsidRDefault="005861D1" w:rsidP="005861D1">
      <w:pPr>
        <w:pStyle w:val="ListParagraph"/>
        <w:widowControl w:val="0"/>
        <w:autoSpaceDE w:val="0"/>
        <w:autoSpaceDN w:val="0"/>
        <w:adjustRightInd w:val="0"/>
        <w:spacing w:line="276" w:lineRule="auto"/>
        <w:ind w:left="1620" w:right="720"/>
        <w:rPr>
          <w:sz w:val="40"/>
          <w:szCs w:val="40"/>
        </w:rPr>
      </w:pPr>
    </w:p>
    <w:p w14:paraId="1825CD86" w14:textId="552CEAA4" w:rsidR="005861D1" w:rsidRDefault="005861D1" w:rsidP="005861D1">
      <w:pPr>
        <w:pStyle w:val="ListParagraph"/>
        <w:widowControl w:val="0"/>
        <w:autoSpaceDE w:val="0"/>
        <w:autoSpaceDN w:val="0"/>
        <w:adjustRightInd w:val="0"/>
        <w:spacing w:line="276" w:lineRule="auto"/>
        <w:ind w:left="1620" w:right="720"/>
        <w:rPr>
          <w:b/>
          <w:bCs/>
          <w:sz w:val="40"/>
          <w:szCs w:val="40"/>
        </w:rPr>
      </w:pPr>
      <w:proofErr w:type="gramStart"/>
      <w:r w:rsidRPr="00E66D86">
        <w:rPr>
          <w:b/>
          <w:i/>
          <w:color w:val="000000"/>
          <w:sz w:val="40"/>
          <w:szCs w:val="40"/>
          <w:vertAlign w:val="superscript"/>
        </w:rPr>
        <w:t xml:space="preserve">26 </w:t>
      </w:r>
      <w:r w:rsidRPr="00E66D86">
        <w:rPr>
          <w:b/>
          <w:i/>
          <w:sz w:val="40"/>
          <w:szCs w:val="40"/>
        </w:rPr>
        <w:t> Likewise</w:t>
      </w:r>
      <w:proofErr w:type="gramEnd"/>
      <w:r w:rsidRPr="00E66D86">
        <w:rPr>
          <w:b/>
          <w:i/>
          <w:sz w:val="40"/>
          <w:szCs w:val="40"/>
        </w:rPr>
        <w:t xml:space="preserve"> the Spirit also helps in our weaknesses. For we do not know what we should pray for as we ought, but the Spirit Himself makes intercession for us with groanings which cannot be uttered. </w:t>
      </w:r>
      <w:r w:rsidRPr="00E66D86">
        <w:rPr>
          <w:b/>
          <w:i/>
          <w:sz w:val="40"/>
          <w:szCs w:val="40"/>
        </w:rPr>
        <w:br/>
      </w:r>
      <w:proofErr w:type="gramStart"/>
      <w:r w:rsidRPr="00E66D86">
        <w:rPr>
          <w:b/>
          <w:i/>
          <w:color w:val="000000"/>
          <w:sz w:val="40"/>
          <w:szCs w:val="40"/>
          <w:vertAlign w:val="superscript"/>
        </w:rPr>
        <w:t xml:space="preserve">27 </w:t>
      </w:r>
      <w:r w:rsidRPr="00E66D86">
        <w:rPr>
          <w:b/>
          <w:i/>
          <w:sz w:val="40"/>
          <w:szCs w:val="40"/>
        </w:rPr>
        <w:t> Now</w:t>
      </w:r>
      <w:proofErr w:type="gramEnd"/>
      <w:r w:rsidRPr="00E66D86">
        <w:rPr>
          <w:b/>
          <w:i/>
          <w:sz w:val="40"/>
          <w:szCs w:val="40"/>
        </w:rPr>
        <w:t xml:space="preserve"> He who searches the hearts knows what the mind of the Spirit </w:t>
      </w:r>
      <w:r w:rsidRPr="00E66D86">
        <w:rPr>
          <w:b/>
          <w:i/>
          <w:iCs/>
          <w:sz w:val="40"/>
          <w:szCs w:val="40"/>
        </w:rPr>
        <w:t>is,</w:t>
      </w:r>
      <w:r w:rsidRPr="00E66D86">
        <w:rPr>
          <w:b/>
          <w:i/>
          <w:sz w:val="40"/>
          <w:szCs w:val="40"/>
        </w:rPr>
        <w:t xml:space="preserve"> because He </w:t>
      </w:r>
      <w:r w:rsidRPr="00E66D86">
        <w:rPr>
          <w:b/>
          <w:i/>
          <w:sz w:val="40"/>
          <w:szCs w:val="40"/>
        </w:rPr>
        <w:lastRenderedPageBreak/>
        <w:t xml:space="preserve">makes intercession for the saints according to </w:t>
      </w:r>
      <w:r w:rsidRPr="00E66D86">
        <w:rPr>
          <w:b/>
          <w:i/>
          <w:iCs/>
          <w:sz w:val="40"/>
          <w:szCs w:val="40"/>
        </w:rPr>
        <w:t>the will of</w:t>
      </w:r>
      <w:r w:rsidRPr="00E66D86">
        <w:rPr>
          <w:b/>
          <w:i/>
          <w:sz w:val="40"/>
          <w:szCs w:val="40"/>
        </w:rPr>
        <w:t xml:space="preserve"> God.</w:t>
      </w:r>
      <w:r w:rsidRPr="00E66D86">
        <w:rPr>
          <w:b/>
          <w:bCs/>
          <w:i/>
          <w:sz w:val="40"/>
          <w:szCs w:val="40"/>
        </w:rPr>
        <w:t xml:space="preserve"> </w:t>
      </w:r>
      <w:r w:rsidRPr="00E66D86">
        <w:rPr>
          <w:b/>
          <w:bCs/>
          <w:sz w:val="40"/>
          <w:szCs w:val="40"/>
        </w:rPr>
        <w:t>Romans 8:26-27 (NKJV)</w:t>
      </w:r>
    </w:p>
    <w:p w14:paraId="29E48EA2" w14:textId="77777777" w:rsidR="005861D1" w:rsidRPr="005861D1" w:rsidRDefault="005861D1" w:rsidP="005861D1">
      <w:pPr>
        <w:widowControl w:val="0"/>
        <w:autoSpaceDE w:val="0"/>
        <w:autoSpaceDN w:val="0"/>
        <w:adjustRightInd w:val="0"/>
        <w:spacing w:line="276" w:lineRule="auto"/>
        <w:ind w:right="720"/>
        <w:rPr>
          <w:sz w:val="40"/>
          <w:szCs w:val="40"/>
        </w:rPr>
      </w:pPr>
    </w:p>
    <w:p w14:paraId="717E8AAF" w14:textId="5D2CF7BC" w:rsidR="008C328B" w:rsidRDefault="007A6269" w:rsidP="00EE7D61">
      <w:pPr>
        <w:pStyle w:val="ListParagraph"/>
        <w:widowControl w:val="0"/>
        <w:numPr>
          <w:ilvl w:val="1"/>
          <w:numId w:val="47"/>
        </w:numPr>
        <w:autoSpaceDE w:val="0"/>
        <w:autoSpaceDN w:val="0"/>
        <w:adjustRightInd w:val="0"/>
        <w:spacing w:line="276" w:lineRule="auto"/>
        <w:ind w:right="720"/>
        <w:rPr>
          <w:sz w:val="40"/>
          <w:szCs w:val="40"/>
        </w:rPr>
      </w:pPr>
      <w:r w:rsidRPr="005861D1">
        <w:rPr>
          <w:b/>
          <w:sz w:val="40"/>
          <w:szCs w:val="40"/>
        </w:rPr>
        <w:t>Characteristic 3</w:t>
      </w:r>
      <w:r w:rsidRPr="005861D1">
        <w:rPr>
          <w:sz w:val="40"/>
          <w:szCs w:val="40"/>
        </w:rPr>
        <w:t xml:space="preserve"> - </w:t>
      </w:r>
      <w:r w:rsidR="008C328B" w:rsidRPr="00EE7D61">
        <w:rPr>
          <w:sz w:val="40"/>
          <w:szCs w:val="40"/>
        </w:rPr>
        <w:t>Fortunately for us, God hears our prayers.</w:t>
      </w:r>
    </w:p>
    <w:p w14:paraId="2128DF8F" w14:textId="381538E2" w:rsidR="00EE7D61" w:rsidRDefault="00EE7D61" w:rsidP="00EE7D61">
      <w:pPr>
        <w:pStyle w:val="ListParagraph"/>
        <w:widowControl w:val="0"/>
        <w:autoSpaceDE w:val="0"/>
        <w:autoSpaceDN w:val="0"/>
        <w:adjustRightInd w:val="0"/>
        <w:spacing w:line="276" w:lineRule="auto"/>
        <w:ind w:left="1080" w:right="720"/>
        <w:rPr>
          <w:b/>
          <w:sz w:val="40"/>
          <w:szCs w:val="40"/>
        </w:rPr>
      </w:pPr>
    </w:p>
    <w:p w14:paraId="6AB0805D" w14:textId="77777777" w:rsidR="00EE7D61" w:rsidRPr="00E66D86" w:rsidRDefault="00EE7D61" w:rsidP="00EE7D61">
      <w:pPr>
        <w:widowControl w:val="0"/>
        <w:spacing w:line="276" w:lineRule="auto"/>
        <w:ind w:left="1440" w:right="720"/>
        <w:rPr>
          <w:sz w:val="40"/>
          <w:szCs w:val="40"/>
        </w:rPr>
      </w:pPr>
      <w:bookmarkStart w:id="2" w:name="_Hlk493272554"/>
      <w:proofErr w:type="gramStart"/>
      <w:r w:rsidRPr="00E66D86">
        <w:rPr>
          <w:b/>
          <w:color w:val="000000"/>
          <w:sz w:val="40"/>
          <w:szCs w:val="40"/>
          <w:vertAlign w:val="superscript"/>
        </w:rPr>
        <w:t xml:space="preserve">12 </w:t>
      </w:r>
      <w:r w:rsidRPr="00E66D86">
        <w:rPr>
          <w:b/>
          <w:sz w:val="40"/>
          <w:szCs w:val="40"/>
        </w:rPr>
        <w:t> </w:t>
      </w:r>
      <w:r w:rsidRPr="00E66D86">
        <w:rPr>
          <w:b/>
          <w:i/>
          <w:iCs/>
          <w:sz w:val="40"/>
          <w:szCs w:val="40"/>
        </w:rPr>
        <w:t>For</w:t>
      </w:r>
      <w:proofErr w:type="gramEnd"/>
      <w:r w:rsidRPr="00E66D86">
        <w:rPr>
          <w:b/>
          <w:i/>
          <w:iCs/>
          <w:sz w:val="40"/>
          <w:szCs w:val="40"/>
        </w:rPr>
        <w:t xml:space="preserve"> the eyes of the </w:t>
      </w:r>
      <w:r w:rsidRPr="00E66D86">
        <w:rPr>
          <w:b/>
          <w:i/>
          <w:iCs/>
          <w:smallCaps/>
          <w:sz w:val="40"/>
          <w:szCs w:val="40"/>
        </w:rPr>
        <w:t>LORD</w:t>
      </w:r>
      <w:r w:rsidRPr="00E66D86">
        <w:rPr>
          <w:b/>
          <w:i/>
          <w:iCs/>
          <w:sz w:val="40"/>
          <w:szCs w:val="40"/>
        </w:rPr>
        <w:t xml:space="preserve"> are on the righteous,</w:t>
      </w:r>
      <w:r w:rsidRPr="00E66D86">
        <w:rPr>
          <w:b/>
          <w:sz w:val="40"/>
          <w:szCs w:val="40"/>
        </w:rPr>
        <w:t xml:space="preserve"> </w:t>
      </w:r>
      <w:r w:rsidRPr="00E66D86">
        <w:rPr>
          <w:rStyle w:val="poetry2"/>
          <w:b/>
          <w:i/>
          <w:iCs/>
          <w:sz w:val="40"/>
          <w:szCs w:val="40"/>
        </w:rPr>
        <w:t xml:space="preserve">And His </w:t>
      </w:r>
      <w:r w:rsidRPr="00E66D86">
        <w:rPr>
          <w:rStyle w:val="poetry2"/>
          <w:b/>
          <w:i/>
          <w:iCs/>
          <w:sz w:val="40"/>
          <w:szCs w:val="40"/>
          <w:highlight w:val="yellow"/>
        </w:rPr>
        <w:t>ears</w:t>
      </w:r>
      <w:r w:rsidRPr="00E66D86">
        <w:rPr>
          <w:rStyle w:val="poetry2"/>
          <w:b/>
          <w:i/>
          <w:iCs/>
          <w:sz w:val="40"/>
          <w:szCs w:val="40"/>
        </w:rPr>
        <w:t xml:space="preserve"> are open to their </w:t>
      </w:r>
      <w:r w:rsidRPr="00E66D86">
        <w:rPr>
          <w:rStyle w:val="poetry2"/>
          <w:b/>
          <w:i/>
          <w:iCs/>
          <w:sz w:val="40"/>
          <w:szCs w:val="40"/>
          <w:highlight w:val="yellow"/>
        </w:rPr>
        <w:t>prayers</w:t>
      </w:r>
      <w:r w:rsidRPr="00E66D86">
        <w:rPr>
          <w:rStyle w:val="poetry2"/>
          <w:b/>
          <w:i/>
          <w:iCs/>
          <w:sz w:val="40"/>
          <w:szCs w:val="40"/>
        </w:rPr>
        <w:t>…"</w:t>
      </w:r>
      <w:r w:rsidRPr="00E66D86">
        <w:rPr>
          <w:sz w:val="40"/>
          <w:szCs w:val="40"/>
        </w:rPr>
        <w:t xml:space="preserve"> </w:t>
      </w:r>
      <w:r w:rsidRPr="00E66D86">
        <w:rPr>
          <w:b/>
          <w:bCs/>
          <w:sz w:val="40"/>
          <w:szCs w:val="40"/>
        </w:rPr>
        <w:t>1 Peter 3:12a (NKJV)</w:t>
      </w:r>
    </w:p>
    <w:bookmarkEnd w:id="2"/>
    <w:p w14:paraId="73D2135F" w14:textId="77777777" w:rsidR="00EE7D61" w:rsidRPr="00EE7D61" w:rsidRDefault="00EE7D61" w:rsidP="00EE7D61">
      <w:pPr>
        <w:widowControl w:val="0"/>
        <w:autoSpaceDE w:val="0"/>
        <w:autoSpaceDN w:val="0"/>
        <w:adjustRightInd w:val="0"/>
        <w:spacing w:line="276" w:lineRule="auto"/>
        <w:ind w:right="720"/>
        <w:rPr>
          <w:sz w:val="40"/>
          <w:szCs w:val="40"/>
        </w:rPr>
      </w:pPr>
    </w:p>
    <w:p w14:paraId="6EE673BB" w14:textId="2C88193B" w:rsidR="00A50926" w:rsidRDefault="007A6269" w:rsidP="00EE7D61">
      <w:pPr>
        <w:pStyle w:val="ListParagraph"/>
        <w:widowControl w:val="0"/>
        <w:numPr>
          <w:ilvl w:val="1"/>
          <w:numId w:val="47"/>
        </w:numPr>
        <w:autoSpaceDE w:val="0"/>
        <w:autoSpaceDN w:val="0"/>
        <w:adjustRightInd w:val="0"/>
        <w:spacing w:line="276" w:lineRule="auto"/>
        <w:ind w:right="720"/>
        <w:rPr>
          <w:sz w:val="40"/>
          <w:szCs w:val="40"/>
        </w:rPr>
      </w:pPr>
      <w:r w:rsidRPr="00EE7D61">
        <w:rPr>
          <w:b/>
          <w:sz w:val="40"/>
          <w:szCs w:val="40"/>
        </w:rPr>
        <w:t>Characteristic 4</w:t>
      </w:r>
      <w:r w:rsidRPr="00EE7D61">
        <w:rPr>
          <w:sz w:val="40"/>
          <w:szCs w:val="40"/>
        </w:rPr>
        <w:t xml:space="preserve"> - </w:t>
      </w:r>
      <w:r w:rsidR="008C328B" w:rsidRPr="00EE7D61">
        <w:rPr>
          <w:sz w:val="40"/>
          <w:szCs w:val="40"/>
        </w:rPr>
        <w:t>God responds to our prayers</w:t>
      </w:r>
    </w:p>
    <w:p w14:paraId="19F2BA08" w14:textId="7BD4A33D" w:rsidR="00A50926" w:rsidRDefault="00227046" w:rsidP="00EE7D61">
      <w:pPr>
        <w:pStyle w:val="ListParagraph"/>
        <w:widowControl w:val="0"/>
        <w:numPr>
          <w:ilvl w:val="2"/>
          <w:numId w:val="47"/>
        </w:numPr>
        <w:autoSpaceDE w:val="0"/>
        <w:autoSpaceDN w:val="0"/>
        <w:adjustRightInd w:val="0"/>
        <w:spacing w:line="276" w:lineRule="auto"/>
        <w:ind w:right="720"/>
        <w:rPr>
          <w:sz w:val="40"/>
          <w:szCs w:val="40"/>
        </w:rPr>
      </w:pPr>
      <w:r w:rsidRPr="00EE7D61">
        <w:rPr>
          <w:sz w:val="40"/>
          <w:szCs w:val="40"/>
        </w:rPr>
        <w:t xml:space="preserve">God not only hears our prayers, but He also responds to them.  </w:t>
      </w:r>
    </w:p>
    <w:p w14:paraId="0FD78A5E" w14:textId="49CE3D4D" w:rsidR="00A50926" w:rsidRDefault="001D402A" w:rsidP="00EE7D61">
      <w:pPr>
        <w:pStyle w:val="ListParagraph"/>
        <w:widowControl w:val="0"/>
        <w:numPr>
          <w:ilvl w:val="2"/>
          <w:numId w:val="47"/>
        </w:numPr>
        <w:autoSpaceDE w:val="0"/>
        <w:autoSpaceDN w:val="0"/>
        <w:adjustRightInd w:val="0"/>
        <w:spacing w:line="276" w:lineRule="auto"/>
        <w:ind w:right="720"/>
        <w:rPr>
          <w:sz w:val="40"/>
          <w:szCs w:val="40"/>
        </w:rPr>
      </w:pPr>
      <w:r w:rsidRPr="00EE7D61">
        <w:rPr>
          <w:sz w:val="40"/>
          <w:szCs w:val="40"/>
        </w:rPr>
        <w:t>God</w:t>
      </w:r>
      <w:r w:rsidR="00D72FBD" w:rsidRPr="00EE7D61">
        <w:rPr>
          <w:sz w:val="40"/>
          <w:szCs w:val="40"/>
        </w:rPr>
        <w:t xml:space="preserve"> respon</w:t>
      </w:r>
      <w:r w:rsidRPr="00EE7D61">
        <w:rPr>
          <w:sz w:val="40"/>
          <w:szCs w:val="40"/>
        </w:rPr>
        <w:t>ds to our prayers in</w:t>
      </w:r>
      <w:r w:rsidR="00191A11" w:rsidRPr="00EE7D61">
        <w:rPr>
          <w:sz w:val="40"/>
          <w:szCs w:val="40"/>
        </w:rPr>
        <w:t xml:space="preserve"> two</w:t>
      </w:r>
      <w:r w:rsidR="00A50926" w:rsidRPr="00EE7D61">
        <w:rPr>
          <w:sz w:val="40"/>
          <w:szCs w:val="40"/>
        </w:rPr>
        <w:t xml:space="preserve"> (2)</w:t>
      </w:r>
      <w:r w:rsidRPr="00EE7D61">
        <w:rPr>
          <w:sz w:val="40"/>
          <w:szCs w:val="40"/>
        </w:rPr>
        <w:t xml:space="preserve"> ways</w:t>
      </w:r>
      <w:r w:rsidR="00191A11" w:rsidRPr="00EE7D61">
        <w:rPr>
          <w:sz w:val="40"/>
          <w:szCs w:val="40"/>
        </w:rPr>
        <w:t xml:space="preserve">.  </w:t>
      </w:r>
    </w:p>
    <w:p w14:paraId="5AE3FA3C" w14:textId="5AD21180" w:rsidR="00A50926" w:rsidRDefault="00191A11" w:rsidP="00EE7D61">
      <w:pPr>
        <w:pStyle w:val="ListParagraph"/>
        <w:widowControl w:val="0"/>
        <w:numPr>
          <w:ilvl w:val="3"/>
          <w:numId w:val="47"/>
        </w:numPr>
        <w:autoSpaceDE w:val="0"/>
        <w:autoSpaceDN w:val="0"/>
        <w:adjustRightInd w:val="0"/>
        <w:spacing w:line="276" w:lineRule="auto"/>
        <w:ind w:right="720"/>
        <w:rPr>
          <w:sz w:val="40"/>
          <w:szCs w:val="40"/>
        </w:rPr>
      </w:pPr>
      <w:r w:rsidRPr="00EE7D61">
        <w:rPr>
          <w:sz w:val="40"/>
          <w:szCs w:val="40"/>
          <w:highlight w:val="yellow"/>
        </w:rPr>
        <w:t>Firs</w:t>
      </w:r>
      <w:r w:rsidRPr="00EE7D61">
        <w:rPr>
          <w:sz w:val="40"/>
          <w:szCs w:val="40"/>
        </w:rPr>
        <w:t>t, He is pleased with our prayer.</w:t>
      </w:r>
    </w:p>
    <w:p w14:paraId="32137E01" w14:textId="30D5B7D1" w:rsidR="00EE7D61" w:rsidRPr="00EE7D61" w:rsidRDefault="00EE7D61" w:rsidP="00EE7D61">
      <w:pPr>
        <w:widowControl w:val="0"/>
        <w:autoSpaceDE w:val="0"/>
        <w:autoSpaceDN w:val="0"/>
        <w:adjustRightInd w:val="0"/>
        <w:spacing w:line="276" w:lineRule="auto"/>
        <w:ind w:right="720"/>
        <w:rPr>
          <w:sz w:val="40"/>
          <w:szCs w:val="40"/>
        </w:rPr>
      </w:pPr>
    </w:p>
    <w:p w14:paraId="5014548B" w14:textId="77777777" w:rsidR="00EE7D61" w:rsidRPr="00E66D86" w:rsidRDefault="00EE7D61" w:rsidP="00EE7D61">
      <w:pPr>
        <w:widowControl w:val="0"/>
        <w:spacing w:line="276" w:lineRule="auto"/>
        <w:ind w:left="1440" w:right="720"/>
        <w:rPr>
          <w:b/>
          <w:bCs/>
          <w:sz w:val="40"/>
          <w:szCs w:val="40"/>
        </w:rPr>
      </w:pPr>
      <w:bookmarkStart w:id="3" w:name="_Hlk493272610"/>
      <w:proofErr w:type="gramStart"/>
      <w:r w:rsidRPr="00E66D86">
        <w:rPr>
          <w:b/>
          <w:i/>
          <w:color w:val="000000"/>
          <w:sz w:val="40"/>
          <w:szCs w:val="40"/>
          <w:vertAlign w:val="superscript"/>
        </w:rPr>
        <w:t xml:space="preserve">8 </w:t>
      </w:r>
      <w:r w:rsidRPr="00E66D86">
        <w:rPr>
          <w:b/>
          <w:i/>
          <w:sz w:val="40"/>
          <w:szCs w:val="40"/>
        </w:rPr>
        <w:t> The</w:t>
      </w:r>
      <w:proofErr w:type="gramEnd"/>
      <w:r w:rsidRPr="00E66D86">
        <w:rPr>
          <w:b/>
          <w:i/>
          <w:sz w:val="40"/>
          <w:szCs w:val="40"/>
        </w:rPr>
        <w:t xml:space="preserve"> sacrifice of the wicked </w:t>
      </w:r>
      <w:r w:rsidRPr="00E66D86">
        <w:rPr>
          <w:b/>
          <w:i/>
          <w:iCs/>
          <w:sz w:val="40"/>
          <w:szCs w:val="40"/>
        </w:rPr>
        <w:t>is</w:t>
      </w:r>
      <w:r w:rsidRPr="00E66D86">
        <w:rPr>
          <w:b/>
          <w:i/>
          <w:sz w:val="40"/>
          <w:szCs w:val="40"/>
        </w:rPr>
        <w:t xml:space="preserve"> an abomination to the </w:t>
      </w:r>
      <w:r w:rsidRPr="00E66D86">
        <w:rPr>
          <w:b/>
          <w:i/>
          <w:smallCaps/>
          <w:sz w:val="40"/>
          <w:szCs w:val="40"/>
        </w:rPr>
        <w:t>LORD</w:t>
      </w:r>
      <w:r w:rsidRPr="00E66D86">
        <w:rPr>
          <w:b/>
          <w:i/>
          <w:sz w:val="40"/>
          <w:szCs w:val="40"/>
        </w:rPr>
        <w:t xml:space="preserve">, </w:t>
      </w:r>
      <w:r w:rsidRPr="00E66D86">
        <w:rPr>
          <w:rStyle w:val="poetry2"/>
          <w:b/>
          <w:i/>
          <w:sz w:val="40"/>
          <w:szCs w:val="40"/>
        </w:rPr>
        <w:t xml:space="preserve">But the prayer of the upright </w:t>
      </w:r>
      <w:r w:rsidRPr="00E66D86">
        <w:rPr>
          <w:rStyle w:val="poetry2"/>
          <w:b/>
          <w:i/>
          <w:iCs/>
          <w:sz w:val="40"/>
          <w:szCs w:val="40"/>
        </w:rPr>
        <w:t>is</w:t>
      </w:r>
      <w:r w:rsidRPr="00E66D86">
        <w:rPr>
          <w:rStyle w:val="poetry2"/>
          <w:b/>
          <w:i/>
          <w:sz w:val="40"/>
          <w:szCs w:val="40"/>
        </w:rPr>
        <w:t xml:space="preserve"> His delight.</w:t>
      </w:r>
      <w:r w:rsidRPr="00E66D86">
        <w:rPr>
          <w:sz w:val="40"/>
          <w:szCs w:val="40"/>
        </w:rPr>
        <w:t xml:space="preserve"> </w:t>
      </w:r>
      <w:r w:rsidRPr="00E66D86">
        <w:rPr>
          <w:b/>
          <w:bCs/>
          <w:sz w:val="40"/>
          <w:szCs w:val="40"/>
        </w:rPr>
        <w:t>Proverbs 15:8 (NKJV)</w:t>
      </w:r>
    </w:p>
    <w:bookmarkEnd w:id="3"/>
    <w:p w14:paraId="20D293B0" w14:textId="77777777" w:rsidR="00EE7D61" w:rsidRPr="00E545DC" w:rsidRDefault="00EE7D61" w:rsidP="00E545DC">
      <w:pPr>
        <w:widowControl w:val="0"/>
        <w:autoSpaceDE w:val="0"/>
        <w:autoSpaceDN w:val="0"/>
        <w:adjustRightInd w:val="0"/>
        <w:spacing w:line="276" w:lineRule="auto"/>
        <w:ind w:right="720"/>
        <w:rPr>
          <w:sz w:val="40"/>
          <w:szCs w:val="40"/>
        </w:rPr>
      </w:pPr>
    </w:p>
    <w:p w14:paraId="58B91947" w14:textId="0AD1638D" w:rsidR="000A6694" w:rsidRDefault="00A50926" w:rsidP="00E545DC">
      <w:pPr>
        <w:pStyle w:val="ListParagraph"/>
        <w:widowControl w:val="0"/>
        <w:numPr>
          <w:ilvl w:val="3"/>
          <w:numId w:val="47"/>
        </w:numPr>
        <w:autoSpaceDE w:val="0"/>
        <w:autoSpaceDN w:val="0"/>
        <w:adjustRightInd w:val="0"/>
        <w:spacing w:line="276" w:lineRule="auto"/>
        <w:ind w:right="720"/>
        <w:rPr>
          <w:sz w:val="40"/>
          <w:szCs w:val="40"/>
        </w:rPr>
      </w:pPr>
      <w:r w:rsidRPr="00E545DC">
        <w:rPr>
          <w:sz w:val="40"/>
          <w:szCs w:val="40"/>
          <w:highlight w:val="yellow"/>
        </w:rPr>
        <w:t>Secondly</w:t>
      </w:r>
      <w:r w:rsidRPr="00E545DC">
        <w:rPr>
          <w:sz w:val="40"/>
          <w:szCs w:val="40"/>
        </w:rPr>
        <w:t>, in accordance with His good and pleasing will, He abundantly provides for our needs.</w:t>
      </w:r>
    </w:p>
    <w:p w14:paraId="785EB58B" w14:textId="77777777" w:rsidR="00E545DC" w:rsidRPr="00E66D86" w:rsidRDefault="00E545DC" w:rsidP="00E545DC">
      <w:pPr>
        <w:widowControl w:val="0"/>
        <w:spacing w:line="276" w:lineRule="auto"/>
        <w:ind w:left="1440" w:right="720"/>
        <w:rPr>
          <w:rStyle w:val="ind"/>
          <w:sz w:val="40"/>
          <w:szCs w:val="40"/>
        </w:rPr>
      </w:pPr>
      <w:r w:rsidRPr="00E66D86">
        <w:rPr>
          <w:sz w:val="40"/>
          <w:szCs w:val="40"/>
        </w:rPr>
        <w:br/>
      </w:r>
      <w:proofErr w:type="gramStart"/>
      <w:r w:rsidRPr="00E66D86">
        <w:rPr>
          <w:b/>
          <w:i/>
          <w:color w:val="000000"/>
          <w:sz w:val="40"/>
          <w:szCs w:val="40"/>
          <w:vertAlign w:val="superscript"/>
        </w:rPr>
        <w:t xml:space="preserve">24 </w:t>
      </w:r>
      <w:r w:rsidRPr="00E66D86">
        <w:rPr>
          <w:b/>
          <w:i/>
          <w:sz w:val="40"/>
          <w:szCs w:val="40"/>
        </w:rPr>
        <w:t> </w:t>
      </w:r>
      <w:r w:rsidRPr="00E66D86">
        <w:rPr>
          <w:rStyle w:val="jesuswords"/>
          <w:b/>
          <w:i/>
          <w:sz w:val="40"/>
          <w:szCs w:val="40"/>
        </w:rPr>
        <w:t>Therefore</w:t>
      </w:r>
      <w:proofErr w:type="gramEnd"/>
      <w:r w:rsidRPr="00E66D86">
        <w:rPr>
          <w:rStyle w:val="jesuswords"/>
          <w:b/>
          <w:i/>
          <w:sz w:val="40"/>
          <w:szCs w:val="40"/>
        </w:rPr>
        <w:t xml:space="preserve"> I say to you, whatever things you ask when you pray, believe that you receive </w:t>
      </w:r>
      <w:r w:rsidRPr="00E66D86">
        <w:rPr>
          <w:rStyle w:val="jesuswords"/>
          <w:b/>
          <w:i/>
          <w:iCs/>
          <w:sz w:val="40"/>
          <w:szCs w:val="40"/>
        </w:rPr>
        <w:t>them,</w:t>
      </w:r>
      <w:r w:rsidRPr="00E66D86">
        <w:rPr>
          <w:rStyle w:val="jesuswords"/>
          <w:b/>
          <w:i/>
          <w:sz w:val="40"/>
          <w:szCs w:val="40"/>
        </w:rPr>
        <w:t xml:space="preserve"> and you will have </w:t>
      </w:r>
      <w:r w:rsidRPr="00E66D86">
        <w:rPr>
          <w:rStyle w:val="jesuswords"/>
          <w:b/>
          <w:i/>
          <w:iCs/>
          <w:sz w:val="40"/>
          <w:szCs w:val="40"/>
        </w:rPr>
        <w:t>them.</w:t>
      </w:r>
      <w:r w:rsidRPr="00E66D86">
        <w:rPr>
          <w:sz w:val="40"/>
          <w:szCs w:val="40"/>
        </w:rPr>
        <w:t xml:space="preserve"> </w:t>
      </w:r>
      <w:r w:rsidRPr="00E66D86">
        <w:rPr>
          <w:b/>
          <w:bCs/>
          <w:sz w:val="40"/>
          <w:szCs w:val="40"/>
        </w:rPr>
        <w:t>Mark 11:24 (NKJV)</w:t>
      </w:r>
    </w:p>
    <w:p w14:paraId="29E8C77F" w14:textId="77777777" w:rsidR="00E545DC" w:rsidRDefault="00E545DC" w:rsidP="00E545DC">
      <w:pPr>
        <w:pStyle w:val="ListParagraph"/>
        <w:widowControl w:val="0"/>
        <w:autoSpaceDE w:val="0"/>
        <w:autoSpaceDN w:val="0"/>
        <w:adjustRightInd w:val="0"/>
        <w:spacing w:line="276" w:lineRule="auto"/>
        <w:ind w:left="2160" w:right="720"/>
        <w:rPr>
          <w:sz w:val="40"/>
          <w:szCs w:val="40"/>
        </w:rPr>
      </w:pPr>
    </w:p>
    <w:sectPr w:rsidR="00E545DC" w:rsidSect="00207EB8">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CCCCF" w14:textId="77777777" w:rsidR="00B93ECC" w:rsidRDefault="00B93ECC" w:rsidP="002869D1">
      <w:r>
        <w:separator/>
      </w:r>
    </w:p>
  </w:endnote>
  <w:endnote w:type="continuationSeparator" w:id="0">
    <w:p w14:paraId="44B47E71" w14:textId="77777777" w:rsidR="00B93ECC" w:rsidRDefault="00B93ECC" w:rsidP="00286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19B18" w14:textId="77777777" w:rsidR="00EB1C9A" w:rsidRDefault="00A527C2">
    <w:pPr>
      <w:pStyle w:val="Footer"/>
      <w:framePr w:wrap="around" w:vAnchor="text" w:hAnchor="margin" w:xAlign="center" w:y="1"/>
      <w:rPr>
        <w:rStyle w:val="PageNumber"/>
      </w:rPr>
    </w:pPr>
    <w:r>
      <w:rPr>
        <w:rStyle w:val="PageNumber"/>
      </w:rPr>
      <w:fldChar w:fldCharType="begin"/>
    </w:r>
    <w:r w:rsidR="00EB1C9A">
      <w:rPr>
        <w:rStyle w:val="PageNumber"/>
      </w:rPr>
      <w:instrText xml:space="preserve">PAGE  </w:instrText>
    </w:r>
    <w:r>
      <w:rPr>
        <w:rStyle w:val="PageNumber"/>
      </w:rPr>
      <w:fldChar w:fldCharType="end"/>
    </w:r>
  </w:p>
  <w:p w14:paraId="70D79F93" w14:textId="77777777" w:rsidR="00EB1C9A" w:rsidRDefault="00EB1C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683DA" w14:textId="77777777" w:rsidR="00E74CD6" w:rsidRDefault="00E74CD6" w:rsidP="00E74CD6">
    <w:pPr>
      <w:pStyle w:val="Footer"/>
      <w:tabs>
        <w:tab w:val="clear" w:pos="4320"/>
        <w:tab w:val="clear" w:pos="8640"/>
        <w:tab w:val="center" w:pos="4680"/>
        <w:tab w:val="right" w:pos="9360"/>
      </w:tabs>
      <w:rPr>
        <w:sz w:val="20"/>
      </w:rPr>
    </w:pPr>
    <w:r>
      <w:rPr>
        <w:sz w:val="20"/>
      </w:rPr>
      <w:fldChar w:fldCharType="begin"/>
    </w:r>
    <w:r>
      <w:rPr>
        <w:sz w:val="20"/>
      </w:rPr>
      <w:instrText xml:space="preserve"> FILENAME   \* MERGEFORMAT </w:instrText>
    </w:r>
    <w:r>
      <w:rPr>
        <w:sz w:val="20"/>
      </w:rPr>
      <w:fldChar w:fldCharType="separate"/>
    </w:r>
    <w:r w:rsidR="00316BBA">
      <w:rPr>
        <w:noProof/>
        <w:sz w:val="20"/>
      </w:rPr>
      <w:t>Prayer01</w:t>
    </w:r>
    <w:r>
      <w:rPr>
        <w:sz w:val="20"/>
      </w:rPr>
      <w:fldChar w:fldCharType="end"/>
    </w:r>
  </w:p>
  <w:p w14:paraId="3ECCF73F" w14:textId="7702C10D" w:rsidR="00EB1C9A" w:rsidRDefault="002070FC" w:rsidP="00E74CD6">
    <w:pPr>
      <w:pStyle w:val="Footer"/>
      <w:tabs>
        <w:tab w:val="clear" w:pos="4320"/>
        <w:tab w:val="clear" w:pos="8640"/>
        <w:tab w:val="center" w:pos="4680"/>
        <w:tab w:val="right" w:pos="9360"/>
      </w:tabs>
      <w:rPr>
        <w:sz w:val="20"/>
      </w:rPr>
    </w:pPr>
    <w:r>
      <w:rPr>
        <w:sz w:val="20"/>
      </w:rPr>
      <w:t xml:space="preserve">Revised: </w:t>
    </w:r>
    <w:r w:rsidR="007E6AC5">
      <w:rPr>
        <w:sz w:val="20"/>
      </w:rPr>
      <w:t>10</w:t>
    </w:r>
    <w:r>
      <w:rPr>
        <w:sz w:val="20"/>
      </w:rPr>
      <w:t>/1</w:t>
    </w:r>
    <w:r w:rsidR="007E6AC5">
      <w:rPr>
        <w:sz w:val="20"/>
      </w:rPr>
      <w:t>8</w:t>
    </w:r>
    <w:r w:rsidR="00E74CD6">
      <w:rPr>
        <w:sz w:val="20"/>
      </w:rPr>
      <w:t>/20</w:t>
    </w:r>
    <w:r w:rsidR="007E6AC5">
      <w:rPr>
        <w:sz w:val="20"/>
      </w:rPr>
      <w:t>21</w:t>
    </w:r>
    <w:r w:rsidR="00E74CD6" w:rsidRPr="00E74CD6">
      <w:rPr>
        <w:sz w:val="20"/>
      </w:rPr>
      <w:ptab w:relativeTo="margin" w:alignment="center" w:leader="none"/>
    </w:r>
    <w:r w:rsidR="00E74CD6">
      <w:rPr>
        <w:sz w:val="20"/>
      </w:rPr>
      <w:fldChar w:fldCharType="begin"/>
    </w:r>
    <w:r w:rsidR="00E74CD6">
      <w:rPr>
        <w:sz w:val="20"/>
      </w:rPr>
      <w:instrText xml:space="preserve"> PAGE   \* MERGEFORMAT </w:instrText>
    </w:r>
    <w:r w:rsidR="00E74CD6">
      <w:rPr>
        <w:sz w:val="20"/>
      </w:rPr>
      <w:fldChar w:fldCharType="separate"/>
    </w:r>
    <w:r w:rsidR="000B2182">
      <w:rPr>
        <w:noProof/>
        <w:sz w:val="20"/>
      </w:rPr>
      <w:t>20</w:t>
    </w:r>
    <w:r w:rsidR="00E74CD6">
      <w:rPr>
        <w:sz w:val="20"/>
      </w:rPr>
      <w:fldChar w:fldCharType="end"/>
    </w:r>
    <w:r w:rsidR="00E74CD6" w:rsidRPr="00E74CD6">
      <w:rPr>
        <w:sz w:val="20"/>
      </w:rPr>
      <w:ptab w:relativeTo="margin" w:alignment="right" w:leader="none"/>
    </w:r>
    <w:r w:rsidR="00E74CD6">
      <w:rPr>
        <w:sz w:val="20"/>
      </w:rPr>
      <w:fldChar w:fldCharType="begin"/>
    </w:r>
    <w:r w:rsidR="00E74CD6">
      <w:rPr>
        <w:sz w:val="20"/>
      </w:rPr>
      <w:instrText xml:space="preserve"> DATE   \* MERGEFORMAT </w:instrText>
    </w:r>
    <w:r w:rsidR="00E74CD6">
      <w:rPr>
        <w:sz w:val="20"/>
      </w:rPr>
      <w:fldChar w:fldCharType="separate"/>
    </w:r>
    <w:r w:rsidR="00535C7F">
      <w:rPr>
        <w:noProof/>
        <w:sz w:val="20"/>
      </w:rPr>
      <w:t>10/18/2021</w:t>
    </w:r>
    <w:r w:rsidR="00E74CD6">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DE666" w14:textId="77777777" w:rsidR="00B93ECC" w:rsidRDefault="00B93ECC" w:rsidP="002869D1">
      <w:r>
        <w:separator/>
      </w:r>
    </w:p>
  </w:footnote>
  <w:footnote w:type="continuationSeparator" w:id="0">
    <w:p w14:paraId="3D598706" w14:textId="77777777" w:rsidR="00B93ECC" w:rsidRDefault="00B93ECC" w:rsidP="002869D1">
      <w:r>
        <w:continuationSeparator/>
      </w:r>
    </w:p>
  </w:footnote>
  <w:footnote w:id="1">
    <w:p w14:paraId="02A74012" w14:textId="77777777" w:rsidR="007E3E24" w:rsidRDefault="007E3E24" w:rsidP="007E3E24">
      <w:pPr>
        <w:pStyle w:val="FootnoteText"/>
      </w:pPr>
      <w:r>
        <w:rPr>
          <w:rStyle w:val="FootnoteReference"/>
        </w:rPr>
        <w:footnoteRef/>
      </w:r>
      <w:r>
        <w:t xml:space="preserve"> </w:t>
      </w:r>
      <w:r w:rsidRPr="000056FD">
        <w:rPr>
          <w:i/>
        </w:rPr>
        <w:t>The Leadership Bible</w:t>
      </w:r>
      <w:r>
        <w:t>, page 1166.</w:t>
      </w:r>
    </w:p>
    <w:p w14:paraId="6551923B" w14:textId="77777777" w:rsidR="007E3E24" w:rsidRDefault="007E3E24" w:rsidP="007E3E24">
      <w:pPr>
        <w:pStyle w:val="FootnoteText"/>
      </w:pPr>
    </w:p>
  </w:footnote>
  <w:footnote w:id="2">
    <w:p w14:paraId="4E4C1032" w14:textId="77777777" w:rsidR="00B036D1" w:rsidRDefault="00B036D1" w:rsidP="00B036D1">
      <w:pPr>
        <w:pStyle w:val="FootnoteText"/>
      </w:pPr>
      <w:r>
        <w:rPr>
          <w:rStyle w:val="FootnoteReference"/>
        </w:rPr>
        <w:footnoteRef/>
      </w:r>
      <w:r>
        <w:t xml:space="preserve"> </w:t>
      </w:r>
      <w:r w:rsidRPr="00F04DA0">
        <w:rPr>
          <w:i/>
        </w:rPr>
        <w:t>Merriam-Webster Dictionary</w:t>
      </w:r>
    </w:p>
    <w:p w14:paraId="57163BC8" w14:textId="77777777" w:rsidR="00B036D1" w:rsidRDefault="00B036D1" w:rsidP="00B036D1">
      <w:pPr>
        <w:pStyle w:val="FootnoteText"/>
      </w:pPr>
    </w:p>
  </w:footnote>
  <w:footnote w:id="3">
    <w:p w14:paraId="0B005DE6" w14:textId="77777777" w:rsidR="00EB1C9A" w:rsidRDefault="00EB1C9A">
      <w:pPr>
        <w:pStyle w:val="FootnoteText"/>
      </w:pPr>
      <w:r>
        <w:rPr>
          <w:rStyle w:val="FootnoteReference"/>
        </w:rPr>
        <w:footnoteRef/>
      </w:r>
      <w:r>
        <w:t xml:space="preserve"> </w:t>
      </w:r>
      <w:r w:rsidRPr="006B4335">
        <w:rPr>
          <w:i/>
        </w:rPr>
        <w:t>Merriam-Webster Dictionary</w:t>
      </w:r>
    </w:p>
    <w:p w14:paraId="281EE5CC" w14:textId="77777777" w:rsidR="00EB1C9A" w:rsidRDefault="00EB1C9A">
      <w:pPr>
        <w:pStyle w:val="FootnoteText"/>
      </w:pPr>
    </w:p>
  </w:footnote>
  <w:footnote w:id="4">
    <w:p w14:paraId="44628126" w14:textId="77777777" w:rsidR="00EB1C9A" w:rsidRDefault="00EB1C9A" w:rsidP="00B3798C">
      <w:pPr>
        <w:pStyle w:val="FootnoteText"/>
      </w:pPr>
      <w:r>
        <w:rPr>
          <w:rStyle w:val="FootnoteReference"/>
        </w:rPr>
        <w:footnoteRef/>
      </w:r>
      <w:r>
        <w:t xml:space="preserve"> </w:t>
      </w:r>
      <w:r w:rsidRPr="000056FD">
        <w:rPr>
          <w:i/>
        </w:rPr>
        <w:t>Holman Bible Dictionary</w:t>
      </w:r>
    </w:p>
    <w:p w14:paraId="120177EF" w14:textId="77777777" w:rsidR="00EB1C9A" w:rsidRDefault="00EB1C9A" w:rsidP="00B3798C">
      <w:pPr>
        <w:pStyle w:val="FootnoteText"/>
      </w:pPr>
    </w:p>
  </w:footnote>
  <w:footnote w:id="5">
    <w:p w14:paraId="5D62B93B" w14:textId="77777777" w:rsidR="00B036D1" w:rsidRDefault="00B036D1" w:rsidP="00B036D1">
      <w:pPr>
        <w:pStyle w:val="FootnoteText"/>
      </w:pPr>
      <w:r>
        <w:rPr>
          <w:rStyle w:val="FootnoteReference"/>
        </w:rPr>
        <w:footnoteRef/>
      </w:r>
      <w:r>
        <w:t xml:space="preserve"> Eims, Leroy.  </w:t>
      </w:r>
      <w:r w:rsidRPr="00A03A75">
        <w:rPr>
          <w:i/>
        </w:rPr>
        <w:t>Be the Leader You Were Meant To Be</w:t>
      </w:r>
      <w:r>
        <w:t>.  Pages 20 - 22</w:t>
      </w:r>
    </w:p>
    <w:p w14:paraId="2F68E91F" w14:textId="77777777" w:rsidR="00B036D1" w:rsidRDefault="00B036D1" w:rsidP="00B036D1">
      <w:pPr>
        <w:pStyle w:val="FootnoteText"/>
      </w:pPr>
    </w:p>
  </w:footnote>
  <w:footnote w:id="6">
    <w:p w14:paraId="66C4182F" w14:textId="77777777" w:rsidR="00EB1C9A" w:rsidRDefault="00EB1C9A" w:rsidP="009571A1">
      <w:pPr>
        <w:pStyle w:val="FootnoteText"/>
      </w:pPr>
      <w:r>
        <w:rPr>
          <w:rStyle w:val="FootnoteReference"/>
        </w:rPr>
        <w:footnoteRef/>
      </w:r>
      <w:r>
        <w:t xml:space="preserve"> </w:t>
      </w:r>
      <w:r w:rsidRPr="00F04DA0">
        <w:rPr>
          <w:i/>
        </w:rPr>
        <w:t>Merriam-Webster Dictionary</w:t>
      </w:r>
    </w:p>
    <w:p w14:paraId="0BE0BFAF" w14:textId="77777777" w:rsidR="00EB1C9A" w:rsidRDefault="00EB1C9A" w:rsidP="009571A1">
      <w:pPr>
        <w:pStyle w:val="FootnoteText"/>
      </w:pPr>
    </w:p>
  </w:footnote>
  <w:footnote w:id="7">
    <w:p w14:paraId="482652AC" w14:textId="77777777" w:rsidR="00EB1C9A" w:rsidRDefault="00EB1C9A" w:rsidP="00BE5595">
      <w:pPr>
        <w:pStyle w:val="FootnoteText"/>
      </w:pPr>
      <w:r>
        <w:rPr>
          <w:rStyle w:val="FootnoteReference"/>
        </w:rPr>
        <w:footnoteRef/>
      </w:r>
      <w:r>
        <w:t xml:space="preserve"> </w:t>
      </w:r>
      <w:r w:rsidRPr="00F04DA0">
        <w:rPr>
          <w:i/>
        </w:rPr>
        <w:t>Merriam-Webster Dictionary</w:t>
      </w:r>
    </w:p>
    <w:p w14:paraId="013E6FDF" w14:textId="77777777" w:rsidR="00EB1C9A" w:rsidRDefault="00EB1C9A" w:rsidP="00BE5595">
      <w:pPr>
        <w:pStyle w:val="FootnoteText"/>
      </w:pPr>
    </w:p>
  </w:footnote>
  <w:footnote w:id="8">
    <w:p w14:paraId="53567A41" w14:textId="77777777" w:rsidR="00EB1C9A" w:rsidRDefault="00EB1C9A" w:rsidP="00BA62FF">
      <w:pPr>
        <w:pStyle w:val="FootnoteText"/>
      </w:pPr>
      <w:r>
        <w:rPr>
          <w:rStyle w:val="FootnoteReference"/>
        </w:rPr>
        <w:footnoteRef/>
      </w:r>
      <w:r>
        <w:t xml:space="preserve"> </w:t>
      </w:r>
      <w:r w:rsidRPr="00F04DA0">
        <w:rPr>
          <w:i/>
        </w:rPr>
        <w:t>Merriam-Webster Dictionary</w:t>
      </w:r>
    </w:p>
    <w:p w14:paraId="379CEAF4" w14:textId="77777777" w:rsidR="00EB1C9A" w:rsidRDefault="00EB1C9A" w:rsidP="00BA62F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B1D58" w14:textId="144B700A" w:rsidR="000D2CE7" w:rsidRPr="00AF754E" w:rsidRDefault="000D2CE7" w:rsidP="000D2CE7">
    <w:pPr>
      <w:pStyle w:val="Header"/>
      <w:rPr>
        <w:sz w:val="18"/>
        <w:szCs w:val="18"/>
      </w:rPr>
    </w:pPr>
    <w:r w:rsidRPr="00AF754E">
      <w:rPr>
        <w:noProof/>
        <w:sz w:val="18"/>
        <w:szCs w:val="18"/>
      </w:rPr>
      <w:drawing>
        <wp:inline distT="0" distB="0" distL="0" distR="0" wp14:anchorId="0222FC39" wp14:editId="1332BEDF">
          <wp:extent cx="712424" cy="534318"/>
          <wp:effectExtent l="19050" t="0" r="0" b="0"/>
          <wp:docPr id="4"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00FC1860">
      <w:rPr>
        <w:sz w:val="18"/>
        <w:szCs w:val="18"/>
      </w:rPr>
      <w:tab/>
    </w:r>
    <w:r w:rsidR="00FC1860">
      <w:rPr>
        <w:sz w:val="18"/>
        <w:szCs w:val="18"/>
      </w:rPr>
      <w:tab/>
    </w:r>
    <w:r w:rsidR="00E66D86">
      <w:rPr>
        <w:sz w:val="18"/>
        <w:szCs w:val="18"/>
      </w:rPr>
      <w:t>QC</w:t>
    </w:r>
    <w:r w:rsidR="00E66D86" w:rsidRPr="00E66D86">
      <w:rPr>
        <w:sz w:val="18"/>
        <w:szCs w:val="18"/>
        <w:vertAlign w:val="superscript"/>
      </w:rPr>
      <w:t>3</w:t>
    </w:r>
  </w:p>
  <w:p w14:paraId="00C193B6" w14:textId="77777777" w:rsidR="00EB1C9A" w:rsidRPr="000D2CE7" w:rsidRDefault="00EB1C9A" w:rsidP="000D2C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02545"/>
    <w:multiLevelType w:val="multilevel"/>
    <w:tmpl w:val="4F724D10"/>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A2260C2"/>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 w15:restartNumberingAfterBreak="0">
    <w:nsid w:val="16573F78"/>
    <w:multiLevelType w:val="hybridMultilevel"/>
    <w:tmpl w:val="44247D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E62480C"/>
    <w:multiLevelType w:val="hybridMultilevel"/>
    <w:tmpl w:val="B074FBB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F681A42"/>
    <w:multiLevelType w:val="hybridMultilevel"/>
    <w:tmpl w:val="F794A616"/>
    <w:lvl w:ilvl="0" w:tplc="85C41A7E">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587643B"/>
    <w:multiLevelType w:val="hybridMultilevel"/>
    <w:tmpl w:val="66DC8ADC"/>
    <w:lvl w:ilvl="0" w:tplc="9DC63F0A">
      <w:start w:val="1"/>
      <w:numFmt w:val="lowerLetter"/>
      <w:lvlText w:val="%1."/>
      <w:lvlJc w:val="left"/>
      <w:pPr>
        <w:tabs>
          <w:tab w:val="num" w:pos="1800"/>
        </w:tabs>
        <w:ind w:left="1800" w:hanging="360"/>
      </w:pPr>
      <w:rPr>
        <w:rFonts w:ascii="Times New Roman" w:eastAsia="Times New Roman" w:hAnsi="Times New Roman" w:cs="Times New Roman"/>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15:restartNumberingAfterBreak="0">
    <w:nsid w:val="29E15ACB"/>
    <w:multiLevelType w:val="hybridMultilevel"/>
    <w:tmpl w:val="D214F62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7" w15:restartNumberingAfterBreak="0">
    <w:nsid w:val="35E66B30"/>
    <w:multiLevelType w:val="multilevel"/>
    <w:tmpl w:val="C5E8FB8C"/>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EFB6E6D"/>
    <w:multiLevelType w:val="multilevel"/>
    <w:tmpl w:val="37146262"/>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0" w15:restartNumberingAfterBreak="0">
    <w:nsid w:val="3F073E4C"/>
    <w:multiLevelType w:val="multilevel"/>
    <w:tmpl w:val="BBC85FD0"/>
    <w:lvl w:ilvl="0">
      <w:start w:val="2"/>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3FB241A0"/>
    <w:multiLevelType w:val="multilevel"/>
    <w:tmpl w:val="1180E11A"/>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40FF25FF"/>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4"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A6D6A41"/>
    <w:multiLevelType w:val="multilevel"/>
    <w:tmpl w:val="54A47126"/>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B663EE9"/>
    <w:multiLevelType w:val="multilevel"/>
    <w:tmpl w:val="6BB69B2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800" w:hanging="36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7" w15:restartNumberingAfterBreak="0">
    <w:nsid w:val="4BF24F12"/>
    <w:multiLevelType w:val="multilevel"/>
    <w:tmpl w:val="288AB2A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800" w:hanging="36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8" w15:restartNumberingAfterBreak="0">
    <w:nsid w:val="4C0E059A"/>
    <w:multiLevelType w:val="multilevel"/>
    <w:tmpl w:val="8EEA1908"/>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4C702BCE"/>
    <w:multiLevelType w:val="multilevel"/>
    <w:tmpl w:val="D6D653FE"/>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252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0" w15:restartNumberingAfterBreak="0">
    <w:nsid w:val="56CD4405"/>
    <w:multiLevelType w:val="hybridMultilevel"/>
    <w:tmpl w:val="BFA6CA04"/>
    <w:lvl w:ilvl="0" w:tplc="7D7EF270">
      <w:start w:val="1"/>
      <w:numFmt w:val="lowerLetter"/>
      <w:lvlText w:val="%1."/>
      <w:lvlJc w:val="left"/>
      <w:pPr>
        <w:tabs>
          <w:tab w:val="num" w:pos="1080"/>
        </w:tabs>
        <w:ind w:left="1080" w:hanging="720"/>
      </w:pPr>
      <w:rPr>
        <w:rFonts w:hint="default"/>
      </w:rPr>
    </w:lvl>
    <w:lvl w:ilvl="1" w:tplc="71FC3DCA">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8591BF7"/>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2" w15:restartNumberingAfterBreak="0">
    <w:nsid w:val="59CF17A1"/>
    <w:multiLevelType w:val="hybridMultilevel"/>
    <w:tmpl w:val="87C640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3D30A7"/>
    <w:multiLevelType w:val="hybridMultilevel"/>
    <w:tmpl w:val="62F48312"/>
    <w:lvl w:ilvl="0" w:tplc="D78C8F42">
      <w:start w:val="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C3E7BBD"/>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5" w15:restartNumberingAfterBreak="0">
    <w:nsid w:val="5EA53D8C"/>
    <w:multiLevelType w:val="multilevel"/>
    <w:tmpl w:val="9BCC4754"/>
    <w:lvl w:ilvl="0">
      <w:start w:val="1"/>
      <w:numFmt w:val="upperRoman"/>
      <w:pStyle w:val="Heading1"/>
      <w:lvlText w:val="%1."/>
      <w:lvlJc w:val="left"/>
      <w:pPr>
        <w:ind w:left="360" w:hanging="360"/>
      </w:pPr>
      <w:rPr>
        <w:rFonts w:hint="default"/>
        <w:b w:val="0"/>
        <w:i w:val="0"/>
        <w:color w:val="auto"/>
        <w:sz w:val="24"/>
      </w:rPr>
    </w:lvl>
    <w:lvl w:ilvl="1">
      <w:start w:val="1"/>
      <w:numFmt w:val="upperLetter"/>
      <w:pStyle w:val="Heading2"/>
      <w:lvlText w:val="%2."/>
      <w:lvlJc w:val="left"/>
      <w:pPr>
        <w:ind w:left="720" w:hanging="360"/>
      </w:pPr>
      <w:rPr>
        <w:rFonts w:hint="default"/>
      </w:rPr>
    </w:lvl>
    <w:lvl w:ilvl="2">
      <w:start w:val="1"/>
      <w:numFmt w:val="decimal"/>
      <w:pStyle w:val="Heading3"/>
      <w:lvlText w:val="%3."/>
      <w:lvlJc w:val="left"/>
      <w:pPr>
        <w:ind w:left="1080" w:hanging="360"/>
      </w:pPr>
      <w:rPr>
        <w:rFonts w:hint="default"/>
      </w:rPr>
    </w:lvl>
    <w:lvl w:ilvl="3">
      <w:start w:val="1"/>
      <w:numFmt w:val="lowerLetter"/>
      <w:pStyle w:val="Heading4"/>
      <w:lvlText w:val="%4)"/>
      <w:lvlJc w:val="left"/>
      <w:pPr>
        <w:ind w:left="1440" w:hanging="360"/>
      </w:pPr>
      <w:rPr>
        <w:rFonts w:hint="default"/>
      </w:rPr>
    </w:lvl>
    <w:lvl w:ilvl="4">
      <w:start w:val="1"/>
      <w:numFmt w:val="decimal"/>
      <w:pStyle w:val="Heading5"/>
      <w:lvlText w:val="(%5)"/>
      <w:lvlJc w:val="left"/>
      <w:pPr>
        <w:ind w:left="1800" w:hanging="360"/>
      </w:pPr>
      <w:rPr>
        <w:rFonts w:hint="default"/>
      </w:rPr>
    </w:lvl>
    <w:lvl w:ilvl="5">
      <w:start w:val="1"/>
      <w:numFmt w:val="lowerLetter"/>
      <w:pStyle w:val="Heading6"/>
      <w:lvlText w:val="(%6)"/>
      <w:lvlJc w:val="left"/>
      <w:pPr>
        <w:ind w:left="2160" w:hanging="360"/>
      </w:pPr>
      <w:rPr>
        <w:rFonts w:hint="default"/>
      </w:rPr>
    </w:lvl>
    <w:lvl w:ilvl="6">
      <w:start w:val="1"/>
      <w:numFmt w:val="lowerRoman"/>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left"/>
      <w:pPr>
        <w:ind w:left="3240" w:hanging="360"/>
      </w:pPr>
      <w:rPr>
        <w:rFonts w:hint="default"/>
      </w:rPr>
    </w:lvl>
  </w:abstractNum>
  <w:abstractNum w:abstractNumId="26" w15:restartNumberingAfterBreak="0">
    <w:nsid w:val="5F55060F"/>
    <w:multiLevelType w:val="multilevel"/>
    <w:tmpl w:val="BCD48B24"/>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7" w15:restartNumberingAfterBreak="0">
    <w:nsid w:val="5FD371D8"/>
    <w:multiLevelType w:val="hybridMultilevel"/>
    <w:tmpl w:val="797278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86A6537"/>
    <w:multiLevelType w:val="multilevel"/>
    <w:tmpl w:val="85DA9A0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16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3" w15:restartNumberingAfterBreak="0">
    <w:nsid w:val="6D5941C1"/>
    <w:multiLevelType w:val="multilevel"/>
    <w:tmpl w:val="8E04A474"/>
    <w:lvl w:ilvl="0">
      <w:start w:val="1"/>
      <w:numFmt w:val="upperRoman"/>
      <w:lvlText w:val="%1."/>
      <w:lvlJc w:val="left"/>
      <w:pPr>
        <w:ind w:left="360" w:hanging="360"/>
      </w:pPr>
      <w:rPr>
        <w:rFonts w:hint="default"/>
        <w:b w:val="0"/>
        <w:i w:val="0"/>
        <w:color w:val="auto"/>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lowerRoman"/>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F304F73"/>
    <w:multiLevelType w:val="multilevel"/>
    <w:tmpl w:val="D214F624"/>
    <w:lvl w:ilvl="0">
      <w:start w:val="1"/>
      <w:numFmt w:val="lowerLetter"/>
      <w:lvlText w:val="%1."/>
      <w:lvlJc w:val="left"/>
      <w:pPr>
        <w:tabs>
          <w:tab w:val="num" w:pos="1440"/>
        </w:tabs>
        <w:ind w:left="144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5" w15:restartNumberingAfterBreak="0">
    <w:nsid w:val="70065FE1"/>
    <w:multiLevelType w:val="multilevel"/>
    <w:tmpl w:val="157A6076"/>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800" w:hanging="36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6"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90622CA"/>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8" w15:restartNumberingAfterBreak="0">
    <w:nsid w:val="7A77754B"/>
    <w:multiLevelType w:val="hybridMultilevel"/>
    <w:tmpl w:val="FF5C1CB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9" w15:restartNumberingAfterBreak="0">
    <w:nsid w:val="7DA16BC8"/>
    <w:multiLevelType w:val="multilevel"/>
    <w:tmpl w:val="3E54719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72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40" w15:restartNumberingAfterBreak="0">
    <w:nsid w:val="7ED86C73"/>
    <w:multiLevelType w:val="multilevel"/>
    <w:tmpl w:val="FF5C1CB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1"/>
  </w:num>
  <w:num w:numId="2">
    <w:abstractNumId w:val="20"/>
  </w:num>
  <w:num w:numId="3">
    <w:abstractNumId w:val="29"/>
  </w:num>
  <w:num w:numId="4">
    <w:abstractNumId w:val="8"/>
  </w:num>
  <w:num w:numId="5">
    <w:abstractNumId w:val="23"/>
  </w:num>
  <w:num w:numId="6">
    <w:abstractNumId w:val="3"/>
  </w:num>
  <w:num w:numId="7">
    <w:abstractNumId w:val="28"/>
  </w:num>
  <w:num w:numId="8">
    <w:abstractNumId w:val="6"/>
  </w:num>
  <w:num w:numId="9">
    <w:abstractNumId w:val="34"/>
  </w:num>
  <w:num w:numId="10">
    <w:abstractNumId w:val="12"/>
  </w:num>
  <w:num w:numId="11">
    <w:abstractNumId w:val="30"/>
  </w:num>
  <w:num w:numId="12">
    <w:abstractNumId w:val="27"/>
  </w:num>
  <w:num w:numId="13">
    <w:abstractNumId w:val="5"/>
  </w:num>
  <w:num w:numId="14">
    <w:abstractNumId w:val="10"/>
  </w:num>
  <w:num w:numId="15">
    <w:abstractNumId w:val="18"/>
  </w:num>
  <w:num w:numId="16">
    <w:abstractNumId w:val="4"/>
  </w:num>
  <w:num w:numId="17">
    <w:abstractNumId w:val="22"/>
  </w:num>
  <w:num w:numId="18">
    <w:abstractNumId w:val="36"/>
  </w:num>
  <w:num w:numId="19">
    <w:abstractNumId w:val="40"/>
  </w:num>
  <w:num w:numId="20">
    <w:abstractNumId w:val="14"/>
  </w:num>
  <w:num w:numId="21">
    <w:abstractNumId w:val="38"/>
  </w:num>
  <w:num w:numId="22">
    <w:abstractNumId w:val="2"/>
  </w:num>
  <w:num w:numId="23">
    <w:abstractNumId w:val="7"/>
  </w:num>
  <w:num w:numId="24">
    <w:abstractNumId w:val="33"/>
  </w:num>
  <w:num w:numId="25">
    <w:abstractNumId w:val="0"/>
  </w:num>
  <w:num w:numId="26">
    <w:abstractNumId w:val="15"/>
  </w:num>
  <w:num w:numId="27">
    <w:abstractNumId w:val="11"/>
  </w:num>
  <w:num w:numId="28">
    <w:abstractNumId w:val="25"/>
  </w:num>
  <w:num w:numId="29">
    <w:abstractNumId w:val="37"/>
  </w:num>
  <w:num w:numId="30">
    <w:abstractNumId w:val="39"/>
  </w:num>
  <w:num w:numId="31">
    <w:abstractNumId w:val="25"/>
    <w:lvlOverride w:ilvl="0">
      <w:lvl w:ilvl="0">
        <w:start w:val="1"/>
        <w:numFmt w:val="upperRoman"/>
        <w:pStyle w:val="Heading1"/>
        <w:lvlText w:val="%1."/>
        <w:lvlJc w:val="left"/>
        <w:pPr>
          <w:ind w:left="360" w:hanging="360"/>
        </w:pPr>
        <w:rPr>
          <w:rFonts w:hint="default"/>
          <w:b w:val="0"/>
          <w:i w:val="0"/>
          <w:color w:val="auto"/>
          <w:sz w:val="24"/>
        </w:rPr>
      </w:lvl>
    </w:lvlOverride>
    <w:lvlOverride w:ilvl="1">
      <w:lvl w:ilvl="1">
        <w:start w:val="1"/>
        <w:numFmt w:val="upperLetter"/>
        <w:pStyle w:val="Heading2"/>
        <w:lvlText w:val="%2."/>
        <w:lvlJc w:val="left"/>
        <w:pPr>
          <w:ind w:left="720" w:hanging="360"/>
        </w:pPr>
        <w:rPr>
          <w:rFonts w:hint="default"/>
        </w:rPr>
      </w:lvl>
    </w:lvlOverride>
    <w:lvlOverride w:ilvl="2">
      <w:lvl w:ilvl="2">
        <w:start w:val="1"/>
        <w:numFmt w:val="decimal"/>
        <w:pStyle w:val="Heading3"/>
        <w:lvlText w:val="%3."/>
        <w:lvlJc w:val="left"/>
        <w:pPr>
          <w:ind w:left="1080" w:hanging="360"/>
        </w:pPr>
        <w:rPr>
          <w:rFonts w:hint="default"/>
        </w:rPr>
      </w:lvl>
    </w:lvlOverride>
    <w:lvlOverride w:ilvl="3">
      <w:lvl w:ilvl="3">
        <w:start w:val="1"/>
        <w:numFmt w:val="lowerLetter"/>
        <w:pStyle w:val="Heading4"/>
        <w:lvlText w:val="%4)"/>
        <w:lvlJc w:val="left"/>
        <w:pPr>
          <w:ind w:left="1440" w:hanging="360"/>
        </w:pPr>
        <w:rPr>
          <w:rFonts w:hint="default"/>
        </w:rPr>
      </w:lvl>
    </w:lvlOverride>
    <w:lvlOverride w:ilvl="4">
      <w:lvl w:ilvl="4">
        <w:start w:val="1"/>
        <w:numFmt w:val="decimal"/>
        <w:pStyle w:val="Heading5"/>
        <w:lvlText w:val="(%5)"/>
        <w:lvlJc w:val="left"/>
        <w:pPr>
          <w:ind w:left="1800" w:hanging="360"/>
        </w:pPr>
        <w:rPr>
          <w:rFonts w:hint="default"/>
        </w:rPr>
      </w:lvl>
    </w:lvlOverride>
    <w:lvlOverride w:ilvl="5">
      <w:lvl w:ilvl="5">
        <w:start w:val="1"/>
        <w:numFmt w:val="lowerLetter"/>
        <w:pStyle w:val="Heading6"/>
        <w:lvlText w:val="(%6)"/>
        <w:lvlJc w:val="left"/>
        <w:pPr>
          <w:ind w:left="2160" w:hanging="360"/>
        </w:pPr>
        <w:rPr>
          <w:rFonts w:hint="default"/>
        </w:rPr>
      </w:lvl>
    </w:lvlOverride>
    <w:lvlOverride w:ilvl="6">
      <w:lvl w:ilvl="6">
        <w:start w:val="1"/>
        <w:numFmt w:val="lowerRoman"/>
        <w:pStyle w:val="Heading7"/>
        <w:lvlText w:val="(%7)"/>
        <w:lvlJc w:val="left"/>
        <w:pPr>
          <w:ind w:left="2520" w:hanging="360"/>
        </w:pPr>
        <w:rPr>
          <w:rFonts w:hint="default"/>
        </w:rPr>
      </w:lvl>
    </w:lvlOverride>
    <w:lvlOverride w:ilvl="7">
      <w:lvl w:ilvl="7">
        <w:start w:val="1"/>
        <w:numFmt w:val="lowerLetter"/>
        <w:pStyle w:val="Heading8"/>
        <w:lvlText w:val="(%8)"/>
        <w:lvlJc w:val="left"/>
        <w:pPr>
          <w:ind w:left="2880" w:hanging="360"/>
        </w:pPr>
        <w:rPr>
          <w:rFonts w:hint="default"/>
        </w:rPr>
      </w:lvl>
    </w:lvlOverride>
    <w:lvlOverride w:ilvl="8">
      <w:lvl w:ilvl="8">
        <w:start w:val="1"/>
        <w:numFmt w:val="lowerRoman"/>
        <w:pStyle w:val="Heading9"/>
        <w:lvlText w:val="(%9)"/>
        <w:lvlJc w:val="left"/>
        <w:pPr>
          <w:ind w:left="3240" w:hanging="360"/>
        </w:pPr>
        <w:rPr>
          <w:rFonts w:hint="default"/>
        </w:rPr>
      </w:lvl>
    </w:lvlOverride>
  </w:num>
  <w:num w:numId="32">
    <w:abstractNumId w:val="17"/>
  </w:num>
  <w:num w:numId="33">
    <w:abstractNumId w:val="9"/>
  </w:num>
  <w:num w:numId="34">
    <w:abstractNumId w:val="1"/>
  </w:num>
  <w:num w:numId="35">
    <w:abstractNumId w:val="16"/>
  </w:num>
  <w:num w:numId="36">
    <w:abstractNumId w:val="32"/>
  </w:num>
  <w:num w:numId="37">
    <w:abstractNumId w:val="13"/>
  </w:num>
  <w:num w:numId="38">
    <w:abstractNumId w:val="26"/>
  </w:num>
  <w:num w:numId="39">
    <w:abstractNumId w:val="19"/>
  </w:num>
  <w:num w:numId="40">
    <w:abstractNumId w:val="21"/>
  </w:num>
  <w:num w:numId="41">
    <w:abstractNumId w:val="24"/>
  </w:num>
  <w:num w:numId="42">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3">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4">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5">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36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46">
    <w:abstractNumId w:val="35"/>
  </w:num>
  <w:num w:numId="47">
    <w:abstractNumId w:val="3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620" w:hanging="18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691"/>
    <w:rsid w:val="000056FD"/>
    <w:rsid w:val="000078F5"/>
    <w:rsid w:val="000176D6"/>
    <w:rsid w:val="00025337"/>
    <w:rsid w:val="000254CF"/>
    <w:rsid w:val="00026B5D"/>
    <w:rsid w:val="00035836"/>
    <w:rsid w:val="0003670F"/>
    <w:rsid w:val="00040AFB"/>
    <w:rsid w:val="00045CDD"/>
    <w:rsid w:val="00054847"/>
    <w:rsid w:val="0005588A"/>
    <w:rsid w:val="000558F3"/>
    <w:rsid w:val="00065394"/>
    <w:rsid w:val="0007362D"/>
    <w:rsid w:val="00081F3A"/>
    <w:rsid w:val="00082637"/>
    <w:rsid w:val="00086A28"/>
    <w:rsid w:val="000A1CA6"/>
    <w:rsid w:val="000A3595"/>
    <w:rsid w:val="000A3C98"/>
    <w:rsid w:val="000A6694"/>
    <w:rsid w:val="000B2182"/>
    <w:rsid w:val="000B2D8D"/>
    <w:rsid w:val="000B5F46"/>
    <w:rsid w:val="000C3BF1"/>
    <w:rsid w:val="000C4BCD"/>
    <w:rsid w:val="000C5383"/>
    <w:rsid w:val="000C540A"/>
    <w:rsid w:val="000D08E5"/>
    <w:rsid w:val="000D0FB0"/>
    <w:rsid w:val="000D2C4B"/>
    <w:rsid w:val="000D2CE7"/>
    <w:rsid w:val="000D6FB4"/>
    <w:rsid w:val="000E0E0C"/>
    <w:rsid w:val="000E0F0C"/>
    <w:rsid w:val="000E2B17"/>
    <w:rsid w:val="000F0F25"/>
    <w:rsid w:val="001022CC"/>
    <w:rsid w:val="00102DDC"/>
    <w:rsid w:val="001031CB"/>
    <w:rsid w:val="0011292B"/>
    <w:rsid w:val="00114A41"/>
    <w:rsid w:val="00117376"/>
    <w:rsid w:val="001203E6"/>
    <w:rsid w:val="00120F29"/>
    <w:rsid w:val="00131453"/>
    <w:rsid w:val="001371E2"/>
    <w:rsid w:val="00141A36"/>
    <w:rsid w:val="00143319"/>
    <w:rsid w:val="001515B5"/>
    <w:rsid w:val="0015428D"/>
    <w:rsid w:val="00163181"/>
    <w:rsid w:val="00164D2A"/>
    <w:rsid w:val="00164D7D"/>
    <w:rsid w:val="00181D78"/>
    <w:rsid w:val="00181E5D"/>
    <w:rsid w:val="00187C70"/>
    <w:rsid w:val="00191A11"/>
    <w:rsid w:val="001A0487"/>
    <w:rsid w:val="001A0C9C"/>
    <w:rsid w:val="001A7C46"/>
    <w:rsid w:val="001B1233"/>
    <w:rsid w:val="001B1590"/>
    <w:rsid w:val="001C0BFD"/>
    <w:rsid w:val="001C1BF1"/>
    <w:rsid w:val="001C266D"/>
    <w:rsid w:val="001C405A"/>
    <w:rsid w:val="001C5F57"/>
    <w:rsid w:val="001C7398"/>
    <w:rsid w:val="001C7BB9"/>
    <w:rsid w:val="001D402A"/>
    <w:rsid w:val="001D498A"/>
    <w:rsid w:val="001E0041"/>
    <w:rsid w:val="001E0BA9"/>
    <w:rsid w:val="001E2CFD"/>
    <w:rsid w:val="001E463A"/>
    <w:rsid w:val="001E7E7F"/>
    <w:rsid w:val="001F2737"/>
    <w:rsid w:val="001F33C7"/>
    <w:rsid w:val="001F6362"/>
    <w:rsid w:val="00201175"/>
    <w:rsid w:val="00205653"/>
    <w:rsid w:val="002070FC"/>
    <w:rsid w:val="00207EB8"/>
    <w:rsid w:val="002136F1"/>
    <w:rsid w:val="002144F8"/>
    <w:rsid w:val="0021642C"/>
    <w:rsid w:val="00216430"/>
    <w:rsid w:val="00216F81"/>
    <w:rsid w:val="00220952"/>
    <w:rsid w:val="0022171A"/>
    <w:rsid w:val="00224479"/>
    <w:rsid w:val="00227046"/>
    <w:rsid w:val="00230863"/>
    <w:rsid w:val="0023253D"/>
    <w:rsid w:val="00233685"/>
    <w:rsid w:val="00234ACA"/>
    <w:rsid w:val="0024020F"/>
    <w:rsid w:val="00241EFE"/>
    <w:rsid w:val="00242F48"/>
    <w:rsid w:val="002440FB"/>
    <w:rsid w:val="00253030"/>
    <w:rsid w:val="002536DB"/>
    <w:rsid w:val="00255AC7"/>
    <w:rsid w:val="00256285"/>
    <w:rsid w:val="002566E6"/>
    <w:rsid w:val="00257AB2"/>
    <w:rsid w:val="002660C7"/>
    <w:rsid w:val="00266BBD"/>
    <w:rsid w:val="00274FEF"/>
    <w:rsid w:val="00276317"/>
    <w:rsid w:val="0028173D"/>
    <w:rsid w:val="00282A6B"/>
    <w:rsid w:val="002838E9"/>
    <w:rsid w:val="00283D8B"/>
    <w:rsid w:val="002851CB"/>
    <w:rsid w:val="002862E1"/>
    <w:rsid w:val="0029025C"/>
    <w:rsid w:val="00291796"/>
    <w:rsid w:val="00292E8D"/>
    <w:rsid w:val="00295993"/>
    <w:rsid w:val="00297D9F"/>
    <w:rsid w:val="002A49AE"/>
    <w:rsid w:val="002B6108"/>
    <w:rsid w:val="002B7575"/>
    <w:rsid w:val="002D2942"/>
    <w:rsid w:val="002D3D23"/>
    <w:rsid w:val="002E04C4"/>
    <w:rsid w:val="002E0CDF"/>
    <w:rsid w:val="002E2029"/>
    <w:rsid w:val="002E2153"/>
    <w:rsid w:val="002E35B9"/>
    <w:rsid w:val="00300D5F"/>
    <w:rsid w:val="0030101D"/>
    <w:rsid w:val="0030106A"/>
    <w:rsid w:val="0030152D"/>
    <w:rsid w:val="00302116"/>
    <w:rsid w:val="00302208"/>
    <w:rsid w:val="003074F9"/>
    <w:rsid w:val="00307FDD"/>
    <w:rsid w:val="003155CD"/>
    <w:rsid w:val="00315A37"/>
    <w:rsid w:val="003161FB"/>
    <w:rsid w:val="003162CE"/>
    <w:rsid w:val="00316BBA"/>
    <w:rsid w:val="00320D82"/>
    <w:rsid w:val="003210A5"/>
    <w:rsid w:val="00321F16"/>
    <w:rsid w:val="003236F3"/>
    <w:rsid w:val="00336865"/>
    <w:rsid w:val="00341068"/>
    <w:rsid w:val="00341A3B"/>
    <w:rsid w:val="00341B8B"/>
    <w:rsid w:val="003502A8"/>
    <w:rsid w:val="00364C7C"/>
    <w:rsid w:val="0037178B"/>
    <w:rsid w:val="003748DB"/>
    <w:rsid w:val="003771D9"/>
    <w:rsid w:val="00377F85"/>
    <w:rsid w:val="003803B3"/>
    <w:rsid w:val="003830C2"/>
    <w:rsid w:val="003833F4"/>
    <w:rsid w:val="0038408F"/>
    <w:rsid w:val="0038681F"/>
    <w:rsid w:val="003970B2"/>
    <w:rsid w:val="00397331"/>
    <w:rsid w:val="003A0283"/>
    <w:rsid w:val="003A08D9"/>
    <w:rsid w:val="003A0F4B"/>
    <w:rsid w:val="003A1C3A"/>
    <w:rsid w:val="003A7C83"/>
    <w:rsid w:val="003C2031"/>
    <w:rsid w:val="003D0380"/>
    <w:rsid w:val="003D27C0"/>
    <w:rsid w:val="003D71D9"/>
    <w:rsid w:val="003E603D"/>
    <w:rsid w:val="003E75BA"/>
    <w:rsid w:val="003F6AEE"/>
    <w:rsid w:val="00403871"/>
    <w:rsid w:val="004038CA"/>
    <w:rsid w:val="00404F91"/>
    <w:rsid w:val="004053F2"/>
    <w:rsid w:val="00406815"/>
    <w:rsid w:val="00406C13"/>
    <w:rsid w:val="00413F21"/>
    <w:rsid w:val="00413F98"/>
    <w:rsid w:val="00414C6B"/>
    <w:rsid w:val="004167B6"/>
    <w:rsid w:val="00424C9A"/>
    <w:rsid w:val="00427011"/>
    <w:rsid w:val="00430278"/>
    <w:rsid w:val="004353ED"/>
    <w:rsid w:val="0043553A"/>
    <w:rsid w:val="0043555F"/>
    <w:rsid w:val="00457605"/>
    <w:rsid w:val="004732F2"/>
    <w:rsid w:val="00480213"/>
    <w:rsid w:val="00480343"/>
    <w:rsid w:val="0048055E"/>
    <w:rsid w:val="004841C5"/>
    <w:rsid w:val="00492330"/>
    <w:rsid w:val="00493C38"/>
    <w:rsid w:val="00496519"/>
    <w:rsid w:val="004A2E0E"/>
    <w:rsid w:val="004A31DE"/>
    <w:rsid w:val="004A38E0"/>
    <w:rsid w:val="004A454E"/>
    <w:rsid w:val="004A4C88"/>
    <w:rsid w:val="004A7D6B"/>
    <w:rsid w:val="004B233C"/>
    <w:rsid w:val="004B3965"/>
    <w:rsid w:val="004B7982"/>
    <w:rsid w:val="004C06C3"/>
    <w:rsid w:val="004C2F7D"/>
    <w:rsid w:val="004C3B47"/>
    <w:rsid w:val="004D134C"/>
    <w:rsid w:val="004D7566"/>
    <w:rsid w:val="004E306F"/>
    <w:rsid w:val="004E68A5"/>
    <w:rsid w:val="004F58AA"/>
    <w:rsid w:val="00502F74"/>
    <w:rsid w:val="005032F4"/>
    <w:rsid w:val="00510CD0"/>
    <w:rsid w:val="0051189A"/>
    <w:rsid w:val="00511FF3"/>
    <w:rsid w:val="00515BF5"/>
    <w:rsid w:val="00515F9F"/>
    <w:rsid w:val="00523967"/>
    <w:rsid w:val="0053460E"/>
    <w:rsid w:val="00535C7F"/>
    <w:rsid w:val="0054189B"/>
    <w:rsid w:val="00543C90"/>
    <w:rsid w:val="00550323"/>
    <w:rsid w:val="005548E7"/>
    <w:rsid w:val="00556E20"/>
    <w:rsid w:val="00557229"/>
    <w:rsid w:val="00571E32"/>
    <w:rsid w:val="00572B38"/>
    <w:rsid w:val="00573386"/>
    <w:rsid w:val="005814E1"/>
    <w:rsid w:val="00585EC3"/>
    <w:rsid w:val="005861D1"/>
    <w:rsid w:val="005878D6"/>
    <w:rsid w:val="005A5215"/>
    <w:rsid w:val="005B45BB"/>
    <w:rsid w:val="005C434F"/>
    <w:rsid w:val="005C479D"/>
    <w:rsid w:val="005D090D"/>
    <w:rsid w:val="005D2A62"/>
    <w:rsid w:val="005E0261"/>
    <w:rsid w:val="005E3081"/>
    <w:rsid w:val="005E35F1"/>
    <w:rsid w:val="005F2F0D"/>
    <w:rsid w:val="005F7709"/>
    <w:rsid w:val="00601668"/>
    <w:rsid w:val="00602704"/>
    <w:rsid w:val="00612690"/>
    <w:rsid w:val="006139EA"/>
    <w:rsid w:val="00614D10"/>
    <w:rsid w:val="00617DE5"/>
    <w:rsid w:val="006223A9"/>
    <w:rsid w:val="00624D7A"/>
    <w:rsid w:val="00626719"/>
    <w:rsid w:val="00627119"/>
    <w:rsid w:val="006323B8"/>
    <w:rsid w:val="00634B51"/>
    <w:rsid w:val="00637A66"/>
    <w:rsid w:val="0064017C"/>
    <w:rsid w:val="006416AE"/>
    <w:rsid w:val="00643A96"/>
    <w:rsid w:val="0064547A"/>
    <w:rsid w:val="006465C2"/>
    <w:rsid w:val="00654DAD"/>
    <w:rsid w:val="00655D2A"/>
    <w:rsid w:val="006615CD"/>
    <w:rsid w:val="00663128"/>
    <w:rsid w:val="00671D2A"/>
    <w:rsid w:val="00672B15"/>
    <w:rsid w:val="00676520"/>
    <w:rsid w:val="0067658B"/>
    <w:rsid w:val="00680DB1"/>
    <w:rsid w:val="00681493"/>
    <w:rsid w:val="00685715"/>
    <w:rsid w:val="0069002E"/>
    <w:rsid w:val="00695D8B"/>
    <w:rsid w:val="00696E28"/>
    <w:rsid w:val="006A3421"/>
    <w:rsid w:val="006A656C"/>
    <w:rsid w:val="006B4335"/>
    <w:rsid w:val="006B4FE0"/>
    <w:rsid w:val="006C1912"/>
    <w:rsid w:val="006C35D6"/>
    <w:rsid w:val="006C441B"/>
    <w:rsid w:val="006C5301"/>
    <w:rsid w:val="006C7FDD"/>
    <w:rsid w:val="006D04B0"/>
    <w:rsid w:val="006D2679"/>
    <w:rsid w:val="006D50C0"/>
    <w:rsid w:val="006D7461"/>
    <w:rsid w:val="006D78A3"/>
    <w:rsid w:val="006E11A2"/>
    <w:rsid w:val="006E4B23"/>
    <w:rsid w:val="006E7C1B"/>
    <w:rsid w:val="006F5D7B"/>
    <w:rsid w:val="00702D38"/>
    <w:rsid w:val="0071189D"/>
    <w:rsid w:val="0071486E"/>
    <w:rsid w:val="00716FA8"/>
    <w:rsid w:val="00720589"/>
    <w:rsid w:val="00724997"/>
    <w:rsid w:val="00724E40"/>
    <w:rsid w:val="0072717C"/>
    <w:rsid w:val="007272C2"/>
    <w:rsid w:val="007279A2"/>
    <w:rsid w:val="00727D71"/>
    <w:rsid w:val="00734005"/>
    <w:rsid w:val="00734386"/>
    <w:rsid w:val="00741301"/>
    <w:rsid w:val="00744209"/>
    <w:rsid w:val="00746B79"/>
    <w:rsid w:val="0075066E"/>
    <w:rsid w:val="00761997"/>
    <w:rsid w:val="007634A0"/>
    <w:rsid w:val="00764B68"/>
    <w:rsid w:val="00766CEB"/>
    <w:rsid w:val="00773A6E"/>
    <w:rsid w:val="00773AD0"/>
    <w:rsid w:val="00775B8F"/>
    <w:rsid w:val="00782FD3"/>
    <w:rsid w:val="00786FA1"/>
    <w:rsid w:val="0079390A"/>
    <w:rsid w:val="00797DB2"/>
    <w:rsid w:val="007A17C5"/>
    <w:rsid w:val="007A6269"/>
    <w:rsid w:val="007A7734"/>
    <w:rsid w:val="007B1526"/>
    <w:rsid w:val="007B2962"/>
    <w:rsid w:val="007B451A"/>
    <w:rsid w:val="007B49E1"/>
    <w:rsid w:val="007B4B37"/>
    <w:rsid w:val="007C1230"/>
    <w:rsid w:val="007C33DF"/>
    <w:rsid w:val="007C3683"/>
    <w:rsid w:val="007C75AB"/>
    <w:rsid w:val="007C79FC"/>
    <w:rsid w:val="007D28F8"/>
    <w:rsid w:val="007D7334"/>
    <w:rsid w:val="007E0499"/>
    <w:rsid w:val="007E313D"/>
    <w:rsid w:val="007E3E24"/>
    <w:rsid w:val="007E6AC5"/>
    <w:rsid w:val="007F34DA"/>
    <w:rsid w:val="007F696E"/>
    <w:rsid w:val="00800873"/>
    <w:rsid w:val="0081523C"/>
    <w:rsid w:val="008221A1"/>
    <w:rsid w:val="00825664"/>
    <w:rsid w:val="00827123"/>
    <w:rsid w:val="008327D5"/>
    <w:rsid w:val="00836C39"/>
    <w:rsid w:val="00842C5D"/>
    <w:rsid w:val="00850D79"/>
    <w:rsid w:val="008625E8"/>
    <w:rsid w:val="0086385D"/>
    <w:rsid w:val="0086593D"/>
    <w:rsid w:val="0087133C"/>
    <w:rsid w:val="008741E2"/>
    <w:rsid w:val="0089792F"/>
    <w:rsid w:val="008B0E18"/>
    <w:rsid w:val="008B1BFB"/>
    <w:rsid w:val="008B3C22"/>
    <w:rsid w:val="008C1748"/>
    <w:rsid w:val="008C2F4A"/>
    <w:rsid w:val="008C3213"/>
    <w:rsid w:val="008C328B"/>
    <w:rsid w:val="008C563D"/>
    <w:rsid w:val="008C7251"/>
    <w:rsid w:val="008C7CC0"/>
    <w:rsid w:val="008D3045"/>
    <w:rsid w:val="008D4523"/>
    <w:rsid w:val="008D4CA1"/>
    <w:rsid w:val="008D6F36"/>
    <w:rsid w:val="008D724B"/>
    <w:rsid w:val="008D743E"/>
    <w:rsid w:val="008E15F2"/>
    <w:rsid w:val="00910AF8"/>
    <w:rsid w:val="0091100B"/>
    <w:rsid w:val="009147CA"/>
    <w:rsid w:val="009155DE"/>
    <w:rsid w:val="00926822"/>
    <w:rsid w:val="00943257"/>
    <w:rsid w:val="00950264"/>
    <w:rsid w:val="00952C93"/>
    <w:rsid w:val="00955A02"/>
    <w:rsid w:val="00956DAF"/>
    <w:rsid w:val="009571A1"/>
    <w:rsid w:val="00974157"/>
    <w:rsid w:val="00982653"/>
    <w:rsid w:val="00991A9A"/>
    <w:rsid w:val="00997EA3"/>
    <w:rsid w:val="009B62D7"/>
    <w:rsid w:val="009C5153"/>
    <w:rsid w:val="009D2EA3"/>
    <w:rsid w:val="009D60C1"/>
    <w:rsid w:val="009E0FE2"/>
    <w:rsid w:val="009E574C"/>
    <w:rsid w:val="009E782E"/>
    <w:rsid w:val="009E7A64"/>
    <w:rsid w:val="009F2B17"/>
    <w:rsid w:val="009F5C99"/>
    <w:rsid w:val="00A009FC"/>
    <w:rsid w:val="00A03A75"/>
    <w:rsid w:val="00A06887"/>
    <w:rsid w:val="00A10DD1"/>
    <w:rsid w:val="00A20886"/>
    <w:rsid w:val="00A27F7F"/>
    <w:rsid w:val="00A3114A"/>
    <w:rsid w:val="00A43388"/>
    <w:rsid w:val="00A43A8C"/>
    <w:rsid w:val="00A50926"/>
    <w:rsid w:val="00A527C2"/>
    <w:rsid w:val="00A54F1E"/>
    <w:rsid w:val="00A55A17"/>
    <w:rsid w:val="00A57F05"/>
    <w:rsid w:val="00A62E2B"/>
    <w:rsid w:val="00A63342"/>
    <w:rsid w:val="00A639EF"/>
    <w:rsid w:val="00A669B4"/>
    <w:rsid w:val="00A70A10"/>
    <w:rsid w:val="00A74DAB"/>
    <w:rsid w:val="00A75691"/>
    <w:rsid w:val="00A766AB"/>
    <w:rsid w:val="00A8300A"/>
    <w:rsid w:val="00A8337C"/>
    <w:rsid w:val="00A87AC5"/>
    <w:rsid w:val="00A90E73"/>
    <w:rsid w:val="00A91B95"/>
    <w:rsid w:val="00A91C95"/>
    <w:rsid w:val="00A958DD"/>
    <w:rsid w:val="00A97C71"/>
    <w:rsid w:val="00AA0143"/>
    <w:rsid w:val="00AA1E5A"/>
    <w:rsid w:val="00AB0224"/>
    <w:rsid w:val="00AB0C8F"/>
    <w:rsid w:val="00AB5A23"/>
    <w:rsid w:val="00AC1034"/>
    <w:rsid w:val="00AC3B92"/>
    <w:rsid w:val="00AC3E56"/>
    <w:rsid w:val="00AC6ECE"/>
    <w:rsid w:val="00AD025A"/>
    <w:rsid w:val="00AD1E8F"/>
    <w:rsid w:val="00AD2D3A"/>
    <w:rsid w:val="00AD3986"/>
    <w:rsid w:val="00AE1A58"/>
    <w:rsid w:val="00AF5175"/>
    <w:rsid w:val="00AF5500"/>
    <w:rsid w:val="00B02818"/>
    <w:rsid w:val="00B036D1"/>
    <w:rsid w:val="00B0466A"/>
    <w:rsid w:val="00B05B92"/>
    <w:rsid w:val="00B06ABA"/>
    <w:rsid w:val="00B120FB"/>
    <w:rsid w:val="00B12890"/>
    <w:rsid w:val="00B14372"/>
    <w:rsid w:val="00B259BB"/>
    <w:rsid w:val="00B27022"/>
    <w:rsid w:val="00B33DB4"/>
    <w:rsid w:val="00B35912"/>
    <w:rsid w:val="00B3798C"/>
    <w:rsid w:val="00B40932"/>
    <w:rsid w:val="00B46CC1"/>
    <w:rsid w:val="00B51EA9"/>
    <w:rsid w:val="00B525EA"/>
    <w:rsid w:val="00B52767"/>
    <w:rsid w:val="00B54E37"/>
    <w:rsid w:val="00B55E85"/>
    <w:rsid w:val="00B70D1A"/>
    <w:rsid w:val="00B9061E"/>
    <w:rsid w:val="00B93ECC"/>
    <w:rsid w:val="00BA22E7"/>
    <w:rsid w:val="00BA2514"/>
    <w:rsid w:val="00BA4CBD"/>
    <w:rsid w:val="00BA62FF"/>
    <w:rsid w:val="00BA7611"/>
    <w:rsid w:val="00BB13AE"/>
    <w:rsid w:val="00BB3B2F"/>
    <w:rsid w:val="00BB523D"/>
    <w:rsid w:val="00BB60E3"/>
    <w:rsid w:val="00BC305A"/>
    <w:rsid w:val="00BC39C8"/>
    <w:rsid w:val="00BC7601"/>
    <w:rsid w:val="00BD0713"/>
    <w:rsid w:val="00BE5336"/>
    <w:rsid w:val="00BE5595"/>
    <w:rsid w:val="00BE595E"/>
    <w:rsid w:val="00BE5B41"/>
    <w:rsid w:val="00BF39BC"/>
    <w:rsid w:val="00C0091B"/>
    <w:rsid w:val="00C02293"/>
    <w:rsid w:val="00C03CC6"/>
    <w:rsid w:val="00C10318"/>
    <w:rsid w:val="00C14CDC"/>
    <w:rsid w:val="00C14FD5"/>
    <w:rsid w:val="00C20CC7"/>
    <w:rsid w:val="00C2256D"/>
    <w:rsid w:val="00C27B8F"/>
    <w:rsid w:val="00C4179F"/>
    <w:rsid w:val="00C41B4F"/>
    <w:rsid w:val="00C44A22"/>
    <w:rsid w:val="00C46528"/>
    <w:rsid w:val="00C467E8"/>
    <w:rsid w:val="00C5257C"/>
    <w:rsid w:val="00C5433A"/>
    <w:rsid w:val="00C63C70"/>
    <w:rsid w:val="00C72E9B"/>
    <w:rsid w:val="00C75DD5"/>
    <w:rsid w:val="00C85A14"/>
    <w:rsid w:val="00C9301E"/>
    <w:rsid w:val="00CA3B8B"/>
    <w:rsid w:val="00CB0BDF"/>
    <w:rsid w:val="00CB35B9"/>
    <w:rsid w:val="00CC3855"/>
    <w:rsid w:val="00CC58A4"/>
    <w:rsid w:val="00CC6313"/>
    <w:rsid w:val="00CC6436"/>
    <w:rsid w:val="00CD11A0"/>
    <w:rsid w:val="00CD3B6C"/>
    <w:rsid w:val="00CD543B"/>
    <w:rsid w:val="00CE2369"/>
    <w:rsid w:val="00CE4380"/>
    <w:rsid w:val="00CE550C"/>
    <w:rsid w:val="00CE6FC2"/>
    <w:rsid w:val="00CF4CEE"/>
    <w:rsid w:val="00CF541E"/>
    <w:rsid w:val="00D01A33"/>
    <w:rsid w:val="00D03135"/>
    <w:rsid w:val="00D036E9"/>
    <w:rsid w:val="00D03B89"/>
    <w:rsid w:val="00D04DB3"/>
    <w:rsid w:val="00D06B0F"/>
    <w:rsid w:val="00D07C57"/>
    <w:rsid w:val="00D10F76"/>
    <w:rsid w:val="00D11AEA"/>
    <w:rsid w:val="00D12416"/>
    <w:rsid w:val="00D17B35"/>
    <w:rsid w:val="00D203B7"/>
    <w:rsid w:val="00D214DF"/>
    <w:rsid w:val="00D22AB6"/>
    <w:rsid w:val="00D22F97"/>
    <w:rsid w:val="00D23B26"/>
    <w:rsid w:val="00D24614"/>
    <w:rsid w:val="00D26332"/>
    <w:rsid w:val="00D275BE"/>
    <w:rsid w:val="00D276DA"/>
    <w:rsid w:val="00D31938"/>
    <w:rsid w:val="00D338B3"/>
    <w:rsid w:val="00D34705"/>
    <w:rsid w:val="00D4049D"/>
    <w:rsid w:val="00D42E9C"/>
    <w:rsid w:val="00D4306A"/>
    <w:rsid w:val="00D4639C"/>
    <w:rsid w:val="00D51577"/>
    <w:rsid w:val="00D560DC"/>
    <w:rsid w:val="00D627C8"/>
    <w:rsid w:val="00D65B3D"/>
    <w:rsid w:val="00D7281D"/>
    <w:rsid w:val="00D72FBD"/>
    <w:rsid w:val="00D816AA"/>
    <w:rsid w:val="00D82F5E"/>
    <w:rsid w:val="00D83A05"/>
    <w:rsid w:val="00D84EF8"/>
    <w:rsid w:val="00D9583E"/>
    <w:rsid w:val="00D97009"/>
    <w:rsid w:val="00D97477"/>
    <w:rsid w:val="00DA1E4C"/>
    <w:rsid w:val="00DA4F65"/>
    <w:rsid w:val="00DA71A6"/>
    <w:rsid w:val="00DB19E0"/>
    <w:rsid w:val="00DB25D9"/>
    <w:rsid w:val="00DB75A6"/>
    <w:rsid w:val="00DC295C"/>
    <w:rsid w:val="00DC2E76"/>
    <w:rsid w:val="00DC4D81"/>
    <w:rsid w:val="00DD194B"/>
    <w:rsid w:val="00DD1FC5"/>
    <w:rsid w:val="00DD4C6B"/>
    <w:rsid w:val="00DD538C"/>
    <w:rsid w:val="00DE2E0F"/>
    <w:rsid w:val="00DF3BC4"/>
    <w:rsid w:val="00DF416B"/>
    <w:rsid w:val="00DF4AA9"/>
    <w:rsid w:val="00E12384"/>
    <w:rsid w:val="00E17005"/>
    <w:rsid w:val="00E2155F"/>
    <w:rsid w:val="00E33DEC"/>
    <w:rsid w:val="00E37511"/>
    <w:rsid w:val="00E40332"/>
    <w:rsid w:val="00E470FE"/>
    <w:rsid w:val="00E5125F"/>
    <w:rsid w:val="00E545DC"/>
    <w:rsid w:val="00E54799"/>
    <w:rsid w:val="00E54B06"/>
    <w:rsid w:val="00E56032"/>
    <w:rsid w:val="00E64CD6"/>
    <w:rsid w:val="00E66D86"/>
    <w:rsid w:val="00E74CD6"/>
    <w:rsid w:val="00E76DFF"/>
    <w:rsid w:val="00E85CE8"/>
    <w:rsid w:val="00E91771"/>
    <w:rsid w:val="00E94A54"/>
    <w:rsid w:val="00EA2ED0"/>
    <w:rsid w:val="00EB1C9A"/>
    <w:rsid w:val="00EB3BD7"/>
    <w:rsid w:val="00EB47DD"/>
    <w:rsid w:val="00EB651F"/>
    <w:rsid w:val="00EC4859"/>
    <w:rsid w:val="00EC5870"/>
    <w:rsid w:val="00ED15E1"/>
    <w:rsid w:val="00ED339F"/>
    <w:rsid w:val="00ED599D"/>
    <w:rsid w:val="00EE24CB"/>
    <w:rsid w:val="00EE3AF3"/>
    <w:rsid w:val="00EE7D61"/>
    <w:rsid w:val="00EF3EFD"/>
    <w:rsid w:val="00EF4A19"/>
    <w:rsid w:val="00F0094F"/>
    <w:rsid w:val="00F04DA0"/>
    <w:rsid w:val="00F06643"/>
    <w:rsid w:val="00F17E9A"/>
    <w:rsid w:val="00F218AA"/>
    <w:rsid w:val="00F232CC"/>
    <w:rsid w:val="00F33E5B"/>
    <w:rsid w:val="00F409D0"/>
    <w:rsid w:val="00F44BF7"/>
    <w:rsid w:val="00F47C5E"/>
    <w:rsid w:val="00F5273C"/>
    <w:rsid w:val="00F54199"/>
    <w:rsid w:val="00F63363"/>
    <w:rsid w:val="00F63804"/>
    <w:rsid w:val="00F665E8"/>
    <w:rsid w:val="00F66760"/>
    <w:rsid w:val="00F67A62"/>
    <w:rsid w:val="00F705B1"/>
    <w:rsid w:val="00F718BF"/>
    <w:rsid w:val="00F77A18"/>
    <w:rsid w:val="00F830F2"/>
    <w:rsid w:val="00F84ECA"/>
    <w:rsid w:val="00F85BE1"/>
    <w:rsid w:val="00F878DD"/>
    <w:rsid w:val="00F8795B"/>
    <w:rsid w:val="00F94CC8"/>
    <w:rsid w:val="00FA77C0"/>
    <w:rsid w:val="00FB3A5C"/>
    <w:rsid w:val="00FB4A12"/>
    <w:rsid w:val="00FC1860"/>
    <w:rsid w:val="00FD0D69"/>
    <w:rsid w:val="00FD2ABF"/>
    <w:rsid w:val="00FD3430"/>
    <w:rsid w:val="00FD4388"/>
    <w:rsid w:val="00FE2D52"/>
    <w:rsid w:val="00FE30D3"/>
    <w:rsid w:val="00FE6772"/>
    <w:rsid w:val="00FE6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540736FB"/>
  <w15:docId w15:val="{81AD2FF6-9F87-43DC-9710-A78AE051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EB8"/>
    <w:rPr>
      <w:sz w:val="24"/>
      <w:szCs w:val="24"/>
    </w:rPr>
  </w:style>
  <w:style w:type="paragraph" w:styleId="Heading1">
    <w:name w:val="heading 1"/>
    <w:basedOn w:val="Normal"/>
    <w:next w:val="Normal"/>
    <w:qFormat/>
    <w:rsid w:val="00207EB8"/>
    <w:pPr>
      <w:keepNext/>
      <w:numPr>
        <w:numId w:val="28"/>
      </w:numPr>
      <w:outlineLvl w:val="0"/>
    </w:pPr>
    <w:rPr>
      <w:b/>
      <w:bCs/>
      <w:sz w:val="32"/>
      <w:u w:val="single"/>
    </w:rPr>
  </w:style>
  <w:style w:type="paragraph" w:styleId="Heading2">
    <w:name w:val="heading 2"/>
    <w:basedOn w:val="Normal"/>
    <w:next w:val="Normal"/>
    <w:link w:val="Heading2Char"/>
    <w:uiPriority w:val="9"/>
    <w:unhideWhenUsed/>
    <w:qFormat/>
    <w:rsid w:val="00DB25D9"/>
    <w:pPr>
      <w:keepNext/>
      <w:keepLines/>
      <w:numPr>
        <w:ilvl w:val="1"/>
        <w:numId w:val="28"/>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B25D9"/>
    <w:pPr>
      <w:keepNext/>
      <w:keepLines/>
      <w:numPr>
        <w:ilvl w:val="2"/>
        <w:numId w:val="28"/>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DB25D9"/>
    <w:pPr>
      <w:keepNext/>
      <w:keepLines/>
      <w:numPr>
        <w:ilvl w:val="3"/>
        <w:numId w:val="28"/>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DB25D9"/>
    <w:pPr>
      <w:keepNext/>
      <w:keepLines/>
      <w:numPr>
        <w:ilvl w:val="4"/>
        <w:numId w:val="2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DB25D9"/>
    <w:pPr>
      <w:keepNext/>
      <w:keepLines/>
      <w:numPr>
        <w:ilvl w:val="5"/>
        <w:numId w:val="2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DB25D9"/>
    <w:pPr>
      <w:keepNext/>
      <w:keepLines/>
      <w:numPr>
        <w:ilvl w:val="6"/>
        <w:numId w:val="2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DB25D9"/>
    <w:pPr>
      <w:keepNext/>
      <w:keepLines/>
      <w:numPr>
        <w:ilvl w:val="7"/>
        <w:numId w:val="2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B25D9"/>
    <w:pPr>
      <w:keepNext/>
      <w:keepLines/>
      <w:numPr>
        <w:ilvl w:val="8"/>
        <w:numId w:val="2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07EB8"/>
    <w:pPr>
      <w:tabs>
        <w:tab w:val="center" w:pos="4320"/>
        <w:tab w:val="right" w:pos="8640"/>
      </w:tabs>
    </w:pPr>
  </w:style>
  <w:style w:type="paragraph" w:styleId="Footer">
    <w:name w:val="footer"/>
    <w:basedOn w:val="Normal"/>
    <w:rsid w:val="00207EB8"/>
    <w:pPr>
      <w:tabs>
        <w:tab w:val="center" w:pos="4320"/>
        <w:tab w:val="right" w:pos="8640"/>
      </w:tabs>
    </w:pPr>
  </w:style>
  <w:style w:type="character" w:styleId="PageNumber">
    <w:name w:val="page number"/>
    <w:basedOn w:val="DefaultParagraphFont"/>
    <w:rsid w:val="00207EB8"/>
  </w:style>
  <w:style w:type="paragraph" w:styleId="Title">
    <w:name w:val="Title"/>
    <w:basedOn w:val="Normal"/>
    <w:qFormat/>
    <w:rsid w:val="00207EB8"/>
    <w:pPr>
      <w:jc w:val="center"/>
    </w:pPr>
    <w:rPr>
      <w:b/>
      <w:bCs/>
    </w:rPr>
  </w:style>
  <w:style w:type="paragraph" w:styleId="Subtitle">
    <w:name w:val="Subtitle"/>
    <w:basedOn w:val="Normal"/>
    <w:qFormat/>
    <w:rsid w:val="00207EB8"/>
    <w:pPr>
      <w:jc w:val="center"/>
    </w:pPr>
    <w:rPr>
      <w:rFonts w:ascii="Copperplate Gothic Bold" w:hAnsi="Copperplate Gothic Bold"/>
      <w:b/>
      <w:bCs/>
      <w:sz w:val="28"/>
      <w:u w:val="single"/>
    </w:rPr>
  </w:style>
  <w:style w:type="paragraph" w:styleId="FootnoteText">
    <w:name w:val="footnote text"/>
    <w:basedOn w:val="Normal"/>
    <w:semiHidden/>
    <w:rsid w:val="00207EB8"/>
    <w:rPr>
      <w:sz w:val="20"/>
      <w:szCs w:val="20"/>
    </w:rPr>
  </w:style>
  <w:style w:type="character" w:styleId="FootnoteReference">
    <w:name w:val="footnote reference"/>
    <w:basedOn w:val="DefaultParagraphFont"/>
    <w:semiHidden/>
    <w:rsid w:val="00207EB8"/>
    <w:rPr>
      <w:vertAlign w:val="superscript"/>
    </w:rPr>
  </w:style>
  <w:style w:type="paragraph" w:styleId="BalloonText">
    <w:name w:val="Balloon Text"/>
    <w:basedOn w:val="Normal"/>
    <w:link w:val="BalloonTextChar"/>
    <w:uiPriority w:val="99"/>
    <w:semiHidden/>
    <w:unhideWhenUsed/>
    <w:rsid w:val="0086385D"/>
    <w:rPr>
      <w:rFonts w:ascii="Tahoma" w:hAnsi="Tahoma" w:cs="Tahoma"/>
      <w:sz w:val="16"/>
      <w:szCs w:val="16"/>
    </w:rPr>
  </w:style>
  <w:style w:type="character" w:customStyle="1" w:styleId="BalloonTextChar">
    <w:name w:val="Balloon Text Char"/>
    <w:basedOn w:val="DefaultParagraphFont"/>
    <w:link w:val="BalloonText"/>
    <w:uiPriority w:val="99"/>
    <w:semiHidden/>
    <w:rsid w:val="0086385D"/>
    <w:rPr>
      <w:rFonts w:ascii="Tahoma" w:hAnsi="Tahoma" w:cs="Tahoma"/>
      <w:sz w:val="16"/>
      <w:szCs w:val="16"/>
    </w:rPr>
  </w:style>
  <w:style w:type="character" w:customStyle="1" w:styleId="HeaderChar">
    <w:name w:val="Header Char"/>
    <w:basedOn w:val="DefaultParagraphFont"/>
    <w:link w:val="Header"/>
    <w:uiPriority w:val="99"/>
    <w:rsid w:val="000D2CE7"/>
    <w:rPr>
      <w:sz w:val="24"/>
      <w:szCs w:val="24"/>
    </w:rPr>
  </w:style>
  <w:style w:type="paragraph" w:styleId="ListParagraph">
    <w:name w:val="List Paragraph"/>
    <w:basedOn w:val="Normal"/>
    <w:uiPriority w:val="34"/>
    <w:qFormat/>
    <w:rsid w:val="00FB4A12"/>
    <w:pPr>
      <w:ind w:left="720"/>
      <w:contextualSpacing/>
    </w:pPr>
  </w:style>
  <w:style w:type="character" w:customStyle="1" w:styleId="Heading2Char">
    <w:name w:val="Heading 2 Char"/>
    <w:basedOn w:val="DefaultParagraphFont"/>
    <w:link w:val="Heading2"/>
    <w:uiPriority w:val="9"/>
    <w:rsid w:val="00DB25D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DB25D9"/>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DB25D9"/>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rsid w:val="00DB25D9"/>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rsid w:val="00DB25D9"/>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
    <w:semiHidden/>
    <w:rsid w:val="00DB25D9"/>
    <w:rPr>
      <w:rFonts w:asciiTheme="majorHAnsi" w:eastAsiaTheme="majorEastAsia" w:hAnsiTheme="majorHAnsi" w:cstheme="majorBidi"/>
      <w:i/>
      <w:iCs/>
      <w:color w:val="243F60" w:themeColor="accent1" w:themeShade="7F"/>
      <w:sz w:val="24"/>
      <w:szCs w:val="24"/>
    </w:rPr>
  </w:style>
  <w:style w:type="character" w:customStyle="1" w:styleId="Heading8Char">
    <w:name w:val="Heading 8 Char"/>
    <w:basedOn w:val="DefaultParagraphFont"/>
    <w:link w:val="Heading8"/>
    <w:uiPriority w:val="9"/>
    <w:semiHidden/>
    <w:rsid w:val="00DB25D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B25D9"/>
    <w:rPr>
      <w:rFonts w:asciiTheme="majorHAnsi" w:eastAsiaTheme="majorEastAsia" w:hAnsiTheme="majorHAnsi" w:cstheme="majorBidi"/>
      <w:i/>
      <w:iCs/>
      <w:color w:val="272727" w:themeColor="text1" w:themeTint="D8"/>
      <w:sz w:val="21"/>
      <w:szCs w:val="21"/>
    </w:rPr>
  </w:style>
  <w:style w:type="character" w:customStyle="1" w:styleId="ind">
    <w:name w:val="ind"/>
    <w:basedOn w:val="DefaultParagraphFont"/>
    <w:rsid w:val="00746B79"/>
  </w:style>
  <w:style w:type="character" w:customStyle="1" w:styleId="poetry2">
    <w:name w:val="poetry2"/>
    <w:basedOn w:val="DefaultParagraphFont"/>
    <w:rsid w:val="00181D78"/>
  </w:style>
  <w:style w:type="character" w:customStyle="1" w:styleId="jesuswords">
    <w:name w:val="jesuswords"/>
    <w:basedOn w:val="DefaultParagraphFont"/>
    <w:rsid w:val="006E11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968359">
      <w:bodyDiv w:val="1"/>
      <w:marLeft w:val="0"/>
      <w:marRight w:val="0"/>
      <w:marTop w:val="0"/>
      <w:marBottom w:val="0"/>
      <w:divBdr>
        <w:top w:val="none" w:sz="0" w:space="0" w:color="auto"/>
        <w:left w:val="none" w:sz="0" w:space="0" w:color="auto"/>
        <w:bottom w:val="none" w:sz="0" w:space="0" w:color="auto"/>
        <w:right w:val="none" w:sz="0" w:space="0" w:color="auto"/>
      </w:divBdr>
    </w:div>
    <w:div w:id="458039232">
      <w:bodyDiv w:val="1"/>
      <w:marLeft w:val="0"/>
      <w:marRight w:val="0"/>
      <w:marTop w:val="0"/>
      <w:marBottom w:val="0"/>
      <w:divBdr>
        <w:top w:val="none" w:sz="0" w:space="0" w:color="auto"/>
        <w:left w:val="none" w:sz="0" w:space="0" w:color="auto"/>
        <w:bottom w:val="none" w:sz="0" w:space="0" w:color="auto"/>
        <w:right w:val="none" w:sz="0" w:space="0" w:color="auto"/>
      </w:divBdr>
    </w:div>
    <w:div w:id="589629126">
      <w:bodyDiv w:val="1"/>
      <w:marLeft w:val="0"/>
      <w:marRight w:val="0"/>
      <w:marTop w:val="0"/>
      <w:marBottom w:val="0"/>
      <w:divBdr>
        <w:top w:val="none" w:sz="0" w:space="0" w:color="auto"/>
        <w:left w:val="none" w:sz="0" w:space="0" w:color="auto"/>
        <w:bottom w:val="none" w:sz="0" w:space="0" w:color="auto"/>
        <w:right w:val="none" w:sz="0" w:space="0" w:color="auto"/>
      </w:divBdr>
    </w:div>
    <w:div w:id="631599281">
      <w:bodyDiv w:val="1"/>
      <w:marLeft w:val="0"/>
      <w:marRight w:val="0"/>
      <w:marTop w:val="0"/>
      <w:marBottom w:val="0"/>
      <w:divBdr>
        <w:top w:val="none" w:sz="0" w:space="0" w:color="auto"/>
        <w:left w:val="none" w:sz="0" w:space="0" w:color="auto"/>
        <w:bottom w:val="none" w:sz="0" w:space="0" w:color="auto"/>
        <w:right w:val="none" w:sz="0" w:space="0" w:color="auto"/>
      </w:divBdr>
    </w:div>
    <w:div w:id="785589072">
      <w:bodyDiv w:val="1"/>
      <w:marLeft w:val="0"/>
      <w:marRight w:val="0"/>
      <w:marTop w:val="0"/>
      <w:marBottom w:val="0"/>
      <w:divBdr>
        <w:top w:val="none" w:sz="0" w:space="0" w:color="auto"/>
        <w:left w:val="none" w:sz="0" w:space="0" w:color="auto"/>
        <w:bottom w:val="none" w:sz="0" w:space="0" w:color="auto"/>
        <w:right w:val="none" w:sz="0" w:space="0" w:color="auto"/>
      </w:divBdr>
    </w:div>
    <w:div w:id="812867819">
      <w:bodyDiv w:val="1"/>
      <w:marLeft w:val="0"/>
      <w:marRight w:val="0"/>
      <w:marTop w:val="0"/>
      <w:marBottom w:val="0"/>
      <w:divBdr>
        <w:top w:val="none" w:sz="0" w:space="0" w:color="auto"/>
        <w:left w:val="none" w:sz="0" w:space="0" w:color="auto"/>
        <w:bottom w:val="none" w:sz="0" w:space="0" w:color="auto"/>
        <w:right w:val="none" w:sz="0" w:space="0" w:color="auto"/>
      </w:divBdr>
    </w:div>
    <w:div w:id="814955663">
      <w:bodyDiv w:val="1"/>
      <w:marLeft w:val="0"/>
      <w:marRight w:val="0"/>
      <w:marTop w:val="0"/>
      <w:marBottom w:val="0"/>
      <w:divBdr>
        <w:top w:val="none" w:sz="0" w:space="0" w:color="auto"/>
        <w:left w:val="none" w:sz="0" w:space="0" w:color="auto"/>
        <w:bottom w:val="none" w:sz="0" w:space="0" w:color="auto"/>
        <w:right w:val="none" w:sz="0" w:space="0" w:color="auto"/>
      </w:divBdr>
    </w:div>
    <w:div w:id="153781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20593D-52AB-4FAF-8827-2C85408C9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BibleLeaders.dot</Template>
  <TotalTime>69</TotalTime>
  <Pages>11</Pages>
  <Words>1024</Words>
  <Characters>5839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PRAYER</vt:lpstr>
    </vt:vector>
  </TitlesOfParts>
  <Company>Dell Computer Corporation</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PRAYER</dc:title>
  <dc:creator>Preferred Customer</dc:creator>
  <cp:lastModifiedBy>Robert OToole</cp:lastModifiedBy>
  <cp:revision>20</cp:revision>
  <cp:lastPrinted>2017-09-16T02:41:00Z</cp:lastPrinted>
  <dcterms:created xsi:type="dcterms:W3CDTF">2021-10-18T10:54:00Z</dcterms:created>
  <dcterms:modified xsi:type="dcterms:W3CDTF">2021-10-18T20:25:00Z</dcterms:modified>
</cp:coreProperties>
</file>